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BB0598" w14:textId="5BDB3BAD" w:rsidR="00CF7835" w:rsidRPr="006B4DDF" w:rsidRDefault="00843A6B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6B4DDF">
        <w:rPr>
          <w:rFonts w:ascii="Arial Narrow" w:hAnsi="Arial Narrow" w:cs="Arial"/>
          <w:sz w:val="24"/>
          <w:szCs w:val="24"/>
        </w:rPr>
        <w:t>Bydgoszcz</w:t>
      </w:r>
      <w:r w:rsidR="00CF7835" w:rsidRPr="006B4DDF">
        <w:rPr>
          <w:rFonts w:ascii="Arial Narrow" w:hAnsi="Arial Narrow" w:cs="Arial"/>
          <w:sz w:val="24"/>
          <w:szCs w:val="24"/>
        </w:rPr>
        <w:t xml:space="preserve"> dnia: </w:t>
      </w:r>
      <w:r w:rsidRPr="006B4DDF">
        <w:rPr>
          <w:rFonts w:ascii="Arial Narrow" w:hAnsi="Arial Narrow" w:cs="Arial"/>
          <w:sz w:val="24"/>
          <w:szCs w:val="24"/>
        </w:rPr>
        <w:t>2024-09-24</w:t>
      </w:r>
    </w:p>
    <w:p w14:paraId="03D272BC" w14:textId="3BC6CAC7" w:rsidR="00CF7835" w:rsidRPr="006B4DDF" w:rsidRDefault="00843A6B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6B4DD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B8859F5" w14:textId="12A37602" w:rsidR="00CF7835" w:rsidRPr="006B4DDF" w:rsidRDefault="00843A6B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6B4DDF">
        <w:rPr>
          <w:rFonts w:ascii="Arial Narrow" w:hAnsi="Arial Narrow" w:cs="Arial"/>
          <w:sz w:val="24"/>
          <w:szCs w:val="24"/>
        </w:rPr>
        <w:t>Powstańców Warszawy</w:t>
      </w:r>
      <w:r w:rsidR="00CF7835" w:rsidRPr="006B4DDF">
        <w:rPr>
          <w:rFonts w:ascii="Arial Narrow" w:hAnsi="Arial Narrow" w:cs="Arial"/>
          <w:sz w:val="24"/>
          <w:szCs w:val="24"/>
        </w:rPr>
        <w:t xml:space="preserve"> </w:t>
      </w:r>
      <w:r w:rsidRPr="006B4DDF">
        <w:rPr>
          <w:rFonts w:ascii="Arial Narrow" w:hAnsi="Arial Narrow" w:cs="Arial"/>
          <w:sz w:val="24"/>
          <w:szCs w:val="24"/>
        </w:rPr>
        <w:t>5</w:t>
      </w:r>
    </w:p>
    <w:p w14:paraId="78EFE6AA" w14:textId="1ECB75EB" w:rsidR="00CF7835" w:rsidRPr="006B4DDF" w:rsidRDefault="00843A6B" w:rsidP="00CF7835">
      <w:pPr>
        <w:rPr>
          <w:rFonts w:ascii="Arial Narrow" w:hAnsi="Arial Narrow" w:cs="Arial"/>
          <w:sz w:val="24"/>
          <w:szCs w:val="24"/>
        </w:rPr>
      </w:pPr>
      <w:r w:rsidRPr="006B4DDF">
        <w:rPr>
          <w:rFonts w:ascii="Arial Narrow" w:hAnsi="Arial Narrow" w:cs="Arial"/>
          <w:sz w:val="24"/>
          <w:szCs w:val="24"/>
        </w:rPr>
        <w:t>85-681</w:t>
      </w:r>
      <w:r w:rsidR="00CF7835" w:rsidRPr="006B4DDF">
        <w:rPr>
          <w:rFonts w:ascii="Arial Narrow" w:hAnsi="Arial Narrow" w:cs="Arial"/>
          <w:sz w:val="24"/>
          <w:szCs w:val="24"/>
        </w:rPr>
        <w:t xml:space="preserve"> </w:t>
      </w:r>
      <w:r w:rsidRPr="006B4DDF">
        <w:rPr>
          <w:rFonts w:ascii="Arial Narrow" w:hAnsi="Arial Narrow" w:cs="Arial"/>
          <w:sz w:val="24"/>
          <w:szCs w:val="24"/>
        </w:rPr>
        <w:t>Bydgoszcz</w:t>
      </w:r>
    </w:p>
    <w:p w14:paraId="2670FFB8" w14:textId="77777777" w:rsidR="00CF7835" w:rsidRPr="006B4DDF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6B4DD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80F0857" w14:textId="77777777" w:rsidR="00CF7835" w:rsidRPr="006B4DDF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6B4DD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6B4DDF" w14:paraId="7FD886F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BFCAEB" w14:textId="77777777" w:rsidR="00CF7835" w:rsidRPr="006B4DDF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6B4DD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0BF8E26" w14:textId="77777777" w:rsidR="00CF7835" w:rsidRPr="006B4DDF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6B4DDF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FBD138F" w14:textId="77777777" w:rsidR="00CF7835" w:rsidRPr="006B4DDF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6B4DD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6B4DD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6B4DD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B4DDF" w14:paraId="621BE5B3" w14:textId="77777777" w:rsidTr="000C1C6D">
        <w:tc>
          <w:tcPr>
            <w:tcW w:w="2269" w:type="dxa"/>
            <w:shd w:val="clear" w:color="auto" w:fill="auto"/>
          </w:tcPr>
          <w:p w14:paraId="53A420ED" w14:textId="77777777" w:rsidR="00CF7835" w:rsidRPr="006B4DD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4DD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9004FB" w14:textId="48C9FA79" w:rsidR="00CF7835" w:rsidRPr="006B4DDF" w:rsidRDefault="00843A6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B4DDF">
              <w:rPr>
                <w:rFonts w:ascii="Arial Narrow" w:hAnsi="Arial Narrow" w:cs="Arial"/>
                <w:b/>
                <w:sz w:val="24"/>
                <w:szCs w:val="24"/>
              </w:rPr>
              <w:t xml:space="preserve">Dostawa myjni dezynfektora przelotowego - 2 </w:t>
            </w:r>
            <w:proofErr w:type="spellStart"/>
            <w:r w:rsidRPr="006B4DDF">
              <w:rPr>
                <w:rFonts w:ascii="Arial Narrow" w:hAnsi="Arial Narrow" w:cs="Arial"/>
                <w:b/>
                <w:sz w:val="24"/>
                <w:szCs w:val="24"/>
              </w:rPr>
              <w:t>kpl</w:t>
            </w:r>
            <w:proofErr w:type="spellEnd"/>
            <w:r w:rsidR="00CF7835" w:rsidRPr="006B4DDF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843A6B" w:rsidRPr="006B4DDF" w14:paraId="0BE1C4E9" w14:textId="77777777" w:rsidTr="00872A13">
        <w:tc>
          <w:tcPr>
            <w:tcW w:w="2269" w:type="dxa"/>
            <w:shd w:val="clear" w:color="auto" w:fill="auto"/>
          </w:tcPr>
          <w:p w14:paraId="0D2853D1" w14:textId="77777777" w:rsidR="00843A6B" w:rsidRPr="006B4DDF" w:rsidRDefault="00843A6B" w:rsidP="00872A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4DD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243A69" w14:textId="4A362787" w:rsidR="00843A6B" w:rsidRPr="006B4DDF" w:rsidRDefault="00843A6B" w:rsidP="00872A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B4DDF">
              <w:rPr>
                <w:rFonts w:ascii="Arial Narrow" w:hAnsi="Arial Narrow" w:cs="Arial"/>
                <w:b/>
                <w:sz w:val="24"/>
                <w:szCs w:val="24"/>
              </w:rPr>
              <w:t>117/2024</w:t>
            </w:r>
          </w:p>
        </w:tc>
      </w:tr>
    </w:tbl>
    <w:p w14:paraId="11D2DD67" w14:textId="5BEF3916" w:rsidR="00D665F5" w:rsidRPr="006B4DDF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4DDF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6B4DDF">
        <w:rPr>
          <w:rFonts w:ascii="Arial Narrow" w:hAnsi="Arial Narrow" w:cs="Arial"/>
          <w:sz w:val="24"/>
          <w:szCs w:val="24"/>
        </w:rPr>
        <w:t>2</w:t>
      </w:r>
      <w:r w:rsidRPr="006B4DDF">
        <w:rPr>
          <w:rFonts w:ascii="Arial Narrow" w:hAnsi="Arial Narrow" w:cs="Arial"/>
          <w:sz w:val="24"/>
          <w:szCs w:val="24"/>
        </w:rPr>
        <w:t xml:space="preserve"> ust. 5 </w:t>
      </w:r>
      <w:r w:rsidRPr="006B4DDF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6B4DDF">
        <w:rPr>
          <w:rFonts w:ascii="Arial Narrow" w:hAnsi="Arial Narrow" w:cs="Arial"/>
          <w:sz w:val="24"/>
          <w:szCs w:val="24"/>
        </w:rPr>
        <w:t xml:space="preserve"> </w:t>
      </w:r>
      <w:r w:rsidR="00843A6B" w:rsidRPr="006B4DDF">
        <w:rPr>
          <w:rFonts w:ascii="Arial Narrow" w:hAnsi="Arial Narrow" w:cs="Arial"/>
          <w:sz w:val="24"/>
          <w:szCs w:val="24"/>
        </w:rPr>
        <w:t>(</w:t>
      </w:r>
      <w:proofErr w:type="spellStart"/>
      <w:r w:rsidR="00843A6B" w:rsidRPr="006B4DDF">
        <w:rPr>
          <w:rFonts w:ascii="Arial Narrow" w:hAnsi="Arial Narrow" w:cs="Arial"/>
          <w:sz w:val="24"/>
          <w:szCs w:val="24"/>
        </w:rPr>
        <w:t>t.j</w:t>
      </w:r>
      <w:proofErr w:type="spellEnd"/>
      <w:r w:rsidR="00843A6B" w:rsidRPr="006B4DDF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6B4DDF">
        <w:rPr>
          <w:rFonts w:ascii="Arial Narrow" w:hAnsi="Arial Narrow" w:cs="Arial"/>
          <w:sz w:val="24"/>
          <w:szCs w:val="24"/>
        </w:rPr>
        <w:t xml:space="preserve"> </w:t>
      </w:r>
      <w:r w:rsidRPr="006B4DDF">
        <w:rPr>
          <w:rFonts w:ascii="Arial Narrow" w:hAnsi="Arial Narrow" w:cs="Arial"/>
          <w:sz w:val="24"/>
          <w:szCs w:val="24"/>
        </w:rPr>
        <w:t>udostępnia</w:t>
      </w:r>
      <w:r w:rsidR="00F95C33" w:rsidRPr="006B4DDF">
        <w:rPr>
          <w:rFonts w:ascii="Arial Narrow" w:hAnsi="Arial Narrow" w:cs="Arial"/>
          <w:sz w:val="24"/>
          <w:szCs w:val="24"/>
        </w:rPr>
        <w:t xml:space="preserve"> </w:t>
      </w:r>
      <w:r w:rsidR="004C7E9B" w:rsidRPr="006B4DDF">
        <w:rPr>
          <w:rFonts w:ascii="Arial Narrow" w:hAnsi="Arial Narrow" w:cs="Arial"/>
          <w:sz w:val="24"/>
          <w:szCs w:val="24"/>
        </w:rPr>
        <w:t>informacj</w:t>
      </w:r>
      <w:r w:rsidR="00577BC6" w:rsidRPr="006B4DDF">
        <w:rPr>
          <w:rFonts w:ascii="Arial Narrow" w:hAnsi="Arial Narrow" w:cs="Arial"/>
          <w:sz w:val="24"/>
          <w:szCs w:val="24"/>
        </w:rPr>
        <w:t>ę</w:t>
      </w:r>
      <w:r w:rsidR="00035488" w:rsidRPr="006B4DD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6B4DDF">
        <w:rPr>
          <w:rFonts w:ascii="Arial Narrow" w:hAnsi="Arial Narrow" w:cs="Arial"/>
          <w:sz w:val="24"/>
          <w:szCs w:val="24"/>
        </w:rPr>
        <w:t>.</w:t>
      </w:r>
    </w:p>
    <w:p w14:paraId="61846333" w14:textId="51B66D0A" w:rsidR="00A80738" w:rsidRPr="006B4DDF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4DDF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6B4DDF">
        <w:rPr>
          <w:rFonts w:ascii="Arial Narrow" w:hAnsi="Arial Narrow" w:cs="Arial"/>
          <w:sz w:val="24"/>
          <w:szCs w:val="24"/>
        </w:rPr>
        <w:t xml:space="preserve"> w dniu </w:t>
      </w:r>
      <w:r w:rsidR="00843A6B" w:rsidRPr="006B4DDF">
        <w:rPr>
          <w:rFonts w:ascii="Arial Narrow" w:hAnsi="Arial Narrow" w:cs="Arial"/>
          <w:sz w:val="24"/>
          <w:szCs w:val="24"/>
        </w:rPr>
        <w:t>24/09/2024</w:t>
      </w:r>
      <w:r w:rsidR="00FF4AB1" w:rsidRPr="006B4DDF">
        <w:rPr>
          <w:rFonts w:ascii="Arial Narrow" w:hAnsi="Arial Narrow" w:cs="Arial"/>
          <w:sz w:val="24"/>
          <w:szCs w:val="24"/>
        </w:rPr>
        <w:t xml:space="preserve"> o godz. </w:t>
      </w:r>
      <w:r w:rsidR="00843A6B" w:rsidRPr="006B4DDF">
        <w:rPr>
          <w:rFonts w:ascii="Arial Narrow" w:hAnsi="Arial Narrow" w:cs="Arial"/>
          <w:sz w:val="24"/>
          <w:szCs w:val="24"/>
        </w:rPr>
        <w:t>08:30</w:t>
      </w:r>
      <w:r w:rsidRPr="006B4DDF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B4DDF" w14:paraId="6B17F0D9" w14:textId="77777777" w:rsidTr="000C1C6D">
        <w:tc>
          <w:tcPr>
            <w:tcW w:w="1276" w:type="dxa"/>
            <w:shd w:val="clear" w:color="auto" w:fill="F2F2F2"/>
            <w:vAlign w:val="center"/>
          </w:tcPr>
          <w:p w14:paraId="2EDE90DE" w14:textId="77777777" w:rsidR="00D665F5" w:rsidRPr="006B4DDF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B4DDF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6B4DDF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6B4DDF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B68595C" w14:textId="77777777" w:rsidR="00D665F5" w:rsidRPr="006B4DD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B4DDF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6B4DD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4DDF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D38E78D" w14:textId="77777777" w:rsidR="00D665F5" w:rsidRPr="006B4DD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B4DDF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843A6B" w:rsidRPr="006B4DDF" w14:paraId="2485540A" w14:textId="77777777" w:rsidTr="00872A13">
        <w:tc>
          <w:tcPr>
            <w:tcW w:w="1276" w:type="dxa"/>
            <w:shd w:val="clear" w:color="auto" w:fill="auto"/>
            <w:vAlign w:val="center"/>
          </w:tcPr>
          <w:p w14:paraId="76017D19" w14:textId="58217DEC" w:rsidR="00843A6B" w:rsidRPr="006B4DDF" w:rsidRDefault="00843A6B" w:rsidP="00872A1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B4DD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22913FB" w14:textId="52C0F4EF" w:rsidR="00843A6B" w:rsidRPr="006B4DDF" w:rsidRDefault="00843A6B" w:rsidP="00872A1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6B4DDF">
              <w:rPr>
                <w:rFonts w:ascii="Arial Narrow" w:hAnsi="Arial Narrow" w:cs="Arial"/>
                <w:sz w:val="24"/>
                <w:szCs w:val="24"/>
              </w:rPr>
              <w:t>INFORMER MED Sp. z o.o.</w:t>
            </w:r>
          </w:p>
          <w:p w14:paraId="6CF04D3C" w14:textId="5956EE19" w:rsidR="00843A6B" w:rsidRPr="006B4DDF" w:rsidRDefault="00843A6B" w:rsidP="00872A13">
            <w:pPr>
              <w:rPr>
                <w:rFonts w:ascii="Arial Narrow" w:hAnsi="Arial Narrow" w:cs="Arial"/>
                <w:sz w:val="24"/>
                <w:szCs w:val="24"/>
              </w:rPr>
            </w:pPr>
            <w:r w:rsidRPr="006B4DDF">
              <w:rPr>
                <w:rFonts w:ascii="Arial Narrow" w:hAnsi="Arial Narrow" w:cs="Arial"/>
                <w:sz w:val="24"/>
                <w:szCs w:val="24"/>
              </w:rPr>
              <w:t>Winogrady</w:t>
            </w:r>
            <w:r w:rsidRPr="006B4DD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4DDF">
              <w:rPr>
                <w:rFonts w:ascii="Arial Narrow" w:hAnsi="Arial Narrow" w:cs="Arial"/>
                <w:sz w:val="24"/>
                <w:szCs w:val="24"/>
              </w:rPr>
              <w:t>118</w:t>
            </w:r>
            <w:r w:rsidRPr="006B4DD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9CFFAD2" w14:textId="051693AC" w:rsidR="00843A6B" w:rsidRPr="006B4DDF" w:rsidRDefault="00843A6B" w:rsidP="00872A1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B4DDF">
              <w:rPr>
                <w:rFonts w:ascii="Arial Narrow" w:hAnsi="Arial Narrow" w:cs="Arial"/>
                <w:sz w:val="24"/>
                <w:szCs w:val="24"/>
              </w:rPr>
              <w:t>61-626</w:t>
            </w:r>
            <w:r w:rsidRPr="006B4DD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B4DDF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D6263B" w14:textId="01E3EBC1" w:rsidR="00843A6B" w:rsidRPr="006B4DDF" w:rsidRDefault="00843A6B" w:rsidP="00872A1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B4DDF">
              <w:rPr>
                <w:rFonts w:ascii="Arial Narrow" w:hAnsi="Arial Narrow" w:cs="Arial"/>
                <w:sz w:val="24"/>
                <w:szCs w:val="24"/>
              </w:rPr>
              <w:t>912 053.52 zł</w:t>
            </w:r>
          </w:p>
        </w:tc>
      </w:tr>
    </w:tbl>
    <w:p w14:paraId="6482C775" w14:textId="77777777" w:rsidR="0069085C" w:rsidRPr="006B4DDF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082AB7B0" w14:textId="77777777" w:rsidR="00577BC6" w:rsidRPr="006B4DDF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69D588CB" w14:textId="7028D636" w:rsidR="00A80738" w:rsidRPr="006B4DDF" w:rsidRDefault="006B4DDF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6B4DDF">
        <w:rPr>
          <w:rFonts w:ascii="Arial Narrow" w:hAnsi="Arial Narrow" w:cs="Arial"/>
          <w:i/>
          <w:szCs w:val="24"/>
        </w:rPr>
        <w:t>ZAMAWIAJĄCY</w:t>
      </w:r>
    </w:p>
    <w:p w14:paraId="179E66BD" w14:textId="77777777" w:rsidR="006B4DDF" w:rsidRDefault="006B4DDF" w:rsidP="006B4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2713652F" w14:textId="77777777" w:rsidR="006B4DDF" w:rsidRDefault="006B4DDF" w:rsidP="006B4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3DB9FE73" w14:textId="77777777" w:rsidR="006B4DDF" w:rsidRDefault="006B4DDF" w:rsidP="006B4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37091F33" w14:textId="77777777" w:rsidR="006B4DDF" w:rsidRDefault="006B4DDF" w:rsidP="006B4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0D337D02" w14:textId="77777777" w:rsidR="006B4DDF" w:rsidRDefault="006B4DDF" w:rsidP="006B4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</w:p>
    <w:p w14:paraId="71730342" w14:textId="73FEB35A" w:rsidR="006B4DDF" w:rsidRPr="00681E50" w:rsidRDefault="006B4DDF" w:rsidP="006B4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6450DD5B" w14:textId="004F5A4F" w:rsidR="006B4DDF" w:rsidRPr="00681E50" w:rsidRDefault="006B4DDF" w:rsidP="006B4DD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</w:t>
      </w:r>
      <w:r>
        <w:rPr>
          <w:rFonts w:ascii="Arial Narrow" w:hAnsi="Arial Narrow"/>
          <w:i/>
          <w:iCs/>
          <w:sz w:val="18"/>
          <w:szCs w:val="20"/>
        </w:rPr>
        <w:t>10</w:t>
      </w:r>
    </w:p>
    <w:p w14:paraId="0D48D8EF" w14:textId="77777777" w:rsidR="006B4DDF" w:rsidRPr="00681E50" w:rsidRDefault="006B4DDF" w:rsidP="006B4DDF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3FEDB3E1" w14:textId="63A37C28" w:rsidR="00C236D3" w:rsidRPr="006B4DDF" w:rsidRDefault="006B4DDF" w:rsidP="006B4DDF">
      <w:pPr>
        <w:rPr>
          <w:rFonts w:ascii="Arial Narrow" w:hAnsi="Arial Narrow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24.09.2024 r.</w:t>
      </w:r>
    </w:p>
    <w:sectPr w:rsidR="00C236D3" w:rsidRPr="006B4DDF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6BDC4A" w14:textId="77777777" w:rsidR="009151D5" w:rsidRDefault="009151D5">
      <w:r>
        <w:separator/>
      </w:r>
    </w:p>
  </w:endnote>
  <w:endnote w:type="continuationSeparator" w:id="0">
    <w:p w14:paraId="377BEA01" w14:textId="77777777" w:rsidR="009151D5" w:rsidRDefault="00915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3C9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C8DDC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01BA7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873E38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0F197A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0CA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5D98AA" w14:textId="77777777" w:rsidR="009F189D" w:rsidRDefault="009F189D">
    <w:pPr>
      <w:pStyle w:val="Stopka"/>
      <w:tabs>
        <w:tab w:val="clear" w:pos="4536"/>
      </w:tabs>
      <w:jc w:val="center"/>
    </w:pPr>
  </w:p>
  <w:p w14:paraId="08B65E7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1B208F" w14:textId="77777777" w:rsidR="009151D5" w:rsidRDefault="009151D5">
      <w:r>
        <w:separator/>
      </w:r>
    </w:p>
  </w:footnote>
  <w:footnote w:type="continuationSeparator" w:id="0">
    <w:p w14:paraId="6B61C516" w14:textId="77777777" w:rsidR="009151D5" w:rsidRDefault="00915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CA166" w14:textId="77777777" w:rsidR="00843A6B" w:rsidRDefault="00843A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EB857" w14:textId="77777777" w:rsidR="00843A6B" w:rsidRDefault="00843A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B08A86" w14:textId="77777777" w:rsidR="00843A6B" w:rsidRDefault="00843A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1D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B4DDF"/>
    <w:rsid w:val="00843263"/>
    <w:rsid w:val="00843A6B"/>
    <w:rsid w:val="00861E75"/>
    <w:rsid w:val="008A26A5"/>
    <w:rsid w:val="008F318B"/>
    <w:rsid w:val="009151D5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C41D34"/>
  <w15:chartTrackingRefBased/>
  <w15:docId w15:val="{B48C93A8-5B8A-4ABF-9B64-A8143E9D1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B4DD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B4DDF"/>
    <w:rPr>
      <w:b/>
      <w:bCs/>
    </w:rPr>
  </w:style>
  <w:style w:type="character" w:styleId="Hipercze">
    <w:name w:val="Hyperlink"/>
    <w:uiPriority w:val="99"/>
    <w:unhideWhenUsed/>
    <w:rsid w:val="006B4D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2024-09-24T06:37:00Z</cp:lastPrinted>
  <dcterms:created xsi:type="dcterms:W3CDTF">2024-09-24T06:35:00Z</dcterms:created>
  <dcterms:modified xsi:type="dcterms:W3CDTF">2024-09-24T06:37:00Z</dcterms:modified>
</cp:coreProperties>
</file>