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C8B4A" w14:textId="51D305A1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  <w:r w:rsidR="009E2ECB">
        <w:rPr>
          <w:rFonts w:ascii="Times New Roman" w:hAnsi="Times New Roman"/>
          <w:b w:val="0"/>
          <w:sz w:val="22"/>
          <w:szCs w:val="22"/>
        </w:rPr>
        <w:t xml:space="preserve"> / załącznik nr 1 </w:t>
      </w:r>
      <w:r w:rsidR="009E2ECB" w:rsidRPr="009E2ECB">
        <w:rPr>
          <w:rFonts w:ascii="Times New Roman" w:hAnsi="Times New Roman"/>
          <w:b w:val="0"/>
          <w:sz w:val="22"/>
          <w:szCs w:val="22"/>
          <w:u w:val="single"/>
        </w:rPr>
        <w:t>do umowy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13F4FBDF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8468CA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3442EBE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9E2ECB">
        <w:rPr>
          <w:sz w:val="22"/>
          <w:szCs w:val="22"/>
        </w:rPr>
        <w:t>Podstawowy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43DD16C" w14:textId="6D3B007A" w:rsidR="00630ED4" w:rsidRPr="008468CA" w:rsidRDefault="009E2ECB" w:rsidP="00AA2BEC">
      <w:pPr>
        <w:spacing w:line="276" w:lineRule="auto"/>
        <w:jc w:val="center"/>
        <w:rPr>
          <w:b/>
        </w:rPr>
      </w:pPr>
      <w:r>
        <w:rPr>
          <w:b/>
        </w:rPr>
        <w:t>Usługa transportu lekarzy wykonujących wizyty domowe u pacjentów w Poradni Nocnej i Świątecznej Opieki Zdrowotnej</w:t>
      </w:r>
    </w:p>
    <w:p w14:paraId="06188C3D" w14:textId="77777777" w:rsidR="004F0DC7" w:rsidRPr="003E3810" w:rsidRDefault="004F0DC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8468CA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94233" w:rsidRPr="007677F8" w14:paraId="41A1490C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FA77ADB" w14:textId="35FF9B91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151377648"/>
            <w:bookmarkEnd w:id="1"/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  <w:tr w:rsidR="008468CA" w:rsidRPr="007677F8" w14:paraId="275749D0" w14:textId="77777777" w:rsidTr="008468CA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F945E" w14:textId="7FBEEC16" w:rsidR="008468CA" w:rsidRPr="007677F8" w:rsidRDefault="008468CA" w:rsidP="0052499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3" w:name="_Hlk151378082"/>
            <w:bookmarkEnd w:id="2"/>
            <w:r>
              <w:rPr>
                <w:rFonts w:eastAsia="Calibri"/>
                <w:sz w:val="22"/>
                <w:szCs w:val="22"/>
              </w:rPr>
              <w:t xml:space="preserve">Numer telefonu umożliwiający przyjmowanie zleceń – zgodnie z &amp; 4 ust. </w:t>
            </w:r>
            <w:r w:rsidR="00CC7FBF">
              <w:rPr>
                <w:rFonts w:eastAsia="Calibri"/>
                <w:sz w:val="22"/>
                <w:szCs w:val="22"/>
              </w:rPr>
              <w:t>3</w:t>
            </w:r>
            <w:r>
              <w:rPr>
                <w:rFonts w:eastAsia="Calibri"/>
                <w:sz w:val="22"/>
                <w:szCs w:val="22"/>
              </w:rPr>
              <w:t xml:space="preserve"> wzoru umowy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BD255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6F20EE34" w14:textId="07FD5C11" w:rsidR="008468CA" w:rsidRDefault="008468CA" w:rsidP="008468CA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60"/>
            </w:pPr>
            <w:r>
              <w:t>……………………………………………</w:t>
            </w:r>
          </w:p>
          <w:p w14:paraId="137C93D1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                      tel.          </w:t>
            </w:r>
          </w:p>
          <w:p w14:paraId="5D5F2D3C" w14:textId="43094DC2" w:rsidR="008468CA" w:rsidRPr="007677F8" w:rsidRDefault="008468CA" w:rsidP="008468C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14:paraId="30B8D47F" w14:textId="77777777" w:rsidR="00CC7FBF" w:rsidRPr="00CC7FBF" w:rsidRDefault="00CC7FBF" w:rsidP="00CC7FBF">
      <w:pPr>
        <w:pStyle w:val="Akapitzlist"/>
        <w:spacing w:after="120" w:line="276" w:lineRule="auto"/>
        <w:ind w:left="284"/>
        <w:jc w:val="both"/>
        <w:rPr>
          <w:sz w:val="22"/>
        </w:rPr>
      </w:pPr>
      <w:bookmarkStart w:id="4" w:name="_Hlk65827479"/>
      <w:bookmarkEnd w:id="3"/>
    </w:p>
    <w:p w14:paraId="623A659A" w14:textId="5A740A37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4"/>
    <w:p w14:paraId="38BA0BBE" w14:textId="77777777" w:rsidR="00630ED4" w:rsidRDefault="00630ED4" w:rsidP="00A14961">
      <w:pPr>
        <w:pStyle w:val="Akapitzlist"/>
        <w:spacing w:line="360" w:lineRule="auto"/>
        <w:ind w:left="284"/>
        <w:jc w:val="both"/>
        <w:rPr>
          <w:b/>
          <w:sz w:val="22"/>
        </w:rPr>
      </w:pPr>
    </w:p>
    <w:p w14:paraId="70AD3D7E" w14:textId="473BB255" w:rsidR="00E401EB" w:rsidRDefault="00862BEF" w:rsidP="00862BEF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</w:t>
      </w:r>
      <w:bookmarkStart w:id="5" w:name="_Hlk151466084"/>
      <w:r w:rsidR="00E401EB">
        <w:rPr>
          <w:bCs/>
          <w:sz w:val="22"/>
        </w:rPr>
        <w:t>Wartość netto za wykonanie całości przedmiotu zamówienia wynosi: ……………</w:t>
      </w:r>
      <w:r w:rsidR="00D5331F">
        <w:rPr>
          <w:bCs/>
          <w:sz w:val="22"/>
        </w:rPr>
        <w:t>…</w:t>
      </w:r>
      <w:r w:rsidR="00CC7FBF">
        <w:rPr>
          <w:bCs/>
          <w:sz w:val="22"/>
        </w:rPr>
        <w:t>…..</w:t>
      </w:r>
      <w:r w:rsidR="00A14961">
        <w:rPr>
          <w:bCs/>
          <w:sz w:val="22"/>
        </w:rPr>
        <w:t>…….</w:t>
      </w:r>
      <w:r w:rsidR="00E401EB">
        <w:rPr>
          <w:bCs/>
          <w:sz w:val="22"/>
        </w:rPr>
        <w:t>…… zł</w:t>
      </w:r>
    </w:p>
    <w:p w14:paraId="28743C05" w14:textId="7D091C18" w:rsidR="00567CC9" w:rsidRDefault="00AC2D4F" w:rsidP="00862BEF">
      <w:pPr>
        <w:spacing w:line="276" w:lineRule="auto"/>
        <w:ind w:firstLine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>stawka  podatku VAT wynosi  ......%</w:t>
      </w:r>
      <w:r w:rsidR="00A14961" w:rsidRPr="006435BF">
        <w:rPr>
          <w:sz w:val="22"/>
          <w:szCs w:val="22"/>
        </w:rPr>
        <w:t xml:space="preserve">, </w:t>
      </w:r>
    </w:p>
    <w:p w14:paraId="411CF8FE" w14:textId="2EA9E871" w:rsidR="00E401EB" w:rsidRPr="00E401EB" w:rsidRDefault="00862BEF" w:rsidP="00862BEF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 </w:t>
      </w:r>
      <w:r w:rsidR="00E401EB"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="00E401EB" w:rsidRPr="00E401EB">
        <w:rPr>
          <w:b/>
          <w:sz w:val="22"/>
        </w:rPr>
        <w:t>za wykonanie całości przedmiotu zamówienia wynosi: …………</w:t>
      </w:r>
      <w:r w:rsidR="00CF237D">
        <w:rPr>
          <w:b/>
          <w:sz w:val="22"/>
        </w:rPr>
        <w:t>……</w:t>
      </w:r>
      <w:r w:rsidR="00E401EB" w:rsidRPr="00E401EB">
        <w:rPr>
          <w:b/>
          <w:sz w:val="22"/>
        </w:rPr>
        <w:t>….. zł</w:t>
      </w:r>
    </w:p>
    <w:p w14:paraId="6B0E6CDE" w14:textId="42F8E940" w:rsidR="00A14961" w:rsidRDefault="00862BEF" w:rsidP="00862BEF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  </w:t>
      </w:r>
      <w:r w:rsidR="00E401EB">
        <w:rPr>
          <w:bCs/>
          <w:sz w:val="22"/>
        </w:rPr>
        <w:t>(słownie: …………………………………………</w:t>
      </w:r>
      <w:r w:rsidR="00D5331F">
        <w:rPr>
          <w:bCs/>
          <w:sz w:val="22"/>
        </w:rPr>
        <w:t>…..</w:t>
      </w:r>
      <w:r w:rsidR="00E401EB">
        <w:rPr>
          <w:bCs/>
          <w:sz w:val="22"/>
        </w:rPr>
        <w:t>…………………………</w:t>
      </w:r>
      <w:r w:rsidR="00CF237D">
        <w:rPr>
          <w:bCs/>
          <w:sz w:val="22"/>
        </w:rPr>
        <w:t>…</w:t>
      </w:r>
      <w:r w:rsidR="00E401EB">
        <w:rPr>
          <w:bCs/>
          <w:sz w:val="22"/>
        </w:rPr>
        <w:t>…………… zł)</w:t>
      </w:r>
      <w:r w:rsidR="00063162">
        <w:rPr>
          <w:bCs/>
          <w:sz w:val="22"/>
        </w:rPr>
        <w:t xml:space="preserve">, </w:t>
      </w:r>
    </w:p>
    <w:p w14:paraId="5396FFCD" w14:textId="02292A77" w:rsidR="004F0DC7" w:rsidRDefault="004F0DC7" w:rsidP="00862BE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w tym za:</w:t>
      </w:r>
    </w:p>
    <w:p w14:paraId="62E02D4B" w14:textId="65D43862" w:rsidR="004F0DC7" w:rsidRDefault="004F0DC7" w:rsidP="00862BE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D7D1A">
        <w:rPr>
          <w:sz w:val="22"/>
          <w:szCs w:val="22"/>
        </w:rPr>
        <w:t xml:space="preserve"> </w:t>
      </w:r>
      <w:r w:rsidR="009306A6" w:rsidRPr="00CF237D">
        <w:rPr>
          <w:b/>
          <w:bCs/>
          <w:sz w:val="22"/>
          <w:szCs w:val="22"/>
        </w:rPr>
        <w:t xml:space="preserve">stawka za </w:t>
      </w:r>
      <w:r w:rsidRPr="00CF237D">
        <w:rPr>
          <w:b/>
          <w:bCs/>
          <w:sz w:val="22"/>
          <w:szCs w:val="22"/>
        </w:rPr>
        <w:t xml:space="preserve">1 </w:t>
      </w:r>
      <w:r w:rsidR="009306A6" w:rsidRPr="00CF237D">
        <w:rPr>
          <w:b/>
          <w:bCs/>
          <w:sz w:val="22"/>
          <w:szCs w:val="22"/>
        </w:rPr>
        <w:t>km</w:t>
      </w:r>
      <w:r w:rsidRPr="00CF237D">
        <w:rPr>
          <w:b/>
          <w:bCs/>
          <w:sz w:val="22"/>
          <w:szCs w:val="22"/>
        </w:rPr>
        <w:t xml:space="preserve">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3E7C3663" w14:textId="4AB25F96" w:rsidR="004F0DC7" w:rsidRPr="00825A27" w:rsidRDefault="00862BEF" w:rsidP="00862BE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5D7D1A" w:rsidRPr="00825A27">
        <w:rPr>
          <w:sz w:val="22"/>
          <w:szCs w:val="22"/>
        </w:rPr>
        <w:t xml:space="preserve"> </w:t>
      </w:r>
      <w:r w:rsidR="004F0DC7" w:rsidRPr="00825A27">
        <w:rPr>
          <w:sz w:val="22"/>
          <w:szCs w:val="22"/>
        </w:rPr>
        <w:t>Termin wykonania umowy wynosi</w:t>
      </w:r>
      <w:r w:rsidR="00CF237D">
        <w:rPr>
          <w:sz w:val="22"/>
          <w:szCs w:val="22"/>
        </w:rPr>
        <w:t>:</w:t>
      </w:r>
      <w:r w:rsidR="004F0DC7" w:rsidRPr="00825A27">
        <w:rPr>
          <w:sz w:val="22"/>
          <w:szCs w:val="22"/>
        </w:rPr>
        <w:t xml:space="preserve"> 12 miesięcy od daty zawarcia umowy.</w:t>
      </w:r>
    </w:p>
    <w:p w14:paraId="0FFCD447" w14:textId="3809DF59" w:rsidR="00E401EB" w:rsidRDefault="00862BEF" w:rsidP="00862BEF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5D7D1A" w:rsidRPr="00825A27">
        <w:rPr>
          <w:sz w:val="22"/>
          <w:szCs w:val="22"/>
        </w:rPr>
        <w:t xml:space="preserve"> </w:t>
      </w:r>
      <w:r w:rsidR="00E401EB" w:rsidRPr="00825A27">
        <w:rPr>
          <w:bCs/>
          <w:sz w:val="22"/>
          <w:szCs w:val="22"/>
        </w:rPr>
        <w:t xml:space="preserve">Warunki płatności: </w:t>
      </w:r>
      <w:r w:rsidR="00781D83" w:rsidRPr="00825A27">
        <w:rPr>
          <w:bCs/>
          <w:sz w:val="22"/>
          <w:szCs w:val="22"/>
        </w:rPr>
        <w:t>6</w:t>
      </w:r>
      <w:r w:rsidR="00D971D1" w:rsidRPr="00825A27">
        <w:rPr>
          <w:bCs/>
          <w:sz w:val="22"/>
          <w:szCs w:val="22"/>
        </w:rPr>
        <w:t>0 dni</w:t>
      </w:r>
    </w:p>
    <w:bookmarkEnd w:id="5"/>
    <w:p w14:paraId="62BB3F6A" w14:textId="77777777" w:rsidR="00E166D0" w:rsidRDefault="00E166D0" w:rsidP="00CF237D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73C6EE7F" w14:textId="77777777" w:rsidR="00E166D0" w:rsidRDefault="00E166D0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6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20828055" w14:textId="203192DA" w:rsidR="0089156D" w:rsidRDefault="0089156D" w:rsidP="0089156D">
      <w:pPr>
        <w:numPr>
          <w:ilvl w:val="0"/>
          <w:numId w:val="3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89156D">
        <w:rPr>
          <w:b/>
          <w:bCs/>
          <w:sz w:val="22"/>
        </w:rPr>
        <w:t>osoby wykonujące wskazane przez Zamawiającego czynności w zakresie realizacji zamówienia</w:t>
      </w:r>
      <w:r>
        <w:rPr>
          <w:b/>
          <w:bCs/>
          <w:sz w:val="22"/>
        </w:rPr>
        <w:t xml:space="preserve"> </w:t>
      </w:r>
      <w:r>
        <w:rPr>
          <w:b/>
          <w:bCs/>
          <w:sz w:val="22"/>
        </w:rPr>
        <w:t>–</w:t>
      </w:r>
      <w:r>
        <w:rPr>
          <w:b/>
          <w:bCs/>
          <w:sz w:val="22"/>
        </w:rPr>
        <w:t xml:space="preserve"> </w:t>
      </w:r>
      <w:r>
        <w:rPr>
          <w:b/>
          <w:bCs/>
          <w:sz w:val="22"/>
        </w:rPr>
        <w:t>a</w:t>
      </w:r>
      <w:r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 xml:space="preserve">e </w:t>
      </w:r>
      <w:r w:rsidRPr="00A721F9">
        <w:rPr>
          <w:b/>
          <w:bCs/>
          <w:sz w:val="22"/>
        </w:rPr>
        <w:t>usług</w:t>
      </w:r>
      <w:r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i</w:t>
      </w:r>
      <w:r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u</w:t>
      </w:r>
      <w:r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Zamawiającego</w:t>
      </w:r>
      <w:r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(zarówno</w:t>
      </w:r>
      <w:r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u</w:t>
      </w:r>
      <w:r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Wykonawcy</w:t>
      </w:r>
      <w:r>
        <w:rPr>
          <w:b/>
          <w:bCs/>
          <w:sz w:val="22"/>
        </w:rPr>
        <w:t xml:space="preserve">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jak</w:t>
      </w:r>
      <w:r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i</w:t>
      </w:r>
      <w:r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Podwykonawcy)</w:t>
      </w:r>
      <w:r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zatrudnion</w:t>
      </w:r>
      <w:r>
        <w:rPr>
          <w:b/>
          <w:bCs/>
          <w:sz w:val="22"/>
        </w:rPr>
        <w:t xml:space="preserve">e są </w:t>
      </w:r>
      <w:r w:rsidRPr="00A721F9">
        <w:rPr>
          <w:b/>
          <w:bCs/>
          <w:sz w:val="22"/>
        </w:rPr>
        <w:t>na</w:t>
      </w:r>
      <w:r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podstawie</w:t>
      </w:r>
      <w:r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umowy</w:t>
      </w:r>
      <w:r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o</w:t>
      </w:r>
      <w:r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>pracę</w:t>
      </w:r>
      <w:r>
        <w:rPr>
          <w:b/>
          <w:bCs/>
          <w:sz w:val="22"/>
        </w:rPr>
        <w:t xml:space="preserve"> </w:t>
      </w:r>
      <w:r w:rsidRPr="00A721F9">
        <w:rPr>
          <w:b/>
          <w:bCs/>
          <w:sz w:val="22"/>
        </w:rPr>
        <w:t xml:space="preserve">w sposób określony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w art. 22 § 1 Ustawy z dnia 26 czerwca 1974 r.  Kodeks Pracy (Dz.U. z 201</w:t>
      </w:r>
      <w:r>
        <w:rPr>
          <w:b/>
          <w:bCs/>
          <w:sz w:val="22"/>
        </w:rPr>
        <w:t>8</w:t>
      </w:r>
      <w:r w:rsidRPr="00A721F9">
        <w:rPr>
          <w:b/>
          <w:bCs/>
          <w:sz w:val="22"/>
        </w:rPr>
        <w:t xml:space="preserve"> r, poz. 1</w:t>
      </w:r>
      <w:r>
        <w:rPr>
          <w:b/>
          <w:bCs/>
          <w:sz w:val="22"/>
        </w:rPr>
        <w:t>08</w:t>
      </w:r>
      <w:r w:rsidRPr="00A721F9">
        <w:rPr>
          <w:b/>
          <w:bCs/>
          <w:sz w:val="22"/>
        </w:rPr>
        <w:t>)</w:t>
      </w:r>
    </w:p>
    <w:p w14:paraId="6D93155A" w14:textId="2C4F5CA6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2AE3B451" w:rsidR="009577A7" w:rsidRPr="00C630E5" w:rsidRDefault="009577A7" w:rsidP="009577A7">
      <w:pPr>
        <w:numPr>
          <w:ilvl w:val="0"/>
          <w:numId w:val="3"/>
        </w:numPr>
        <w:jc w:val="both"/>
        <w:rPr>
          <w:sz w:val="22"/>
          <w:szCs w:val="22"/>
        </w:rPr>
      </w:pPr>
      <w:r w:rsidRPr="00C630E5">
        <w:rPr>
          <w:sz w:val="22"/>
          <w:szCs w:val="22"/>
        </w:rPr>
        <w:t xml:space="preserve">zapoznaliśmy się ze </w:t>
      </w:r>
      <w:r w:rsidR="00B1572A" w:rsidRPr="00C630E5">
        <w:rPr>
          <w:sz w:val="22"/>
          <w:szCs w:val="22"/>
        </w:rPr>
        <w:t>wzor</w:t>
      </w:r>
      <w:r w:rsidRPr="00C630E5">
        <w:rPr>
          <w:sz w:val="22"/>
          <w:szCs w:val="22"/>
        </w:rPr>
        <w:t xml:space="preserve">em umowy, który jest załącznikiem nr </w:t>
      </w:r>
      <w:r w:rsidR="00043137">
        <w:rPr>
          <w:sz w:val="22"/>
          <w:szCs w:val="22"/>
        </w:rPr>
        <w:t>5</w:t>
      </w:r>
      <w:r w:rsidRPr="00C630E5">
        <w:rPr>
          <w:sz w:val="22"/>
          <w:szCs w:val="22"/>
        </w:rPr>
        <w:t xml:space="preserve"> do Specyfikacji Warunków Zamówienia i zobowiązujemy się w przypadku wyboru naszej oferty </w:t>
      </w:r>
      <w:r w:rsidR="00C630E5" w:rsidRPr="00C630E5">
        <w:rPr>
          <w:sz w:val="22"/>
          <w:szCs w:val="22"/>
        </w:rPr>
        <w:br/>
      </w:r>
      <w:r w:rsidRPr="00C630E5">
        <w:rPr>
          <w:sz w:val="22"/>
          <w:szCs w:val="22"/>
        </w:rPr>
        <w:t>do zawarcia umowy na zawartych tam warunkach w miejscu i terminie wyznaczonym przez Zamawiającego</w:t>
      </w:r>
      <w:r w:rsidR="004276D9" w:rsidRPr="00C630E5">
        <w:rPr>
          <w:sz w:val="22"/>
          <w:szCs w:val="22"/>
        </w:rPr>
        <w:t>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08FCBD0" w14:textId="6EFC2739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578ACC1E" w14:textId="5A79A247" w:rsidR="00FB3DCE" w:rsidRDefault="00FB3DCE" w:rsidP="00FB3DCE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0A04FE25" w14:textId="1FD0AFAA" w:rsidR="00EB31D2" w:rsidRPr="009F3705" w:rsidRDefault="00EB31D2" w:rsidP="00EB31D2">
      <w:pPr>
        <w:numPr>
          <w:ilvl w:val="0"/>
          <w:numId w:val="3"/>
        </w:numPr>
        <w:ind w:left="641" w:hanging="357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9F3705">
        <w:rPr>
          <w:sz w:val="22"/>
          <w:szCs w:val="22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71B7E2BD" w14:textId="77777777" w:rsidR="00EB31D2" w:rsidRPr="00851BC9" w:rsidRDefault="00EB31D2" w:rsidP="00EB31D2">
      <w:pPr>
        <w:pStyle w:val="Akapitzlist"/>
        <w:spacing w:line="276" w:lineRule="auto"/>
        <w:ind w:left="644"/>
        <w:jc w:val="both"/>
        <w:rPr>
          <w:sz w:val="22"/>
          <w:szCs w:val="22"/>
        </w:rPr>
      </w:pP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lastRenderedPageBreak/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 xml:space="preserve">Wartość towaru lub usługi objętego obowiązkiem </w:t>
            </w:r>
            <w:r w:rsidRPr="00CE3AE6">
              <w:rPr>
                <w:sz w:val="20"/>
                <w:szCs w:val="20"/>
              </w:rPr>
              <w:lastRenderedPageBreak/>
              <w:t>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 xml:space="preserve">Stawka podatku od towarów i usług, która zgodnie z wiedzą </w:t>
            </w:r>
            <w:r w:rsidRPr="00CE3AE6">
              <w:rPr>
                <w:sz w:val="20"/>
                <w:szCs w:val="20"/>
              </w:rPr>
              <w:lastRenderedPageBreak/>
              <w:t>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EA9E03" w14:textId="77777777" w:rsidR="00C630E5" w:rsidRPr="00C630E5" w:rsidRDefault="00C630E5" w:rsidP="00C630E5">
      <w:pPr>
        <w:pStyle w:val="Akapitzlist"/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6D1B5BA0" w14:textId="19E3B6DB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5C1AADFE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232476B6" w14:textId="77777777" w:rsidR="00EB31D2" w:rsidRPr="00281DC6" w:rsidRDefault="00EB31D2" w:rsidP="00EB31D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48EAE4A1" w14:textId="77777777" w:rsidR="00EB31D2" w:rsidRPr="00085C92" w:rsidRDefault="00EB31D2" w:rsidP="00EB31D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7651DD63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3DA70432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B58B4ED" w14:textId="77777777" w:rsidR="00EB31D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521BBDF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1A311056" w14:textId="77777777" w:rsidR="00EB31D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674C812A" w14:textId="77777777" w:rsidR="00EB31D2" w:rsidRPr="00085C92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6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7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7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0DA2D" w14:textId="5E99E00E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506CA7">
      <w:rPr>
        <w:sz w:val="20"/>
        <w:szCs w:val="20"/>
      </w:rPr>
      <w:t>7</w:t>
    </w:r>
    <w:r w:rsidR="009E2ECB">
      <w:rPr>
        <w:sz w:val="20"/>
        <w:szCs w:val="20"/>
      </w:rPr>
      <w:t>9</w:t>
    </w:r>
    <w:r w:rsidR="001D2B20">
      <w:rPr>
        <w:sz w:val="20"/>
        <w:szCs w:val="20"/>
      </w:rPr>
      <w:t>/202</w:t>
    </w:r>
    <w:r w:rsidR="00506CA7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A673A95"/>
    <w:multiLevelType w:val="hybridMultilevel"/>
    <w:tmpl w:val="DC66D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78545F3"/>
    <w:multiLevelType w:val="hybridMultilevel"/>
    <w:tmpl w:val="06AC4B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7123406"/>
    <w:multiLevelType w:val="hybridMultilevel"/>
    <w:tmpl w:val="DC66D9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10"/>
  </w:num>
  <w:num w:numId="2" w16cid:durableId="236747337">
    <w:abstractNumId w:val="8"/>
  </w:num>
  <w:num w:numId="3" w16cid:durableId="601573939">
    <w:abstractNumId w:val="9"/>
  </w:num>
  <w:num w:numId="4" w16cid:durableId="1638997471">
    <w:abstractNumId w:val="12"/>
  </w:num>
  <w:num w:numId="5" w16cid:durableId="1718435940">
    <w:abstractNumId w:val="5"/>
  </w:num>
  <w:num w:numId="6" w16cid:durableId="1883442280">
    <w:abstractNumId w:val="7"/>
  </w:num>
  <w:num w:numId="7" w16cid:durableId="2052799946">
    <w:abstractNumId w:val="2"/>
  </w:num>
  <w:num w:numId="8" w16cid:durableId="1130746">
    <w:abstractNumId w:val="11"/>
  </w:num>
  <w:num w:numId="9" w16cid:durableId="1995066748">
    <w:abstractNumId w:val="0"/>
  </w:num>
  <w:num w:numId="10" w16cid:durableId="1013344054">
    <w:abstractNumId w:val="3"/>
  </w:num>
  <w:num w:numId="11" w16cid:durableId="1673489291">
    <w:abstractNumId w:val="6"/>
  </w:num>
  <w:num w:numId="12" w16cid:durableId="1185249055">
    <w:abstractNumId w:val="4"/>
  </w:num>
  <w:num w:numId="13" w16cid:durableId="438069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14E8B"/>
    <w:rsid w:val="000202C2"/>
    <w:rsid w:val="00020665"/>
    <w:rsid w:val="00043137"/>
    <w:rsid w:val="00063162"/>
    <w:rsid w:val="00085C92"/>
    <w:rsid w:val="000935FA"/>
    <w:rsid w:val="000E0096"/>
    <w:rsid w:val="000F3465"/>
    <w:rsid w:val="001028C4"/>
    <w:rsid w:val="001063D3"/>
    <w:rsid w:val="001202D6"/>
    <w:rsid w:val="00132B4E"/>
    <w:rsid w:val="00173016"/>
    <w:rsid w:val="00177EB4"/>
    <w:rsid w:val="001C7D84"/>
    <w:rsid w:val="001D2B20"/>
    <w:rsid w:val="002214DB"/>
    <w:rsid w:val="00267D1F"/>
    <w:rsid w:val="002B3F5F"/>
    <w:rsid w:val="002E612D"/>
    <w:rsid w:val="002F35BD"/>
    <w:rsid w:val="0036233D"/>
    <w:rsid w:val="003A71B8"/>
    <w:rsid w:val="003B769C"/>
    <w:rsid w:val="003C1116"/>
    <w:rsid w:val="003C32DC"/>
    <w:rsid w:val="003D0208"/>
    <w:rsid w:val="003E3810"/>
    <w:rsid w:val="003E4CC6"/>
    <w:rsid w:val="003E52C7"/>
    <w:rsid w:val="00420172"/>
    <w:rsid w:val="004276D9"/>
    <w:rsid w:val="004308CF"/>
    <w:rsid w:val="00434753"/>
    <w:rsid w:val="004868D2"/>
    <w:rsid w:val="00486D45"/>
    <w:rsid w:val="004D017E"/>
    <w:rsid w:val="004D5A42"/>
    <w:rsid w:val="004F0DC7"/>
    <w:rsid w:val="00506CA7"/>
    <w:rsid w:val="00525EFF"/>
    <w:rsid w:val="0055777C"/>
    <w:rsid w:val="00567CC9"/>
    <w:rsid w:val="005844F6"/>
    <w:rsid w:val="00594233"/>
    <w:rsid w:val="00597CA9"/>
    <w:rsid w:val="005A2C1E"/>
    <w:rsid w:val="005C6688"/>
    <w:rsid w:val="005D7D1A"/>
    <w:rsid w:val="005F6505"/>
    <w:rsid w:val="005F6F5F"/>
    <w:rsid w:val="00630ED4"/>
    <w:rsid w:val="006435BF"/>
    <w:rsid w:val="006A049D"/>
    <w:rsid w:val="006B63D6"/>
    <w:rsid w:val="006C641D"/>
    <w:rsid w:val="006D09E0"/>
    <w:rsid w:val="00736C1E"/>
    <w:rsid w:val="00752037"/>
    <w:rsid w:val="00767FEE"/>
    <w:rsid w:val="00781D83"/>
    <w:rsid w:val="007A12D3"/>
    <w:rsid w:val="007D475B"/>
    <w:rsid w:val="007E331F"/>
    <w:rsid w:val="00815BC9"/>
    <w:rsid w:val="008174DB"/>
    <w:rsid w:val="00821EBD"/>
    <w:rsid w:val="00825A27"/>
    <w:rsid w:val="008468CA"/>
    <w:rsid w:val="0085027C"/>
    <w:rsid w:val="00862BEF"/>
    <w:rsid w:val="008631F1"/>
    <w:rsid w:val="00870992"/>
    <w:rsid w:val="00880797"/>
    <w:rsid w:val="0089156D"/>
    <w:rsid w:val="008A522F"/>
    <w:rsid w:val="008B3C3C"/>
    <w:rsid w:val="008C082A"/>
    <w:rsid w:val="008C519C"/>
    <w:rsid w:val="00924E28"/>
    <w:rsid w:val="009306A6"/>
    <w:rsid w:val="009312B4"/>
    <w:rsid w:val="009577A7"/>
    <w:rsid w:val="0097776D"/>
    <w:rsid w:val="00983D1D"/>
    <w:rsid w:val="00994AC9"/>
    <w:rsid w:val="009D75A8"/>
    <w:rsid w:val="009E22AD"/>
    <w:rsid w:val="009E2ECB"/>
    <w:rsid w:val="009E4C67"/>
    <w:rsid w:val="00A14961"/>
    <w:rsid w:val="00A17239"/>
    <w:rsid w:val="00A50E18"/>
    <w:rsid w:val="00A96086"/>
    <w:rsid w:val="00AA2BEC"/>
    <w:rsid w:val="00AA39D6"/>
    <w:rsid w:val="00AB4B2C"/>
    <w:rsid w:val="00AC0ABC"/>
    <w:rsid w:val="00AC2D4F"/>
    <w:rsid w:val="00AC470C"/>
    <w:rsid w:val="00AE26EA"/>
    <w:rsid w:val="00AE2ACB"/>
    <w:rsid w:val="00AF4AC3"/>
    <w:rsid w:val="00B01254"/>
    <w:rsid w:val="00B1572A"/>
    <w:rsid w:val="00B47637"/>
    <w:rsid w:val="00B50389"/>
    <w:rsid w:val="00B6407A"/>
    <w:rsid w:val="00B659B1"/>
    <w:rsid w:val="00B77D6D"/>
    <w:rsid w:val="00B9086B"/>
    <w:rsid w:val="00BC00BF"/>
    <w:rsid w:val="00BC4F99"/>
    <w:rsid w:val="00C22F7D"/>
    <w:rsid w:val="00C630E5"/>
    <w:rsid w:val="00CA332A"/>
    <w:rsid w:val="00CA63AF"/>
    <w:rsid w:val="00CC4D4F"/>
    <w:rsid w:val="00CC7FBF"/>
    <w:rsid w:val="00CE099B"/>
    <w:rsid w:val="00CE3AE6"/>
    <w:rsid w:val="00CF237D"/>
    <w:rsid w:val="00D05F27"/>
    <w:rsid w:val="00D5331F"/>
    <w:rsid w:val="00D554C7"/>
    <w:rsid w:val="00D76A48"/>
    <w:rsid w:val="00D971D1"/>
    <w:rsid w:val="00DC336F"/>
    <w:rsid w:val="00DF7CE6"/>
    <w:rsid w:val="00E166D0"/>
    <w:rsid w:val="00E16837"/>
    <w:rsid w:val="00E401EB"/>
    <w:rsid w:val="00E449BF"/>
    <w:rsid w:val="00E6343E"/>
    <w:rsid w:val="00EB31D2"/>
    <w:rsid w:val="00EF7FC6"/>
    <w:rsid w:val="00F134D5"/>
    <w:rsid w:val="00F2703F"/>
    <w:rsid w:val="00F31EAC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84</TotalTime>
  <Pages>3</Pages>
  <Words>786</Words>
  <Characters>4718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31</cp:revision>
  <dcterms:created xsi:type="dcterms:W3CDTF">2022-06-20T09:42:00Z</dcterms:created>
  <dcterms:modified xsi:type="dcterms:W3CDTF">2024-09-19T09:50:00Z</dcterms:modified>
</cp:coreProperties>
</file>