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808BC9" w14:textId="1D09BF66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  <w:r w:rsidR="00AF6946">
        <w:rPr>
          <w:rFonts w:ascii="Times New Roman" w:hAnsi="Times New Roman"/>
          <w:b w:val="0"/>
          <w:bCs/>
          <w:sz w:val="24"/>
          <w:szCs w:val="24"/>
        </w:rPr>
        <w:t xml:space="preserve"> / załącznik </w:t>
      </w:r>
      <w:r w:rsidR="00AF6946" w:rsidRPr="00AF6946">
        <w:rPr>
          <w:rFonts w:ascii="Times New Roman" w:hAnsi="Times New Roman"/>
          <w:b w:val="0"/>
          <w:bCs/>
          <w:sz w:val="24"/>
          <w:szCs w:val="24"/>
          <w:u w:val="single"/>
        </w:rPr>
        <w:t>nr 3 do umowy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5F960DCB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CF0663">
        <w:rPr>
          <w:sz w:val="24"/>
          <w:szCs w:val="24"/>
        </w:rPr>
        <w:t>7</w:t>
      </w:r>
      <w:r w:rsidR="00AF6946">
        <w:rPr>
          <w:sz w:val="24"/>
          <w:szCs w:val="24"/>
        </w:rPr>
        <w:t>9</w:t>
      </w:r>
      <w:r w:rsidR="003573C6" w:rsidRPr="003573C6">
        <w:rPr>
          <w:sz w:val="24"/>
          <w:szCs w:val="24"/>
        </w:rPr>
        <w:t>/202</w:t>
      </w:r>
      <w:r w:rsidR="00CF0663">
        <w:rPr>
          <w:sz w:val="24"/>
          <w:szCs w:val="24"/>
        </w:rPr>
        <w:t>4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318A13AE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F6946">
        <w:rPr>
          <w:b/>
          <w:sz w:val="24"/>
        </w:rPr>
        <w:t>Podstawowy bez negocjacji</w:t>
      </w:r>
      <w:r w:rsidR="00382DC6">
        <w:rPr>
          <w:b/>
          <w:sz w:val="24"/>
        </w:rPr>
        <w:t xml:space="preserve"> </w:t>
      </w:r>
      <w:r>
        <w:rPr>
          <w:sz w:val="24"/>
        </w:rPr>
        <w:t>na:</w:t>
      </w:r>
    </w:p>
    <w:p w14:paraId="7777AD1F" w14:textId="68A574DD" w:rsidR="00150D7E" w:rsidRDefault="00AF6946" w:rsidP="00150D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Usługa transportu lekarzy wykonujących wizyty domowe u pacjentów w Poradni Nocnej i Świątecznej Opieki Zdrowotnej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</w:p>
        </w:tc>
        <w:tc>
          <w:tcPr>
            <w:tcW w:w="1444" w:type="dxa"/>
            <w:vAlign w:val="center"/>
          </w:tcPr>
          <w:p w14:paraId="49BE8AA7" w14:textId="2A7FA508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</w:t>
            </w:r>
            <w:r w:rsidR="00AF6946">
              <w:br/>
            </w:r>
            <w:r w:rsidR="00D66E48">
              <w:t xml:space="preserve">stanowisko) </w:t>
            </w:r>
            <w:r w:rsidR="00752C54">
              <w:t>–</w:t>
            </w:r>
            <w:r w:rsidR="00D66E48">
              <w:t xml:space="preserve">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2E8A69BB" w:rsidR="00F228E7" w:rsidRPr="001474C9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</w:t>
            </w:r>
            <w:r w:rsidR="00AF6946">
              <w:t xml:space="preserve"> </w:t>
            </w:r>
            <w:r w:rsidR="00CF0663">
              <w:t>B</w:t>
            </w:r>
            <w:r w:rsidRPr="00BA2BBC">
              <w:t>)</w:t>
            </w:r>
            <w:r w:rsidR="00D66E48">
              <w:t xml:space="preserve"> – </w:t>
            </w:r>
            <w:r w:rsidR="00D66E48" w:rsidRPr="00CF0663">
              <w:rPr>
                <w:u w:val="single"/>
              </w:rPr>
              <w:t>podać</w:t>
            </w:r>
            <w:r w:rsidR="00D66E48">
              <w:t xml:space="preserve"> kategorię</w:t>
            </w:r>
            <w:r w:rsidR="001474C9">
              <w:t xml:space="preserve"> + </w:t>
            </w:r>
            <w:r w:rsidR="001474C9">
              <w:rPr>
                <w:u w:val="single"/>
              </w:rPr>
              <w:t xml:space="preserve">załączyć </w:t>
            </w:r>
            <w:r w:rsidR="001474C9" w:rsidRPr="00306E1E">
              <w:t>odpowiednio</w:t>
            </w:r>
            <w:r w:rsidR="00AF6946" w:rsidRPr="00306E1E">
              <w:t xml:space="preserve"> kserokopię prawa jazdy</w:t>
            </w:r>
          </w:p>
        </w:tc>
        <w:tc>
          <w:tcPr>
            <w:tcW w:w="1985" w:type="dxa"/>
            <w:vAlign w:val="center"/>
          </w:tcPr>
          <w:p w14:paraId="1F45EAE9" w14:textId="0F06F55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752C54">
              <w:br/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38D8EC41" w14:textId="56A6405B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 w:rsidR="00AF6946">
              <w:t>potwierdzające</w:t>
            </w:r>
            <w:r>
              <w:t xml:space="preserve"> brak przeciwskazań do pracy </w:t>
            </w:r>
            <w:r w:rsidR="00AF6946">
              <w:br/>
            </w:r>
            <w:r>
              <w:t xml:space="preserve">na stanowisku kierowcy </w:t>
            </w:r>
          </w:p>
          <w:p w14:paraId="5851AC55" w14:textId="42FFC0DE" w:rsidR="00F228E7" w:rsidRPr="001474C9" w:rsidRDefault="00F228E7" w:rsidP="0060654D">
            <w:pPr>
              <w:jc w:val="center"/>
              <w:rPr>
                <w:u w:val="single"/>
              </w:rPr>
            </w:pPr>
            <w:r w:rsidRPr="00BA2BBC">
              <w:t>(posiada/nie posiada, do dnia)</w:t>
            </w:r>
            <w:r w:rsidR="00CF0663">
              <w:t xml:space="preserve"> – </w:t>
            </w:r>
            <w:r w:rsidR="00CF0663" w:rsidRPr="00CF0663">
              <w:rPr>
                <w:u w:val="single"/>
              </w:rPr>
              <w:t>podać</w:t>
            </w:r>
            <w:r w:rsidR="001474C9">
              <w:t xml:space="preserve"> + </w:t>
            </w:r>
            <w:r w:rsidR="001474C9">
              <w:rPr>
                <w:u w:val="single"/>
              </w:rPr>
              <w:t xml:space="preserve">załączyć </w:t>
            </w:r>
            <w:r w:rsidR="001474C9" w:rsidRPr="00306E1E">
              <w:t>odpowiednio</w:t>
            </w:r>
            <w:r w:rsidR="00752C54" w:rsidRPr="00306E1E">
              <w:t xml:space="preserve"> </w:t>
            </w:r>
          </w:p>
        </w:tc>
        <w:tc>
          <w:tcPr>
            <w:tcW w:w="1843" w:type="dxa"/>
            <w:vAlign w:val="center"/>
          </w:tcPr>
          <w:p w14:paraId="1A59B1E4" w14:textId="67E9BED5" w:rsidR="00AF6946" w:rsidRPr="00AF6946" w:rsidRDefault="00AF6946" w:rsidP="00AF6946">
            <w:pPr>
              <w:jc w:val="center"/>
              <w:rPr>
                <w:u w:val="single"/>
              </w:rPr>
            </w:pPr>
            <w:r>
              <w:t xml:space="preserve">Orzeczenie </w:t>
            </w:r>
            <w:r>
              <w:t xml:space="preserve">psychologiczne </w:t>
            </w:r>
            <w:r>
              <w:t>stwierdzające brak przeciwskazań psychologicznych do wykonywania czynności kierowania pojazdem</w:t>
            </w:r>
            <w:r>
              <w:t xml:space="preserve"> - </w:t>
            </w:r>
            <w:r>
              <w:rPr>
                <w:u w:val="single"/>
              </w:rPr>
              <w:t>podać</w:t>
            </w:r>
          </w:p>
          <w:p w14:paraId="504D21DA" w14:textId="33DE2BF5" w:rsidR="00F228E7" w:rsidRPr="00BA2BBC" w:rsidRDefault="00AF6946" w:rsidP="00AF6946">
            <w:pPr>
              <w:jc w:val="center"/>
            </w:pPr>
            <w:r>
              <w:t>(posiada/nie posiada, do dnia)</w:t>
            </w:r>
            <w:r>
              <w:t xml:space="preserve"> </w:t>
            </w:r>
            <w:r>
              <w:t xml:space="preserve">+ </w:t>
            </w:r>
            <w:r>
              <w:rPr>
                <w:u w:val="single"/>
              </w:rPr>
              <w:t xml:space="preserve">załączyć </w:t>
            </w:r>
            <w:r w:rsidRPr="00306E1E">
              <w:t>odpowiednio kserokopię</w:t>
            </w:r>
            <w:r>
              <w:t xml:space="preserve"> </w:t>
            </w:r>
            <w:r w:rsidRPr="00AF6946">
              <w:rPr>
                <w:color w:val="FF0000"/>
              </w:rPr>
              <w:t xml:space="preserve"> 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52FCB14B" w:rsidR="00F228E7" w:rsidRPr="00BA2BBC" w:rsidRDefault="00D66E48" w:rsidP="0060654D">
            <w:pPr>
              <w:jc w:val="center"/>
            </w:pPr>
            <w:r>
              <w:t>Zezwolenie na kierowanie pojazdami uprzywilejowanymi</w:t>
            </w:r>
            <w:r w:rsidR="00F228E7">
              <w:t xml:space="preserve"> (posiada/nie posiada, do dnia)</w:t>
            </w:r>
            <w:r w:rsidR="001474C9">
              <w:t xml:space="preserve"> – </w:t>
            </w:r>
            <w:r w:rsidR="001474C9" w:rsidRPr="001474C9">
              <w:rPr>
                <w:u w:val="single"/>
              </w:rPr>
              <w:t>podać</w:t>
            </w:r>
            <w:r w:rsidR="001474C9">
              <w:t xml:space="preserve"> + </w:t>
            </w:r>
            <w:r w:rsidR="001474C9" w:rsidRPr="001474C9">
              <w:rPr>
                <w:u w:val="single"/>
              </w:rPr>
              <w:t xml:space="preserve">załączyć </w:t>
            </w:r>
            <w:r w:rsidR="001474C9" w:rsidRPr="00306E1E">
              <w:t>odpowiednio</w:t>
            </w:r>
            <w:r w:rsidR="00752C54" w:rsidRPr="00306E1E">
              <w:t xml:space="preserve"> 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30AC1785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>
        <w:rPr>
          <w:bCs/>
          <w:sz w:val="22"/>
          <w:szCs w:val="22"/>
        </w:rPr>
        <w:t xml:space="preserve">Zezwolenie na </w:t>
      </w:r>
      <w:r w:rsidRPr="00AE3710">
        <w:rPr>
          <w:bCs/>
          <w:sz w:val="22"/>
          <w:szCs w:val="22"/>
        </w:rPr>
        <w:t>kierowani</w:t>
      </w:r>
      <w:r w:rsidR="00752C54">
        <w:rPr>
          <w:bCs/>
          <w:sz w:val="22"/>
          <w:szCs w:val="22"/>
        </w:rPr>
        <w:t>e</w:t>
      </w:r>
      <w:r w:rsidRPr="00AE3710">
        <w:rPr>
          <w:bCs/>
          <w:sz w:val="22"/>
          <w:szCs w:val="22"/>
        </w:rPr>
        <w:t xml:space="preserve">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365777B4" w:rsid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 xml:space="preserve">Orzeczenie lekarskie </w:t>
      </w:r>
      <w:r w:rsidR="00A37CA7">
        <w:rPr>
          <w:bCs/>
          <w:sz w:val="22"/>
          <w:szCs w:val="22"/>
        </w:rPr>
        <w:t>potwierdzające</w:t>
      </w:r>
      <w:r w:rsidRPr="00AE3710">
        <w:rPr>
          <w:bCs/>
          <w:sz w:val="22"/>
          <w:szCs w:val="22"/>
        </w:rPr>
        <w:t xml:space="preserve"> zdolność do prowadzenia pojazdów przez kierowców</w:t>
      </w:r>
      <w:r w:rsidRPr="00B81E8E">
        <w:rPr>
          <w:bCs/>
          <w:sz w:val="22"/>
          <w:szCs w:val="22"/>
        </w:rPr>
        <w:t>,</w:t>
      </w:r>
      <w:r w:rsidR="00A37CA7">
        <w:rPr>
          <w:bCs/>
          <w:sz w:val="22"/>
          <w:szCs w:val="22"/>
        </w:rPr>
        <w:t xml:space="preserve"> tj. brak przeciwskazań do pracy na stanowisku kierowcy,</w:t>
      </w:r>
    </w:p>
    <w:p w14:paraId="234C9DA7" w14:textId="51803292" w:rsidR="00A37CA7" w:rsidRDefault="00A37CA7" w:rsidP="00A37CA7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Pr="00AE3710">
        <w:rPr>
          <w:bCs/>
          <w:sz w:val="22"/>
          <w:szCs w:val="22"/>
        </w:rPr>
        <w:t xml:space="preserve">Orzeczenie </w:t>
      </w:r>
      <w:r w:rsidR="006D43D8">
        <w:rPr>
          <w:bCs/>
          <w:sz w:val="22"/>
          <w:szCs w:val="22"/>
        </w:rPr>
        <w:t>psychologiczne stwierdzające brak przeciwskazań psychologicznych do wykonywania czynności kierowcy,</w:t>
      </w:r>
      <w:r>
        <w:rPr>
          <w:bCs/>
          <w:sz w:val="22"/>
          <w:szCs w:val="22"/>
        </w:rPr>
        <w:t>,</w:t>
      </w:r>
    </w:p>
    <w:p w14:paraId="32F2F4F9" w14:textId="1CB27DE0" w:rsidR="00752C54" w:rsidRPr="00752C54" w:rsidRDefault="00B81E8E" w:rsidP="00752C54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A37CA7">
        <w:rPr>
          <w:bCs/>
          <w:sz w:val="22"/>
          <w:szCs w:val="22"/>
        </w:rPr>
        <w:t>Kserokopię prawa jazdy kategoria B</w:t>
      </w: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474C9"/>
    <w:rsid w:val="00150D7E"/>
    <w:rsid w:val="00167DCC"/>
    <w:rsid w:val="002402DB"/>
    <w:rsid w:val="00306E1E"/>
    <w:rsid w:val="003573C6"/>
    <w:rsid w:val="00382DC6"/>
    <w:rsid w:val="00395962"/>
    <w:rsid w:val="0040563E"/>
    <w:rsid w:val="004E070D"/>
    <w:rsid w:val="005216A8"/>
    <w:rsid w:val="005C0B0B"/>
    <w:rsid w:val="0060654D"/>
    <w:rsid w:val="006D43D8"/>
    <w:rsid w:val="007064BA"/>
    <w:rsid w:val="00752037"/>
    <w:rsid w:val="00752C54"/>
    <w:rsid w:val="00762843"/>
    <w:rsid w:val="00771188"/>
    <w:rsid w:val="00790A54"/>
    <w:rsid w:val="007F1EE0"/>
    <w:rsid w:val="00821C80"/>
    <w:rsid w:val="008F0CE7"/>
    <w:rsid w:val="009247BC"/>
    <w:rsid w:val="009259AB"/>
    <w:rsid w:val="00936CFB"/>
    <w:rsid w:val="00980415"/>
    <w:rsid w:val="009C1F8F"/>
    <w:rsid w:val="009C437A"/>
    <w:rsid w:val="00A37CA7"/>
    <w:rsid w:val="00A622D0"/>
    <w:rsid w:val="00AA594F"/>
    <w:rsid w:val="00AE3710"/>
    <w:rsid w:val="00AF6946"/>
    <w:rsid w:val="00B11EA3"/>
    <w:rsid w:val="00B41A5F"/>
    <w:rsid w:val="00B551AF"/>
    <w:rsid w:val="00B81E8E"/>
    <w:rsid w:val="00BA2BBC"/>
    <w:rsid w:val="00CF0663"/>
    <w:rsid w:val="00D52F5E"/>
    <w:rsid w:val="00D66E48"/>
    <w:rsid w:val="00D90B92"/>
    <w:rsid w:val="00E819CF"/>
    <w:rsid w:val="00F228E7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16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3</Pages>
  <Words>308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Watral-Duńska</cp:lastModifiedBy>
  <cp:revision>18</cp:revision>
  <cp:lastPrinted>2023-11-22T07:49:00Z</cp:lastPrinted>
  <dcterms:created xsi:type="dcterms:W3CDTF">2022-07-29T05:48:00Z</dcterms:created>
  <dcterms:modified xsi:type="dcterms:W3CDTF">2024-09-24T06:44:00Z</dcterms:modified>
</cp:coreProperties>
</file>