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7F4B1" w14:textId="77777777" w:rsidR="00B048DA" w:rsidRPr="004D1D28" w:rsidRDefault="0060049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D1D28">
        <w:rPr>
          <w:rFonts w:ascii="Arial Narrow" w:hAnsi="Arial Narrow" w:cs="Arial"/>
          <w:sz w:val="22"/>
          <w:szCs w:val="22"/>
        </w:rPr>
        <w:t>Bydgoszcz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dnia: </w:t>
      </w:r>
      <w:r w:rsidRPr="004D1D28">
        <w:rPr>
          <w:rFonts w:ascii="Arial Narrow" w:hAnsi="Arial Narrow" w:cs="Arial"/>
          <w:sz w:val="22"/>
          <w:szCs w:val="22"/>
        </w:rPr>
        <w:t>2024-09-25</w:t>
      </w:r>
    </w:p>
    <w:p w14:paraId="0A73112E" w14:textId="77777777" w:rsidR="00B048DA" w:rsidRPr="004D1D28" w:rsidRDefault="0060049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D1D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B66D452" w14:textId="77777777" w:rsidR="00B048DA" w:rsidRPr="004D1D28" w:rsidRDefault="0060049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>Powstańców Warszawy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</w:t>
      </w:r>
      <w:r w:rsidRPr="004D1D28">
        <w:rPr>
          <w:rFonts w:ascii="Arial Narrow" w:hAnsi="Arial Narrow" w:cs="Arial"/>
          <w:sz w:val="22"/>
          <w:szCs w:val="22"/>
        </w:rPr>
        <w:t>5</w:t>
      </w:r>
    </w:p>
    <w:p w14:paraId="32EC39FD" w14:textId="77777777" w:rsidR="00B048DA" w:rsidRPr="004D1D28" w:rsidRDefault="0060049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>85-681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</w:t>
      </w:r>
      <w:r w:rsidRPr="004D1D28">
        <w:rPr>
          <w:rFonts w:ascii="Arial Narrow" w:hAnsi="Arial Narrow" w:cs="Arial"/>
          <w:sz w:val="22"/>
          <w:szCs w:val="22"/>
        </w:rPr>
        <w:t>Bydgoszcz</w:t>
      </w:r>
    </w:p>
    <w:p w14:paraId="2B795D7A" w14:textId="77777777" w:rsidR="00B048DA" w:rsidRPr="004D1D2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D1D2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03DE7F" w14:textId="77777777" w:rsidR="00B048DA" w:rsidRPr="004D1D2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D1D2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17B8B6C" w14:textId="66DB7276" w:rsidR="00B048DA" w:rsidRPr="004D1D2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4D1D28" w14:paraId="32969CE3" w14:textId="77777777" w:rsidTr="00B048DA">
        <w:tc>
          <w:tcPr>
            <w:tcW w:w="9498" w:type="dxa"/>
            <w:shd w:val="clear" w:color="auto" w:fill="F2F2F2"/>
            <w:hideMark/>
          </w:tcPr>
          <w:p w14:paraId="6BA08D8A" w14:textId="78A57D08" w:rsidR="00B048DA" w:rsidRPr="004D1D28" w:rsidRDefault="004D1D2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962E923" w14:textId="77777777" w:rsidR="00B048DA" w:rsidRPr="004D1D2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D1D2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70D7AA5" w14:textId="77777777" w:rsidR="00B048DA" w:rsidRPr="004D1D2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B26DF0A" w14:textId="77777777" w:rsidR="00B048DA" w:rsidRPr="004D1D2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D1D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D1D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D1D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D1D28" w14:paraId="7C77C641" w14:textId="77777777" w:rsidTr="00B048DA">
        <w:tc>
          <w:tcPr>
            <w:tcW w:w="2269" w:type="dxa"/>
            <w:shd w:val="clear" w:color="auto" w:fill="auto"/>
          </w:tcPr>
          <w:p w14:paraId="5D4746F7" w14:textId="77777777" w:rsidR="00B048DA" w:rsidRPr="004D1D2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27A64C0" w14:textId="77777777" w:rsidR="00B048DA" w:rsidRPr="004D1D28" w:rsidRDefault="0060049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</w:p>
        </w:tc>
      </w:tr>
      <w:tr w:rsidR="00600498" w:rsidRPr="004D1D28" w14:paraId="08F14AC0" w14:textId="77777777" w:rsidTr="009416B5">
        <w:tc>
          <w:tcPr>
            <w:tcW w:w="2269" w:type="dxa"/>
            <w:shd w:val="clear" w:color="auto" w:fill="auto"/>
          </w:tcPr>
          <w:p w14:paraId="19FDA7C6" w14:textId="77777777" w:rsidR="00600498" w:rsidRPr="004D1D28" w:rsidRDefault="00600498" w:rsidP="009416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31A09A8" w14:textId="77777777" w:rsidR="00600498" w:rsidRPr="004D1D28" w:rsidRDefault="00600498" w:rsidP="009416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2BCD5DA0" w14:textId="77777777" w:rsidR="00B048DA" w:rsidRPr="004D1D2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08D8D9C" w14:textId="77777777" w:rsidR="008642B3" w:rsidRPr="004D1D2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 xml:space="preserve">Zamawiający, </w:t>
      </w:r>
      <w:r w:rsidR="00600498" w:rsidRPr="004D1D28">
        <w:rPr>
          <w:rFonts w:ascii="Arial Narrow" w:hAnsi="Arial Narrow" w:cs="Arial"/>
          <w:b/>
          <w:sz w:val="22"/>
          <w:szCs w:val="22"/>
        </w:rPr>
        <w:t>10WSzKzP SPZOZ</w:t>
      </w:r>
      <w:r w:rsidRPr="004D1D2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4D1D2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4D1D2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4D1D2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00498" w:rsidRPr="004D1D28">
        <w:rPr>
          <w:rFonts w:ascii="Arial Narrow" w:hAnsi="Arial Narrow" w:cs="Arial"/>
          <w:sz w:val="22"/>
          <w:szCs w:val="22"/>
        </w:rPr>
        <w:t>(</w:t>
      </w:r>
      <w:proofErr w:type="spellStart"/>
      <w:r w:rsidR="00600498" w:rsidRPr="004D1D28">
        <w:rPr>
          <w:rFonts w:ascii="Arial Narrow" w:hAnsi="Arial Narrow" w:cs="Arial"/>
          <w:sz w:val="22"/>
          <w:szCs w:val="22"/>
        </w:rPr>
        <w:t>t.j</w:t>
      </w:r>
      <w:proofErr w:type="spellEnd"/>
      <w:r w:rsidR="00600498" w:rsidRPr="004D1D2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4D1D2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4D1D2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4D1D28">
        <w:rPr>
          <w:rFonts w:ascii="Arial Narrow" w:hAnsi="Arial Narrow" w:cs="Arial"/>
          <w:sz w:val="22"/>
          <w:szCs w:val="22"/>
        </w:rPr>
        <w:t>”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, </w:t>
      </w:r>
      <w:r w:rsidR="00C65E53" w:rsidRPr="004D1D28">
        <w:rPr>
          <w:rFonts w:ascii="Arial Narrow" w:hAnsi="Arial Narrow" w:cs="Arial"/>
          <w:sz w:val="22"/>
          <w:szCs w:val="22"/>
        </w:rPr>
        <w:t>informuje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4D1D28">
        <w:rPr>
          <w:rFonts w:ascii="Arial Narrow" w:hAnsi="Arial Narrow" w:cs="Arial"/>
          <w:sz w:val="22"/>
          <w:szCs w:val="22"/>
        </w:rPr>
        <w:t>najkorzystniejsz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4D1D28">
        <w:rPr>
          <w:rFonts w:ascii="Arial Narrow" w:hAnsi="Arial Narrow" w:cs="Arial"/>
          <w:sz w:val="22"/>
          <w:szCs w:val="22"/>
        </w:rPr>
        <w:t>ofer</w:t>
      </w:r>
      <w:r w:rsidR="00D26ED6" w:rsidRPr="004D1D28">
        <w:rPr>
          <w:rFonts w:ascii="Arial Narrow" w:hAnsi="Arial Narrow" w:cs="Arial"/>
          <w:sz w:val="22"/>
          <w:szCs w:val="22"/>
        </w:rPr>
        <w:t>t</w:t>
      </w:r>
      <w:r w:rsidR="009F0E5C" w:rsidRPr="004D1D28">
        <w:rPr>
          <w:rFonts w:ascii="Arial Narrow" w:hAnsi="Arial Narrow" w:cs="Arial"/>
          <w:sz w:val="22"/>
          <w:szCs w:val="22"/>
        </w:rPr>
        <w:t>a</w:t>
      </w:r>
      <w:r w:rsidRPr="004D1D2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4D1D2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0498" w:rsidRPr="004D1D28" w14:paraId="0123DBE6" w14:textId="77777777" w:rsidTr="009416B5">
        <w:trPr>
          <w:cantSplit/>
        </w:trPr>
        <w:tc>
          <w:tcPr>
            <w:tcW w:w="9498" w:type="dxa"/>
          </w:tcPr>
          <w:p w14:paraId="517E3BEA" w14:textId="1D3B38D8" w:rsidR="00600498" w:rsidRPr="004D1D28" w:rsidRDefault="00600498" w:rsidP="009416B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D1D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="004D1D28" w:rsidRPr="004D1D28">
              <w:rPr>
                <w:rFonts w:ascii="Arial Narrow" w:hAnsi="Arial Narrow" w:cs="Arial"/>
                <w:sz w:val="22"/>
                <w:szCs w:val="22"/>
              </w:rPr>
              <w:t>Zestaw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D1D28">
              <w:rPr>
                <w:rFonts w:ascii="Arial Narrow" w:hAnsi="Arial Narrow" w:cs="Arial"/>
                <w:color w:val="000000"/>
                <w:sz w:val="22"/>
                <w:szCs w:val="22"/>
              </w:rPr>
              <w:t>narzędzi do ZBO 2</w:t>
            </w:r>
          </w:p>
          <w:p w14:paraId="72CD5A38" w14:textId="77777777" w:rsidR="00600498" w:rsidRPr="004D1D28" w:rsidRDefault="00600498" w:rsidP="009416B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B0B1652" w14:textId="77777777" w:rsidR="00600498" w:rsidRPr="004D1D28" w:rsidRDefault="00600498" w:rsidP="009416B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03642AEC" w14:textId="77777777" w:rsidR="00600498" w:rsidRPr="004D1D28" w:rsidRDefault="00600498" w:rsidP="009416B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34CF5F20" w14:textId="77777777" w:rsidR="00600498" w:rsidRPr="004D1D28" w:rsidRDefault="00600498" w:rsidP="009416B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 27 485.89 zł brutto</w:t>
            </w: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811BBB" w14:textId="77777777" w:rsidR="00600498" w:rsidRPr="004D1D28" w:rsidRDefault="00600498" w:rsidP="009416B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D1D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1184E2" w14:textId="77777777" w:rsidR="00600498" w:rsidRPr="004D1D28" w:rsidRDefault="00600498" w:rsidP="009416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4D1D28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7B7BB87" w14:textId="77777777" w:rsidR="00992FF5" w:rsidRPr="004D1D28" w:rsidRDefault="0060049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D1D28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992FF5" w:rsidRPr="004D1D2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2976"/>
        <w:gridCol w:w="2977"/>
        <w:gridCol w:w="964"/>
      </w:tblGrid>
      <w:tr w:rsidR="00992FF5" w:rsidRPr="004D1D28" w14:paraId="191D1770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213FE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E5D66E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602E07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283F5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00498" w:rsidRPr="004D1D28" w14:paraId="59872146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7D17" w14:textId="79060CEF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6 - 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aw 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B08D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IMS INNOVATIVE MEDICAL SOLUTIONS Spółka z ograniczoną odpowiedzialnością Sp. k.</w:t>
            </w:r>
          </w:p>
          <w:p w14:paraId="5978D8DA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Piękna 55/1</w:t>
            </w:r>
          </w:p>
          <w:p w14:paraId="0C2415EA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60-589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6901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1 - Cena - 56.41</w:t>
            </w:r>
          </w:p>
          <w:p w14:paraId="69EE31A3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- 14.00</w:t>
            </w:r>
          </w:p>
          <w:p w14:paraId="71F3381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1ABBD08E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975A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90,41</w:t>
            </w:r>
          </w:p>
        </w:tc>
      </w:tr>
      <w:tr w:rsidR="00600498" w:rsidRPr="004D1D28" w14:paraId="319B1CF5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D42B" w14:textId="19D8D7FD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>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aw 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F3F47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BEB4F79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D54B624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4D1B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F86F05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76BEB97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- 6.00</w:t>
            </w:r>
          </w:p>
          <w:p w14:paraId="0DDD898F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F484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  96,00</w:t>
            </w:r>
          </w:p>
        </w:tc>
      </w:tr>
      <w:tr w:rsidR="00600498" w:rsidRPr="004D1D28" w14:paraId="0EBDC090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C9DA" w14:textId="25EA5304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>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aw 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6720F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Medicom</w:t>
            </w:r>
            <w:proofErr w:type="spellEnd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3A27654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M. Skłodowskiej - Curie 34</w:t>
            </w:r>
          </w:p>
          <w:p w14:paraId="2AA235EE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41-819 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B4E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1 - Cena - 58.79</w:t>
            </w:r>
          </w:p>
          <w:p w14:paraId="725768F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- 5.00</w:t>
            </w:r>
          </w:p>
          <w:p w14:paraId="1E62B94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- 4.00</w:t>
            </w:r>
          </w:p>
          <w:p w14:paraId="4C6AA1D9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DF7E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  77,79</w:t>
            </w:r>
          </w:p>
        </w:tc>
      </w:tr>
    </w:tbl>
    <w:p w14:paraId="20911B59" w14:textId="2C36905E" w:rsidR="00B464D3" w:rsidRPr="004D1D28" w:rsidRDefault="0060049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D1D28">
        <w:rPr>
          <w:rFonts w:ascii="Arial Narrow" w:hAnsi="Arial Narrow" w:cs="Arial"/>
          <w:i/>
          <w:sz w:val="22"/>
          <w:szCs w:val="22"/>
        </w:rPr>
        <w:t xml:space="preserve"> </w:t>
      </w:r>
      <w:r w:rsidR="004D1D28" w:rsidRPr="004D1D28">
        <w:rPr>
          <w:rFonts w:ascii="Arial Narrow" w:hAnsi="Arial Narrow" w:cs="Arial"/>
          <w:i/>
          <w:sz w:val="22"/>
          <w:szCs w:val="22"/>
        </w:rPr>
        <w:t>ZAMAWIAJĄCY</w:t>
      </w:r>
    </w:p>
    <w:p w14:paraId="2BB24D6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bookmarkStart w:id="1" w:name="_Hlk150849539"/>
      <w:bookmarkEnd w:id="0"/>
    </w:p>
    <w:p w14:paraId="6FC7952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C9A687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950AAB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FDFE5A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911C35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314D5B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8FCEB3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3DF4FE3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15C17F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9B0523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4BC3AB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502235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5C5523F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766D63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8ED23E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10F76BE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9CE644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6FADF5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58A640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CBAE1F5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1CFD65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E95A08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A7A5C3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823AEE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7407DF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B8AB14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33D460F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ECC16C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2F7BAED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2A99DD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DD4FC0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6A78A5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86EEC8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5F6AEB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989D3A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A0DBC9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E55A04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D92644D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D444CD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D4100B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901888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2D627C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90ADAC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723C1EB" w14:textId="6CC1273A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DE742A">
        <w:rPr>
          <w:rFonts w:ascii="Arial Narrow" w:hAnsi="Arial Narrow" w:cs="Arial"/>
          <w:i/>
          <w:iCs/>
          <w:sz w:val="18"/>
          <w:szCs w:val="18"/>
        </w:rPr>
        <w:t>ark</w:t>
      </w:r>
    </w:p>
    <w:p w14:paraId="61D34669" w14:textId="77777777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DE742A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DE742A">
        <w:rPr>
          <w:rFonts w:ascii="Arial Narrow" w:hAnsi="Arial Narrow" w:cs="Arial"/>
          <w:i/>
          <w:iCs/>
          <w:sz w:val="18"/>
          <w:szCs w:val="18"/>
        </w:rPr>
        <w:t xml:space="preserve">. Zamawiającego, platforma e-propublico.pl, </w:t>
      </w:r>
      <w:r w:rsidRPr="00DE742A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DE742A">
        <w:rPr>
          <w:rFonts w:ascii="Arial Narrow" w:hAnsi="Arial Narrow" w:cs="Arial"/>
          <w:i/>
          <w:iCs/>
          <w:sz w:val="18"/>
          <w:szCs w:val="18"/>
        </w:rPr>
        <w:t>, SZPubl.  T</w:t>
      </w:r>
      <w:proofErr w:type="gramStart"/>
      <w:r w:rsidRPr="00DE742A">
        <w:rPr>
          <w:rFonts w:ascii="Arial Narrow" w:hAnsi="Arial Narrow" w:cs="Arial"/>
          <w:i/>
          <w:iCs/>
          <w:sz w:val="18"/>
          <w:szCs w:val="18"/>
        </w:rPr>
        <w:t>2612  B</w:t>
      </w:r>
      <w:proofErr w:type="gramEnd"/>
      <w:r w:rsidRPr="00DE742A">
        <w:rPr>
          <w:rFonts w:ascii="Arial Narrow" w:hAnsi="Arial Narrow" w:cs="Arial"/>
          <w:i/>
          <w:iCs/>
          <w:sz w:val="18"/>
          <w:szCs w:val="18"/>
        </w:rPr>
        <w:t>5</w:t>
      </w:r>
    </w:p>
    <w:p w14:paraId="01411585" w14:textId="77777777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DE742A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DE742A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DE742A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DE742A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79D2E04C" w14:textId="6CD0A8E0" w:rsidR="008642B3" w:rsidRPr="00DE742A" w:rsidRDefault="00DE742A" w:rsidP="00DE742A">
      <w:pPr>
        <w:rPr>
          <w:rFonts w:ascii="Arial Narrow" w:hAnsi="Arial Narrow" w:cs="Arial"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>Data</w:t>
      </w:r>
      <w:bookmarkEnd w:id="1"/>
      <w:r>
        <w:rPr>
          <w:rFonts w:ascii="Arial Narrow" w:hAnsi="Arial Narrow" w:cs="Arial"/>
          <w:i/>
          <w:iCs/>
          <w:sz w:val="18"/>
          <w:szCs w:val="18"/>
        </w:rPr>
        <w:t>: 25.09.2024 r.</w:t>
      </w:r>
    </w:p>
    <w:sectPr w:rsidR="008642B3" w:rsidRPr="00DE742A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2A149" w14:textId="77777777" w:rsidR="00C40A25" w:rsidRDefault="00C40A25">
      <w:r>
        <w:separator/>
      </w:r>
    </w:p>
  </w:endnote>
  <w:endnote w:type="continuationSeparator" w:id="0">
    <w:p w14:paraId="56ADAF9B" w14:textId="77777777" w:rsidR="00C40A25" w:rsidRDefault="00C4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434C5" w14:textId="77777777" w:rsidR="00600498" w:rsidRDefault="00600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1931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241CA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16C7AA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78367" w14:textId="77777777" w:rsidR="00600498" w:rsidRDefault="00600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6325" w14:textId="77777777" w:rsidR="00C40A25" w:rsidRDefault="00C40A25">
      <w:r>
        <w:separator/>
      </w:r>
    </w:p>
  </w:footnote>
  <w:footnote w:type="continuationSeparator" w:id="0">
    <w:p w14:paraId="4754B6F6" w14:textId="77777777" w:rsidR="00C40A25" w:rsidRDefault="00C4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3983F" w14:textId="77777777" w:rsidR="00600498" w:rsidRDefault="00600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8AE17" w14:textId="77777777" w:rsidR="00600498" w:rsidRDefault="00600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86437" w14:textId="77777777" w:rsidR="00600498" w:rsidRDefault="006004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9E"/>
    <w:rsid w:val="00022322"/>
    <w:rsid w:val="00042497"/>
    <w:rsid w:val="000C1E6F"/>
    <w:rsid w:val="000E4E56"/>
    <w:rsid w:val="0011389E"/>
    <w:rsid w:val="001A1468"/>
    <w:rsid w:val="001B7815"/>
    <w:rsid w:val="001D1EEC"/>
    <w:rsid w:val="00211A34"/>
    <w:rsid w:val="00267F1E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D1D28"/>
    <w:rsid w:val="004E324A"/>
    <w:rsid w:val="004E7234"/>
    <w:rsid w:val="00514919"/>
    <w:rsid w:val="0054734E"/>
    <w:rsid w:val="00596EA3"/>
    <w:rsid w:val="00596FD7"/>
    <w:rsid w:val="005E5BFF"/>
    <w:rsid w:val="00600498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2DA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0A25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742A"/>
    <w:rsid w:val="00E0619D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EA8F8"/>
  <w15:chartTrackingRefBased/>
  <w15:docId w15:val="{F90D670D-6B6E-42D9-A08D-281D170C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DE74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7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1899-12-31T23:00:00Z</cp:lastPrinted>
  <dcterms:created xsi:type="dcterms:W3CDTF">2024-09-25T05:17:00Z</dcterms:created>
  <dcterms:modified xsi:type="dcterms:W3CDTF">2024-09-25T06:11:00Z</dcterms:modified>
</cp:coreProperties>
</file>