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7BE3A" w14:textId="77777777" w:rsidR="00D34297" w:rsidRPr="002D5D2B" w:rsidRDefault="005C596F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D5D2B">
        <w:rPr>
          <w:rFonts w:ascii="Arial Narrow" w:hAnsi="Arial Narrow" w:cs="Arial"/>
          <w:sz w:val="22"/>
          <w:szCs w:val="22"/>
        </w:rPr>
        <w:t>Bydgoszcz</w:t>
      </w:r>
      <w:r w:rsidR="00D34297" w:rsidRPr="002D5D2B">
        <w:rPr>
          <w:rFonts w:ascii="Arial Narrow" w:hAnsi="Arial Narrow" w:cs="Arial"/>
          <w:sz w:val="22"/>
          <w:szCs w:val="22"/>
        </w:rPr>
        <w:t xml:space="preserve"> dnia: </w:t>
      </w:r>
      <w:r w:rsidRPr="002D5D2B">
        <w:rPr>
          <w:rFonts w:ascii="Arial Narrow" w:hAnsi="Arial Narrow" w:cs="Arial"/>
          <w:sz w:val="22"/>
          <w:szCs w:val="22"/>
        </w:rPr>
        <w:t>2024-09-25</w:t>
      </w:r>
    </w:p>
    <w:p w14:paraId="68F975EF" w14:textId="77777777" w:rsidR="00D34297" w:rsidRPr="002D5D2B" w:rsidRDefault="005C596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D5D2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52E51E0" w14:textId="77777777" w:rsidR="00D34297" w:rsidRPr="002D5D2B" w:rsidRDefault="005C596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D5D2B">
        <w:rPr>
          <w:rFonts w:ascii="Arial Narrow" w:hAnsi="Arial Narrow" w:cs="Arial"/>
          <w:sz w:val="22"/>
          <w:szCs w:val="22"/>
        </w:rPr>
        <w:t>Powstańców Warszawy</w:t>
      </w:r>
      <w:r w:rsidR="00D34297" w:rsidRPr="002D5D2B">
        <w:rPr>
          <w:rFonts w:ascii="Arial Narrow" w:hAnsi="Arial Narrow" w:cs="Arial"/>
          <w:sz w:val="22"/>
          <w:szCs w:val="22"/>
        </w:rPr>
        <w:t xml:space="preserve"> </w:t>
      </w:r>
      <w:r w:rsidRPr="002D5D2B">
        <w:rPr>
          <w:rFonts w:ascii="Arial Narrow" w:hAnsi="Arial Narrow" w:cs="Arial"/>
          <w:sz w:val="22"/>
          <w:szCs w:val="22"/>
        </w:rPr>
        <w:t>5</w:t>
      </w:r>
    </w:p>
    <w:p w14:paraId="1D07E87A" w14:textId="77777777" w:rsidR="00D34297" w:rsidRPr="002D5D2B" w:rsidRDefault="005C596F" w:rsidP="00D34297">
      <w:pPr>
        <w:rPr>
          <w:rFonts w:ascii="Arial Narrow" w:hAnsi="Arial Narrow" w:cs="Arial"/>
          <w:sz w:val="22"/>
          <w:szCs w:val="22"/>
        </w:rPr>
      </w:pPr>
      <w:r w:rsidRPr="002D5D2B">
        <w:rPr>
          <w:rFonts w:ascii="Arial Narrow" w:hAnsi="Arial Narrow" w:cs="Arial"/>
          <w:sz w:val="22"/>
          <w:szCs w:val="22"/>
        </w:rPr>
        <w:t>85-681</w:t>
      </w:r>
      <w:r w:rsidR="00D34297" w:rsidRPr="002D5D2B">
        <w:rPr>
          <w:rFonts w:ascii="Arial Narrow" w:hAnsi="Arial Narrow" w:cs="Arial"/>
          <w:sz w:val="22"/>
          <w:szCs w:val="22"/>
        </w:rPr>
        <w:t xml:space="preserve"> </w:t>
      </w:r>
      <w:r w:rsidRPr="002D5D2B">
        <w:rPr>
          <w:rFonts w:ascii="Arial Narrow" w:hAnsi="Arial Narrow" w:cs="Arial"/>
          <w:sz w:val="22"/>
          <w:szCs w:val="22"/>
        </w:rPr>
        <w:t>Bydgoszcz</w:t>
      </w:r>
    </w:p>
    <w:p w14:paraId="536E4B96" w14:textId="77777777" w:rsidR="00D34297" w:rsidRPr="002D5D2B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2D5D2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956AD55" w14:textId="77777777" w:rsidR="00D34297" w:rsidRPr="002D5D2B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D5D2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53A3EDB3" w14:textId="73848D5E" w:rsidR="002D5D2B" w:rsidRPr="002D5D2B" w:rsidRDefault="002D5D2B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D5D2B">
        <w:rPr>
          <w:rFonts w:ascii="Arial Narrow" w:hAnsi="Arial Narrow" w:cs="Arial"/>
          <w:b/>
          <w:sz w:val="22"/>
          <w:szCs w:val="22"/>
        </w:rPr>
        <w:t xml:space="preserve">Pismo nr 7462/24 </w:t>
      </w:r>
    </w:p>
    <w:p w14:paraId="1D4468AD" w14:textId="77777777" w:rsidR="00D34297" w:rsidRPr="002D5D2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D5D2B">
        <w:rPr>
          <w:rFonts w:ascii="Arial Narrow" w:hAnsi="Arial Narrow" w:cs="Arial"/>
          <w:b/>
          <w:sz w:val="22"/>
          <w:szCs w:val="22"/>
        </w:rPr>
        <w:t>WYKONAWCY</w:t>
      </w:r>
    </w:p>
    <w:p w14:paraId="647083AC" w14:textId="77777777" w:rsidR="00D34297" w:rsidRPr="002D5D2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D5D2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D5D2B" w14:paraId="3217773B" w14:textId="77777777" w:rsidTr="00D34297">
        <w:tc>
          <w:tcPr>
            <w:tcW w:w="9180" w:type="dxa"/>
            <w:shd w:val="clear" w:color="auto" w:fill="F2F2F2"/>
            <w:hideMark/>
          </w:tcPr>
          <w:p w14:paraId="4B783A9F" w14:textId="77777777" w:rsidR="00D34297" w:rsidRPr="002D5D2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5E6DB722" w14:textId="77777777" w:rsidR="00D34297" w:rsidRPr="002D5D2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4945F125" w14:textId="77777777" w:rsidR="00D34297" w:rsidRPr="002D5D2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B40E2B3" w14:textId="77777777" w:rsidR="00D34297" w:rsidRPr="002D5D2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D5D2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D5D2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D5D2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D5D2B" w14:paraId="7F110CD4" w14:textId="77777777" w:rsidTr="00310284">
        <w:tc>
          <w:tcPr>
            <w:tcW w:w="2269" w:type="dxa"/>
            <w:shd w:val="clear" w:color="auto" w:fill="auto"/>
          </w:tcPr>
          <w:p w14:paraId="2345A0BB" w14:textId="77777777" w:rsidR="00D34297" w:rsidRPr="002D5D2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33E626" w14:textId="77777777" w:rsidR="00D34297" w:rsidRPr="002D5D2B" w:rsidRDefault="005C596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5C596F" w:rsidRPr="002D5D2B" w14:paraId="5893F105" w14:textId="77777777" w:rsidTr="00871280">
        <w:tc>
          <w:tcPr>
            <w:tcW w:w="2269" w:type="dxa"/>
            <w:shd w:val="clear" w:color="auto" w:fill="auto"/>
          </w:tcPr>
          <w:p w14:paraId="4C2616BA" w14:textId="77777777" w:rsidR="005C596F" w:rsidRPr="002D5D2B" w:rsidRDefault="005C596F" w:rsidP="00871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42C532" w14:textId="77777777" w:rsidR="005C596F" w:rsidRPr="002D5D2B" w:rsidRDefault="005C596F" w:rsidP="00871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Cs/>
                <w:sz w:val="22"/>
                <w:szCs w:val="22"/>
              </w:rPr>
              <w:t>95/2024</w:t>
            </w:r>
          </w:p>
        </w:tc>
      </w:tr>
    </w:tbl>
    <w:p w14:paraId="3E922F59" w14:textId="77777777" w:rsidR="00010B31" w:rsidRPr="002D5D2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92F3DB4" w14:textId="4B26C25F" w:rsidR="00010B31" w:rsidRPr="002D5D2B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D5D2B">
        <w:rPr>
          <w:rFonts w:ascii="Arial Narrow" w:hAnsi="Arial Narrow" w:cs="Arial"/>
          <w:sz w:val="22"/>
          <w:szCs w:val="22"/>
        </w:rPr>
        <w:t xml:space="preserve">Zamawiający, </w:t>
      </w:r>
      <w:r w:rsidR="005C596F" w:rsidRPr="002D5D2B">
        <w:rPr>
          <w:rFonts w:ascii="Arial Narrow" w:hAnsi="Arial Narrow" w:cs="Arial"/>
          <w:b/>
          <w:sz w:val="22"/>
          <w:szCs w:val="22"/>
        </w:rPr>
        <w:t>10WSzKzP SPZOZ</w:t>
      </w:r>
      <w:r w:rsidRPr="002D5D2B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C596F" w:rsidRPr="002D5D2B">
        <w:rPr>
          <w:rFonts w:ascii="Arial Narrow" w:hAnsi="Arial Narrow" w:cs="Arial"/>
          <w:sz w:val="22"/>
          <w:szCs w:val="22"/>
        </w:rPr>
        <w:t>(</w:t>
      </w:r>
      <w:proofErr w:type="spellStart"/>
      <w:r w:rsidR="005C596F" w:rsidRPr="002D5D2B">
        <w:rPr>
          <w:rFonts w:ascii="Arial Narrow" w:hAnsi="Arial Narrow" w:cs="Arial"/>
          <w:sz w:val="22"/>
          <w:szCs w:val="22"/>
        </w:rPr>
        <w:t>t.j</w:t>
      </w:r>
      <w:proofErr w:type="spellEnd"/>
      <w:r w:rsidR="005C596F" w:rsidRPr="002D5D2B">
        <w:rPr>
          <w:rFonts w:ascii="Arial Narrow" w:hAnsi="Arial Narrow" w:cs="Arial"/>
          <w:sz w:val="22"/>
          <w:szCs w:val="22"/>
        </w:rPr>
        <w:t>. Dz. U. z 2023r. poz. 1605)</w:t>
      </w:r>
      <w:r w:rsidRPr="002D5D2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2D5D2B">
        <w:rPr>
          <w:rFonts w:ascii="Arial Narrow" w:hAnsi="Arial Narrow" w:cs="Arial"/>
          <w:sz w:val="22"/>
          <w:szCs w:val="22"/>
        </w:rPr>
        <w:t>Pzp</w:t>
      </w:r>
      <w:proofErr w:type="spellEnd"/>
      <w:r w:rsidRPr="002D5D2B">
        <w:rPr>
          <w:rFonts w:ascii="Arial Narrow" w:hAnsi="Arial Narrow" w:cs="Arial"/>
          <w:sz w:val="22"/>
          <w:szCs w:val="22"/>
        </w:rPr>
        <w:t xml:space="preserve">”, </w:t>
      </w:r>
      <w:r w:rsidR="002D5D2B" w:rsidRPr="002D5D2B">
        <w:rPr>
          <w:rFonts w:ascii="Arial Narrow" w:hAnsi="Arial Narrow" w:cs="Arial"/>
          <w:sz w:val="22"/>
          <w:szCs w:val="22"/>
        </w:rPr>
        <w:t>zawiadamia,</w:t>
      </w:r>
      <w:r w:rsidRPr="002D5D2B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2D5D2B">
        <w:rPr>
          <w:rFonts w:ascii="Arial Narrow" w:hAnsi="Arial Narrow" w:cs="Arial"/>
          <w:sz w:val="22"/>
          <w:szCs w:val="22"/>
        </w:rPr>
        <w:t>na</w:t>
      </w:r>
      <w:r w:rsidRPr="002D5D2B">
        <w:rPr>
          <w:rFonts w:ascii="Arial Narrow" w:hAnsi="Arial Narrow" w:cs="Arial"/>
          <w:sz w:val="22"/>
          <w:szCs w:val="22"/>
        </w:rPr>
        <w:t xml:space="preserve"> </w:t>
      </w:r>
      <w:r w:rsidR="00D8293D" w:rsidRPr="002D5D2B">
        <w:rPr>
          <w:rFonts w:ascii="Arial Narrow" w:hAnsi="Arial Narrow" w:cs="Arial"/>
          <w:sz w:val="22"/>
          <w:szCs w:val="22"/>
        </w:rPr>
        <w:t>na</w:t>
      </w:r>
      <w:r w:rsidR="00010B31" w:rsidRPr="002D5D2B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D5D2B" w14:paraId="5B936FC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EA18" w14:textId="77777777" w:rsidR="00D44D12" w:rsidRPr="002D5D2B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9466" w14:textId="77777777" w:rsidR="00D44D12" w:rsidRPr="002D5D2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D150CA8" w14:textId="77777777" w:rsidR="00D44D12" w:rsidRPr="002D5D2B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5C596F" w:rsidRPr="002D5D2B" w14:paraId="68A709A0" w14:textId="77777777" w:rsidTr="0087128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4084" w14:textId="77777777" w:rsidR="005C596F" w:rsidRPr="002D5D2B" w:rsidRDefault="005C596F" w:rsidP="002D5D2B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D607" w14:textId="77777777" w:rsidR="005C596F" w:rsidRPr="002D5D2B" w:rsidRDefault="005C596F" w:rsidP="002D5D2B">
            <w:pPr>
              <w:spacing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b/>
                <w:sz w:val="22"/>
                <w:szCs w:val="22"/>
              </w:rPr>
              <w:t>Mleko i przetwory mleczne</w:t>
            </w:r>
          </w:p>
          <w:p w14:paraId="5CA5AEB8" w14:textId="77777777" w:rsidR="005C596F" w:rsidRPr="002D5D2B" w:rsidRDefault="005C596F" w:rsidP="002D5D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D5D2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B2CC36D" w14:textId="77777777" w:rsidR="005C596F" w:rsidRPr="002D5D2B" w:rsidRDefault="005C596F" w:rsidP="002D5D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 xml:space="preserve">Art. 255 pkt. 7 ustawy </w:t>
            </w:r>
            <w:proofErr w:type="spellStart"/>
            <w:r w:rsidRPr="002D5D2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D5D2B">
              <w:rPr>
                <w:rFonts w:ascii="Arial Narrow" w:hAnsi="Arial Narrow" w:cs="Arial"/>
                <w:sz w:val="22"/>
                <w:szCs w:val="22"/>
              </w:rPr>
              <w:t xml:space="preserve"> - wykonawca nie wniósł wymaganego zabezpieczenia należytego wykonania umowy lub uchylił się od zawarcia umowy w sprawie zamówienia publicznego.</w:t>
            </w:r>
          </w:p>
          <w:p w14:paraId="5F520CBB" w14:textId="77777777" w:rsidR="005C596F" w:rsidRPr="002D5D2B" w:rsidRDefault="005C596F" w:rsidP="002D5D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D5D2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9BF3D7E" w14:textId="764A9D2A" w:rsidR="005C596F" w:rsidRPr="002D5D2B" w:rsidRDefault="005C596F" w:rsidP="002D5D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5D2B">
              <w:rPr>
                <w:rFonts w:ascii="Arial Narrow" w:hAnsi="Arial Narrow" w:cs="Arial"/>
                <w:sz w:val="22"/>
                <w:szCs w:val="22"/>
              </w:rPr>
              <w:t xml:space="preserve">W dniu 25.09.2024 r. Wykonawca przesłał pismo, w którym </w:t>
            </w:r>
            <w:r w:rsidR="002D5D2B" w:rsidRPr="002D5D2B">
              <w:rPr>
                <w:rFonts w:ascii="Arial Narrow" w:hAnsi="Arial Narrow" w:cs="Arial"/>
                <w:sz w:val="22"/>
                <w:szCs w:val="22"/>
              </w:rPr>
              <w:t>poinformował</w:t>
            </w:r>
            <w:r w:rsidRPr="002D5D2B">
              <w:rPr>
                <w:rFonts w:ascii="Arial Narrow" w:hAnsi="Arial Narrow" w:cs="Arial"/>
                <w:sz w:val="22"/>
                <w:szCs w:val="22"/>
              </w:rPr>
              <w:t xml:space="preserve">, że </w:t>
            </w:r>
            <w:r w:rsidR="002D5D2B" w:rsidRPr="002D5D2B">
              <w:rPr>
                <w:rFonts w:ascii="Arial Narrow" w:hAnsi="Arial Narrow" w:cs="Arial"/>
                <w:sz w:val="22"/>
                <w:szCs w:val="22"/>
              </w:rPr>
              <w:t>odstępuje</w:t>
            </w:r>
            <w:r w:rsidRPr="002D5D2B">
              <w:rPr>
                <w:rFonts w:ascii="Arial Narrow" w:hAnsi="Arial Narrow" w:cs="Arial"/>
                <w:sz w:val="22"/>
                <w:szCs w:val="22"/>
              </w:rPr>
              <w:t xml:space="preserve"> od czynności podpisania umowy.</w:t>
            </w:r>
          </w:p>
        </w:tc>
      </w:tr>
    </w:tbl>
    <w:p w14:paraId="6B292CD1" w14:textId="77777777" w:rsidR="00010B31" w:rsidRDefault="00010B31" w:rsidP="002D5D2B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D5D2B">
        <w:rPr>
          <w:rFonts w:ascii="Arial Narrow" w:hAnsi="Arial Narrow" w:cs="Arial"/>
          <w:i/>
          <w:sz w:val="22"/>
          <w:szCs w:val="22"/>
        </w:rPr>
        <w:t>Zamawiający</w:t>
      </w:r>
    </w:p>
    <w:p w14:paraId="3D13012B" w14:textId="6EAAD52A" w:rsidR="002D5D2B" w:rsidRPr="002D5D2B" w:rsidRDefault="002D5D2B" w:rsidP="002D5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D5D2B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D5D2B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D20A6D0" w14:textId="77777777" w:rsidR="002D5D2B" w:rsidRPr="00D01090" w:rsidRDefault="002D5D2B" w:rsidP="002D5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01090">
        <w:rPr>
          <w:rFonts w:ascii="Arial Narrow" w:hAnsi="Arial Narrow"/>
          <w:sz w:val="16"/>
          <w:szCs w:val="16"/>
        </w:rPr>
        <w:t xml:space="preserve">Egz. 1 – a/a kancelaria  </w:t>
      </w:r>
    </w:p>
    <w:p w14:paraId="08AC4B63" w14:textId="77777777" w:rsidR="002D5D2B" w:rsidRPr="00D01090" w:rsidRDefault="002D5D2B" w:rsidP="002D5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D01090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D01090">
        <w:rPr>
          <w:rFonts w:ascii="Arial Narrow" w:hAnsi="Arial Narrow"/>
          <w:sz w:val="16"/>
          <w:szCs w:val="16"/>
        </w:rPr>
        <w:t>int</w:t>
      </w:r>
      <w:proofErr w:type="spellEnd"/>
      <w:r w:rsidRPr="00D01090">
        <w:rPr>
          <w:rFonts w:ascii="Arial Narrow" w:hAnsi="Arial Narrow"/>
          <w:sz w:val="16"/>
          <w:szCs w:val="16"/>
        </w:rPr>
        <w:t>. 10wsk.mil.pl i e-propublico.pl; SZPubl. T2612 B5</w:t>
      </w:r>
    </w:p>
    <w:p w14:paraId="54D4D5ED" w14:textId="77777777" w:rsidR="002D5D2B" w:rsidRPr="002D5D2B" w:rsidRDefault="002D5D2B" w:rsidP="002D5D2B">
      <w:pPr>
        <w:rPr>
          <w:rFonts w:ascii="Arial Narrow" w:hAnsi="Arial Narrow"/>
          <w:sz w:val="16"/>
          <w:szCs w:val="16"/>
        </w:rPr>
      </w:pPr>
      <w:r w:rsidRPr="002D5D2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041FD173" w14:textId="3748A168" w:rsidR="002D5D2B" w:rsidRPr="002D5D2B" w:rsidRDefault="002D5D2B" w:rsidP="002D5D2B">
      <w:pPr>
        <w:rPr>
          <w:rFonts w:ascii="Arial Narrow" w:hAnsi="Arial Narrow"/>
          <w:sz w:val="16"/>
          <w:szCs w:val="16"/>
        </w:rPr>
      </w:pPr>
      <w:r w:rsidRPr="002D5D2B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25.09.2024 r.</w:t>
      </w:r>
    </w:p>
    <w:sectPr w:rsidR="002D5D2B" w:rsidRPr="002D5D2B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72C61" w14:textId="77777777" w:rsidR="00026671" w:rsidRDefault="00026671" w:rsidP="00D34297">
      <w:r>
        <w:separator/>
      </w:r>
    </w:p>
  </w:endnote>
  <w:endnote w:type="continuationSeparator" w:id="0">
    <w:p w14:paraId="637316C8" w14:textId="77777777" w:rsidR="00026671" w:rsidRDefault="0002667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C49BD" w14:textId="77777777" w:rsidR="005C596F" w:rsidRDefault="005C59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F0EF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4E9FE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32BCA" w14:textId="77777777" w:rsidR="005C596F" w:rsidRDefault="005C59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D0AA8" w14:textId="77777777" w:rsidR="00026671" w:rsidRDefault="00026671" w:rsidP="00D34297">
      <w:r>
        <w:separator/>
      </w:r>
    </w:p>
  </w:footnote>
  <w:footnote w:type="continuationSeparator" w:id="0">
    <w:p w14:paraId="36AACE66" w14:textId="77777777" w:rsidR="00026671" w:rsidRDefault="0002667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D288" w14:textId="77777777" w:rsidR="005C596F" w:rsidRDefault="005C5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AEA94" w14:textId="77777777" w:rsidR="005C596F" w:rsidRDefault="005C5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BD0E8" w14:textId="77777777" w:rsidR="005C596F" w:rsidRDefault="005C5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671"/>
    <w:rsid w:val="00010B31"/>
    <w:rsid w:val="00026671"/>
    <w:rsid w:val="00104963"/>
    <w:rsid w:val="00150F65"/>
    <w:rsid w:val="002803B4"/>
    <w:rsid w:val="002A7DFF"/>
    <w:rsid w:val="002D5D2B"/>
    <w:rsid w:val="00310284"/>
    <w:rsid w:val="004E2226"/>
    <w:rsid w:val="005464E2"/>
    <w:rsid w:val="005C596F"/>
    <w:rsid w:val="00823326"/>
    <w:rsid w:val="00856A3E"/>
    <w:rsid w:val="00894412"/>
    <w:rsid w:val="009462DF"/>
    <w:rsid w:val="009500EB"/>
    <w:rsid w:val="00993EFC"/>
    <w:rsid w:val="00AB3E72"/>
    <w:rsid w:val="00AC1A4B"/>
    <w:rsid w:val="00D01090"/>
    <w:rsid w:val="00D34297"/>
    <w:rsid w:val="00D41670"/>
    <w:rsid w:val="00D44D12"/>
    <w:rsid w:val="00D8293D"/>
    <w:rsid w:val="00E403D2"/>
    <w:rsid w:val="00E742E3"/>
    <w:rsid w:val="00EB1359"/>
    <w:rsid w:val="00F6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1A5BC"/>
  <w15:chartTrackingRefBased/>
  <w15:docId w15:val="{461FA4A3-CD54-4C18-838E-BF3CE6C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D5D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D5D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2024-09-25T12:10:00Z</cp:lastPrinted>
  <dcterms:created xsi:type="dcterms:W3CDTF">2024-09-25T12:10:00Z</dcterms:created>
  <dcterms:modified xsi:type="dcterms:W3CDTF">2024-09-25T12:10:00Z</dcterms:modified>
</cp:coreProperties>
</file>