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61241" w14:textId="77777777" w:rsidR="005103B9" w:rsidRPr="00D76CE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76CE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33675" w:rsidRPr="00D76CEC">
        <w:rPr>
          <w:rFonts w:ascii="Arial Narrow" w:hAnsi="Arial Narrow" w:cs="Arial"/>
          <w:bCs/>
          <w:i w:val="0"/>
          <w:szCs w:val="24"/>
        </w:rPr>
        <w:t>1</w:t>
      </w:r>
      <w:r w:rsidR="00B36ABD" w:rsidRPr="00D76CE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3871995" w14:textId="77777777" w:rsidR="00C4103F" w:rsidRPr="00D76CE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76CE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76CEC">
        <w:rPr>
          <w:rFonts w:ascii="Arial Narrow" w:hAnsi="Arial Narrow" w:cs="Arial"/>
          <w:b/>
          <w:sz w:val="24"/>
          <w:szCs w:val="24"/>
        </w:rPr>
        <w:t>:</w:t>
      </w:r>
    </w:p>
    <w:p w14:paraId="50ED5E64" w14:textId="77777777" w:rsidR="006676AE" w:rsidRPr="00D76CEC" w:rsidRDefault="0043367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76CEC">
        <w:rPr>
          <w:rFonts w:ascii="Arial Narrow" w:hAnsi="Arial Narrow" w:cs="Arial"/>
        </w:rPr>
        <w:t>10 Wojskowy Szpital Kliniczny z Polikliniką Samodzielny Publiczny Zakład Opieki Zdrowotnej</w:t>
      </w:r>
    </w:p>
    <w:p w14:paraId="3D4B066F" w14:textId="77777777" w:rsidR="006676AE" w:rsidRPr="00D76CEC" w:rsidRDefault="0043367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76CEC">
        <w:rPr>
          <w:rFonts w:ascii="Arial Narrow" w:hAnsi="Arial Narrow" w:cs="Arial"/>
        </w:rPr>
        <w:t>ul. Powstańców Warszawy</w:t>
      </w:r>
      <w:r w:rsidR="006676AE" w:rsidRPr="00D76CEC">
        <w:rPr>
          <w:rFonts w:ascii="Arial Narrow" w:hAnsi="Arial Narrow" w:cs="Arial"/>
        </w:rPr>
        <w:t xml:space="preserve"> </w:t>
      </w:r>
      <w:r w:rsidRPr="00D76CEC">
        <w:rPr>
          <w:rFonts w:ascii="Arial Narrow" w:hAnsi="Arial Narrow" w:cs="Arial"/>
        </w:rPr>
        <w:t>5</w:t>
      </w:r>
      <w:r w:rsidR="006676AE" w:rsidRPr="00D76CEC">
        <w:rPr>
          <w:rFonts w:ascii="Arial Narrow" w:hAnsi="Arial Narrow" w:cs="Arial"/>
        </w:rPr>
        <w:t xml:space="preserve"> </w:t>
      </w:r>
    </w:p>
    <w:p w14:paraId="02429D94" w14:textId="77777777" w:rsidR="00F90CD1" w:rsidRPr="00D76CEC" w:rsidRDefault="0043367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76CEC">
        <w:rPr>
          <w:rFonts w:ascii="Arial Narrow" w:hAnsi="Arial Narrow" w:cs="Arial"/>
        </w:rPr>
        <w:t>85-681</w:t>
      </w:r>
      <w:r w:rsidR="006676AE" w:rsidRPr="00D76CEC">
        <w:rPr>
          <w:rFonts w:ascii="Arial Narrow" w:hAnsi="Arial Narrow" w:cs="Arial"/>
        </w:rPr>
        <w:t xml:space="preserve"> </w:t>
      </w:r>
      <w:r w:rsidRPr="00D76CEC">
        <w:rPr>
          <w:rFonts w:ascii="Arial Narrow" w:hAnsi="Arial Narrow" w:cs="Arial"/>
        </w:rPr>
        <w:t>Bydgoszcz</w:t>
      </w:r>
    </w:p>
    <w:p w14:paraId="50A3F4A8" w14:textId="77777777" w:rsidR="009169D4" w:rsidRPr="00D76CE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76CE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CEDAC39" w14:textId="77777777" w:rsidR="00C4103F" w:rsidRPr="00D76CE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D76CEC">
        <w:rPr>
          <w:rFonts w:ascii="Arial Narrow" w:hAnsi="Arial Narrow" w:cs="Arial"/>
          <w:iCs/>
          <w:sz w:val="16"/>
          <w:szCs w:val="16"/>
        </w:rPr>
        <w:t>[</w:t>
      </w:r>
      <w:r w:rsidR="009169D4" w:rsidRPr="00D76CEC">
        <w:rPr>
          <w:rFonts w:ascii="Arial Narrow" w:hAnsi="Arial Narrow" w:cs="Arial"/>
          <w:iCs/>
          <w:sz w:val="16"/>
          <w:szCs w:val="16"/>
        </w:rPr>
        <w:t>pełna nazwa, adres</w:t>
      </w:r>
      <w:r w:rsidRPr="00D76CEC">
        <w:rPr>
          <w:rFonts w:ascii="Arial Narrow" w:hAnsi="Arial Narrow" w:cs="Arial"/>
          <w:iCs/>
          <w:sz w:val="16"/>
          <w:szCs w:val="16"/>
        </w:rPr>
        <w:t>]</w:t>
      </w:r>
    </w:p>
    <w:p w14:paraId="04F4D35D" w14:textId="77777777" w:rsidR="002578E4" w:rsidRPr="00D76CEC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76CEC" w14:paraId="2DD0A715" w14:textId="77777777" w:rsidTr="0018769E">
        <w:tc>
          <w:tcPr>
            <w:tcW w:w="2800" w:type="dxa"/>
            <w:shd w:val="clear" w:color="auto" w:fill="auto"/>
          </w:tcPr>
          <w:p w14:paraId="3F5D434B" w14:textId="77777777" w:rsidR="002578E4" w:rsidRPr="00D76CE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76CE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EB6A09" w14:textId="77777777" w:rsidR="002578E4" w:rsidRPr="00D76C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4FDAA6" w14:textId="77777777" w:rsidR="002578E4" w:rsidRPr="00D76C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6C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83E40E" w14:textId="77777777" w:rsidR="002578E4" w:rsidRPr="00D76CE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76C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76CE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76C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D76CEC" w14:paraId="4A0B1754" w14:textId="77777777" w:rsidTr="0018769E">
        <w:tc>
          <w:tcPr>
            <w:tcW w:w="2800" w:type="dxa"/>
            <w:shd w:val="clear" w:color="auto" w:fill="auto"/>
          </w:tcPr>
          <w:p w14:paraId="38A69ABC" w14:textId="77777777" w:rsidR="002578E4" w:rsidRPr="00D76CE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6CE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8AEA6C" w14:textId="77777777" w:rsidR="002578E4" w:rsidRPr="00D76C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50200D" w14:textId="77777777" w:rsidR="002578E4" w:rsidRPr="00D76C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6C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EA855E" w14:textId="77777777" w:rsidR="002578E4" w:rsidRPr="00D76CE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76C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76CE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76C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8AC37D" w14:textId="77777777" w:rsidR="002578E4" w:rsidRPr="00D76CEC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3675" w:rsidRPr="00D76CEC" w14:paraId="635F03EA" w14:textId="77777777" w:rsidTr="001C3FDE">
        <w:tc>
          <w:tcPr>
            <w:tcW w:w="9104" w:type="dxa"/>
            <w:shd w:val="clear" w:color="auto" w:fill="D9D9D9"/>
          </w:tcPr>
          <w:p w14:paraId="347A6150" w14:textId="77777777" w:rsidR="00433675" w:rsidRPr="00D76CEC" w:rsidRDefault="00433675" w:rsidP="001C3FD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76CE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5F3F7CD" w14:textId="77777777" w:rsidR="00433675" w:rsidRPr="00D76CEC" w:rsidRDefault="00433675" w:rsidP="001C3FD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6CE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76CE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76CEC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76CE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76CE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76CEC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0B766717" w14:textId="77777777" w:rsidR="00433675" w:rsidRPr="00D76CEC" w:rsidRDefault="00433675" w:rsidP="001C3FD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85D9B3F" w14:textId="77777777" w:rsidR="00433675" w:rsidRPr="00D76CEC" w:rsidRDefault="00433675" w:rsidP="001C3FD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A199B14" w14:textId="77777777" w:rsidR="00433675" w:rsidRPr="00D76CEC" w:rsidRDefault="00433675" w:rsidP="001C3FD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F2603F2" w14:textId="77777777" w:rsidR="00E50194" w:rsidRPr="00D76CE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Na potrzeby postę</w:t>
      </w:r>
      <w:r w:rsidR="008D0487" w:rsidRPr="00D76CE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76CEC">
        <w:rPr>
          <w:rFonts w:ascii="Arial Narrow" w:hAnsi="Arial Narrow" w:cs="Arial"/>
          <w:sz w:val="24"/>
          <w:szCs w:val="24"/>
        </w:rPr>
        <w:t>zamówienia publicznego</w:t>
      </w:r>
      <w:r w:rsidR="00E50194" w:rsidRPr="00D76CEC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76CEC" w14:paraId="21909285" w14:textId="77777777" w:rsidTr="0018769E">
        <w:tc>
          <w:tcPr>
            <w:tcW w:w="2269" w:type="dxa"/>
            <w:shd w:val="clear" w:color="auto" w:fill="auto"/>
          </w:tcPr>
          <w:p w14:paraId="00722FE3" w14:textId="77777777" w:rsidR="002578E4" w:rsidRPr="00D76CE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6C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A3CA31" w14:textId="77777777" w:rsidR="002578E4" w:rsidRPr="00D76CEC" w:rsidRDefault="0043367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6C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2578E4" w:rsidRPr="00D76C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3675" w:rsidRPr="00D76CEC" w14:paraId="0820D409" w14:textId="77777777" w:rsidTr="001C3FDE">
        <w:tc>
          <w:tcPr>
            <w:tcW w:w="2269" w:type="dxa"/>
            <w:shd w:val="clear" w:color="auto" w:fill="auto"/>
          </w:tcPr>
          <w:p w14:paraId="4251B9A7" w14:textId="77777777" w:rsidR="00433675" w:rsidRPr="00D76CEC" w:rsidRDefault="00433675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6C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4C247E" w14:textId="77777777" w:rsidR="00433675" w:rsidRPr="00D76CEC" w:rsidRDefault="00433675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6C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125/2024</w:t>
            </w:r>
          </w:p>
        </w:tc>
      </w:tr>
    </w:tbl>
    <w:p w14:paraId="6E732413" w14:textId="77777777" w:rsidR="002578E4" w:rsidRPr="00D76CE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23BDFB1" w14:textId="77777777" w:rsidR="00F90CD1" w:rsidRPr="00D76CE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 xml:space="preserve">prowadzonego przez </w:t>
      </w:r>
      <w:r w:rsidR="00433675" w:rsidRPr="00D76CE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76CEC">
        <w:rPr>
          <w:rFonts w:ascii="Arial Narrow" w:hAnsi="Arial Narrow" w:cs="Arial"/>
          <w:b/>
          <w:sz w:val="24"/>
          <w:szCs w:val="24"/>
        </w:rPr>
        <w:t>,</w:t>
      </w:r>
      <w:r w:rsidR="002B2AD9" w:rsidRPr="00D76CEC">
        <w:rPr>
          <w:rFonts w:ascii="Arial Narrow" w:hAnsi="Arial Narrow" w:cs="Arial"/>
          <w:sz w:val="24"/>
          <w:szCs w:val="24"/>
        </w:rPr>
        <w:t xml:space="preserve"> </w:t>
      </w:r>
      <w:r w:rsidR="00E65685" w:rsidRPr="00D76CEC">
        <w:rPr>
          <w:rFonts w:ascii="Arial Narrow" w:hAnsi="Arial Narrow" w:cs="Arial"/>
          <w:sz w:val="24"/>
          <w:szCs w:val="24"/>
        </w:rPr>
        <w:t>oświa</w:t>
      </w:r>
      <w:r w:rsidR="00825A09" w:rsidRPr="00D76CEC">
        <w:rPr>
          <w:rFonts w:ascii="Arial Narrow" w:hAnsi="Arial Narrow" w:cs="Arial"/>
          <w:sz w:val="24"/>
          <w:szCs w:val="24"/>
        </w:rPr>
        <w:t>dczam</w:t>
      </w:r>
      <w:r w:rsidR="00E65685" w:rsidRPr="00D76CEC">
        <w:rPr>
          <w:rFonts w:ascii="Arial Narrow" w:hAnsi="Arial Narrow" w:cs="Arial"/>
          <w:sz w:val="24"/>
          <w:szCs w:val="24"/>
        </w:rPr>
        <w:t>,</w:t>
      </w:r>
      <w:r w:rsidR="002B2AD9" w:rsidRPr="00D76CE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76CEC" w14:paraId="77D79BA4" w14:textId="77777777" w:rsidTr="00650D6C">
        <w:tc>
          <w:tcPr>
            <w:tcW w:w="9104" w:type="dxa"/>
            <w:shd w:val="clear" w:color="auto" w:fill="D9D9D9"/>
          </w:tcPr>
          <w:p w14:paraId="5E016DA1" w14:textId="77777777" w:rsidR="00E50194" w:rsidRPr="00D76CE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57AE0D6" w14:textId="77777777" w:rsidR="00C113BF" w:rsidRPr="00D76CE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76CE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76CE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76CEC">
        <w:rPr>
          <w:rFonts w:ascii="Arial Narrow" w:hAnsi="Arial Narrow" w:cs="Arial"/>
          <w:sz w:val="24"/>
          <w:szCs w:val="24"/>
        </w:rPr>
        <w:t>108</w:t>
      </w:r>
      <w:r w:rsidR="002C4137" w:rsidRPr="00D76CEC">
        <w:rPr>
          <w:rFonts w:ascii="Arial Narrow" w:hAnsi="Arial Narrow" w:cs="Arial"/>
          <w:sz w:val="24"/>
          <w:szCs w:val="24"/>
        </w:rPr>
        <w:t xml:space="preserve"> ust 1 </w:t>
      </w:r>
      <w:r w:rsidRPr="00D76CEC">
        <w:rPr>
          <w:rFonts w:ascii="Arial Narrow" w:hAnsi="Arial Narrow" w:cs="Arial"/>
          <w:sz w:val="24"/>
          <w:szCs w:val="24"/>
        </w:rPr>
        <w:t>ustawy Pzp</w:t>
      </w:r>
      <w:r w:rsidR="00641874" w:rsidRPr="00D76CEC">
        <w:rPr>
          <w:rFonts w:ascii="Arial Narrow" w:hAnsi="Arial Narrow" w:cs="Arial"/>
          <w:sz w:val="24"/>
          <w:szCs w:val="24"/>
        </w:rPr>
        <w:t>.</w:t>
      </w:r>
    </w:p>
    <w:p w14:paraId="761027C3" w14:textId="77777777" w:rsidR="00433675" w:rsidRPr="00D76CEC" w:rsidRDefault="00433675" w:rsidP="00433675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4D2629E" w14:textId="77777777" w:rsidR="002426FF" w:rsidRPr="00D76CEC" w:rsidRDefault="00433675" w:rsidP="0043367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D76CEC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D76CEC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D76CEC">
        <w:rPr>
          <w:rFonts w:ascii="Arial Narrow" w:hAnsi="Arial Narrow" w:cs="Arial"/>
          <w:sz w:val="24"/>
          <w:szCs w:val="24"/>
        </w:rPr>
        <w:t>Pzp</w:t>
      </w:r>
      <w:proofErr w:type="spellEnd"/>
      <w:r w:rsidRPr="00D76CEC">
        <w:rPr>
          <w:rFonts w:ascii="Arial Narrow" w:hAnsi="Arial Narrow" w:cs="Arial"/>
          <w:sz w:val="24"/>
          <w:szCs w:val="24"/>
        </w:rPr>
        <w:t>, w zakresie:</w:t>
      </w:r>
    </w:p>
    <w:p w14:paraId="761E2E1F" w14:textId="77777777" w:rsidR="00433675" w:rsidRPr="00D76CEC" w:rsidRDefault="00433675" w:rsidP="0043367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EDC5C96" w14:textId="77777777" w:rsidR="00433675" w:rsidRPr="00D76CEC" w:rsidRDefault="00433675" w:rsidP="0043367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76CEC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6D8D41C" w14:textId="77777777" w:rsidR="00433675" w:rsidRPr="00D76CEC" w:rsidRDefault="00433675" w:rsidP="00433675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74E2C7C" w14:textId="77777777" w:rsidR="00433675" w:rsidRPr="00D76CEC" w:rsidRDefault="00433675" w:rsidP="00433675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D0D639D" w14:textId="77777777" w:rsidR="00433675" w:rsidRPr="00D76CEC" w:rsidRDefault="00433675" w:rsidP="0043367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76CEC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5B384AF" w14:textId="2C42FD97" w:rsidR="00433675" w:rsidRPr="00D76CEC" w:rsidRDefault="00433675" w:rsidP="0043367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76CEC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D76CEC" w:rsidRPr="00D76CEC">
        <w:rPr>
          <w:rFonts w:ascii="Arial Narrow" w:hAnsi="Arial Narrow" w:cs="Arial"/>
          <w:color w:val="auto"/>
          <w:sz w:val="24"/>
          <w:szCs w:val="24"/>
        </w:rPr>
        <w:t>stosunku,</w:t>
      </w:r>
      <w:r w:rsidRPr="00D76CEC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2F5F0C9" w14:textId="77777777" w:rsidR="00023477" w:rsidRPr="00D76CE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4023263D" w14:textId="77777777" w:rsidR="00023477" w:rsidRPr="00D76CE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F7EB61F" w14:textId="77777777" w:rsidR="00992BD8" w:rsidRPr="00D76CE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76C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76CE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76CE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B1D936F" w14:textId="77777777" w:rsidR="00023477" w:rsidRPr="00D76CEC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76CE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76CEC">
        <w:rPr>
          <w:rFonts w:ascii="Arial Narrow" w:hAnsi="Arial Narrow" w:cs="Arial"/>
          <w:i/>
          <w:sz w:val="24"/>
          <w:szCs w:val="24"/>
        </w:rPr>
        <w:t>.</w:t>
      </w:r>
      <w:r w:rsidRPr="00D76CE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76CEC">
        <w:rPr>
          <w:rFonts w:ascii="Arial Narrow" w:hAnsi="Arial Narrow" w:cs="Arial"/>
          <w:sz w:val="24"/>
          <w:szCs w:val="24"/>
        </w:rPr>
        <w:t>110</w:t>
      </w:r>
      <w:r w:rsidRPr="00D76CE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76CEC">
        <w:rPr>
          <w:rFonts w:ascii="Arial Narrow" w:hAnsi="Arial Narrow" w:cs="Arial"/>
          <w:sz w:val="24"/>
          <w:szCs w:val="24"/>
        </w:rPr>
        <w:t>2</w:t>
      </w:r>
      <w:r w:rsidRPr="00D76CE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D76CEC">
        <w:rPr>
          <w:rFonts w:ascii="Arial Narrow" w:hAnsi="Arial Narrow" w:cs="Arial"/>
          <w:sz w:val="24"/>
          <w:szCs w:val="24"/>
        </w:rPr>
        <w:t xml:space="preserve"> i zapobiegawcze</w:t>
      </w:r>
      <w:r w:rsidRPr="00D76CE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D76CEC">
        <w:rPr>
          <w:rFonts w:ascii="Arial Narrow" w:hAnsi="Arial Narrow" w:cs="Arial"/>
          <w:sz w:val="24"/>
          <w:szCs w:val="24"/>
        </w:rPr>
        <w:t>……</w:t>
      </w:r>
      <w:r w:rsidR="007A2BCB" w:rsidRPr="00D76CEC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D76CEC">
        <w:rPr>
          <w:rFonts w:ascii="Arial Narrow" w:hAnsi="Arial Narrow" w:cs="Arial"/>
          <w:sz w:val="24"/>
          <w:szCs w:val="24"/>
        </w:rPr>
        <w:t>.</w:t>
      </w:r>
      <w:r w:rsidRPr="00D76CEC">
        <w:rPr>
          <w:rFonts w:ascii="Arial Narrow" w:hAnsi="Arial Narrow" w:cs="Arial"/>
          <w:sz w:val="24"/>
          <w:szCs w:val="24"/>
        </w:rPr>
        <w:t>……………</w:t>
      </w:r>
      <w:r w:rsidR="00023477" w:rsidRPr="00D76CEC">
        <w:rPr>
          <w:rFonts w:ascii="Arial Narrow" w:hAnsi="Arial Narrow" w:cs="Arial"/>
          <w:sz w:val="24"/>
          <w:szCs w:val="24"/>
        </w:rPr>
        <w:t>…</w:t>
      </w:r>
      <w:r w:rsidRPr="00D76C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76CEC">
        <w:rPr>
          <w:rFonts w:ascii="Arial Narrow" w:hAnsi="Arial Narrow" w:cs="Arial"/>
          <w:sz w:val="24"/>
          <w:szCs w:val="24"/>
        </w:rPr>
        <w:t>.</w:t>
      </w:r>
      <w:r w:rsidRPr="00D76CEC">
        <w:rPr>
          <w:rFonts w:ascii="Arial Narrow" w:hAnsi="Arial Narrow" w:cs="Arial"/>
          <w:sz w:val="24"/>
          <w:szCs w:val="24"/>
        </w:rPr>
        <w:t>…</w:t>
      </w:r>
      <w:r w:rsidR="007A2BCB" w:rsidRPr="00D76CEC">
        <w:rPr>
          <w:rFonts w:ascii="Arial Narrow" w:hAnsi="Arial Narrow" w:cs="Arial"/>
          <w:sz w:val="24"/>
          <w:szCs w:val="24"/>
        </w:rPr>
        <w:t>.</w:t>
      </w:r>
    </w:p>
    <w:p w14:paraId="18ADF0CE" w14:textId="77777777" w:rsidR="007A2BCB" w:rsidRPr="00D76CE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3FBBC64" w14:textId="77777777" w:rsidR="0011306C" w:rsidRPr="00D76CEC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76CEC">
        <w:rPr>
          <w:rFonts w:ascii="Arial Narrow" w:hAnsi="Arial Narrow" w:cs="Arial"/>
          <w:sz w:val="24"/>
          <w:szCs w:val="24"/>
        </w:rPr>
        <w:t xml:space="preserve">t.j. </w:t>
      </w:r>
      <w:r w:rsidRPr="00D76CEC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D76CEC">
        <w:rPr>
          <w:rFonts w:ascii="Arial Narrow" w:hAnsi="Arial Narrow" w:cs="Arial"/>
          <w:sz w:val="24"/>
          <w:szCs w:val="24"/>
        </w:rPr>
        <w:t xml:space="preserve">z 2023r. </w:t>
      </w:r>
      <w:r w:rsidRPr="00D76CEC">
        <w:rPr>
          <w:rFonts w:ascii="Arial Narrow" w:hAnsi="Arial Narrow" w:cs="Arial"/>
          <w:sz w:val="24"/>
          <w:szCs w:val="24"/>
        </w:rPr>
        <w:t xml:space="preserve">poz. </w:t>
      </w:r>
      <w:r w:rsidR="007020E3" w:rsidRPr="00D76CEC">
        <w:rPr>
          <w:rFonts w:ascii="Arial Narrow" w:hAnsi="Arial Narrow" w:cs="Arial"/>
          <w:sz w:val="24"/>
          <w:szCs w:val="24"/>
        </w:rPr>
        <w:t>1497</w:t>
      </w:r>
      <w:r w:rsidRPr="00D76CEC">
        <w:rPr>
          <w:rFonts w:ascii="Arial Narrow" w:hAnsi="Arial Narrow" w:cs="Arial"/>
          <w:sz w:val="24"/>
          <w:szCs w:val="24"/>
        </w:rPr>
        <w:t>)</w:t>
      </w:r>
      <w:r w:rsidR="0011306C" w:rsidRPr="00D76CEC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76CE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76CEC" w14:paraId="36EA8053" w14:textId="77777777" w:rsidTr="00CD4DD1">
        <w:tc>
          <w:tcPr>
            <w:tcW w:w="9104" w:type="dxa"/>
            <w:shd w:val="clear" w:color="auto" w:fill="D9D9D9"/>
          </w:tcPr>
          <w:p w14:paraId="4B7732F3" w14:textId="77777777" w:rsidR="0011306C" w:rsidRPr="00D76CE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D76CE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D49C725" w14:textId="77777777" w:rsidR="00D2702A" w:rsidRPr="00D76CE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Oświadczam,</w:t>
      </w:r>
      <w:r w:rsidR="00313417" w:rsidRPr="00D76CE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76CE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76CE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76CE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6CEC" w14:paraId="3572B5E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ABDB" w14:textId="77777777" w:rsidR="00D2702A" w:rsidRPr="00D76CE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F375" w14:textId="77777777" w:rsidR="00D2702A" w:rsidRPr="00D76CE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33675" w:rsidRPr="00D76CEC" w14:paraId="01CB43C2" w14:textId="77777777" w:rsidTr="001C3F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A50EB" w14:textId="77777777" w:rsidR="00433675" w:rsidRPr="00D76CEC" w:rsidRDefault="00433675" w:rsidP="001C3F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F899" w14:textId="77777777" w:rsidR="00433675" w:rsidRPr="00D76CEC" w:rsidRDefault="00433675" w:rsidP="001C3FD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353EC62" w14:textId="3277619F" w:rsidR="00433675" w:rsidRPr="00D76CEC" w:rsidRDefault="00433675" w:rsidP="001C3F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D76CEC" w:rsidRPr="00D76CEC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D76CEC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55A04D88" w14:textId="0B997AD1" w:rsidR="00433675" w:rsidRPr="00D76CEC" w:rsidRDefault="00433675" w:rsidP="001C3F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1 dostawy (załącznik nr 2 SWZ) odpowiadającej przedmiotowi zamówienia </w:t>
            </w:r>
            <w:r w:rsidR="00D76CEC" w:rsidRPr="00D76CEC">
              <w:rPr>
                <w:rFonts w:ascii="Arial Narrow" w:hAnsi="Arial Narrow" w:cs="Arial"/>
                <w:sz w:val="24"/>
                <w:szCs w:val="24"/>
              </w:rPr>
              <w:t>(urządzenia</w:t>
            </w:r>
            <w:r w:rsidRPr="00D76CEC">
              <w:rPr>
                <w:rFonts w:ascii="Arial Narrow" w:hAnsi="Arial Narrow" w:cs="Arial"/>
                <w:sz w:val="24"/>
                <w:szCs w:val="24"/>
              </w:rPr>
              <w:t xml:space="preserve">) wraz z dokumentami wskazanymi w pkt. 9.2 </w:t>
            </w:r>
            <w:proofErr w:type="spellStart"/>
            <w:r w:rsidRPr="00D76CEC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D76CEC">
              <w:rPr>
                <w:rFonts w:ascii="Arial Narrow" w:hAnsi="Arial Narrow" w:cs="Arial"/>
                <w:sz w:val="24"/>
                <w:szCs w:val="24"/>
              </w:rPr>
              <w:t>. 1 SWZ, o wartości brutto: min. 240 000,00 zł</w:t>
            </w:r>
          </w:p>
        </w:tc>
      </w:tr>
    </w:tbl>
    <w:p w14:paraId="6DF32BC9" w14:textId="77777777" w:rsidR="00E21BB4" w:rsidRPr="00D76CE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76CEC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4E3B4B6" w14:textId="77777777" w:rsidR="00E21BB4" w:rsidRPr="00D76CE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76C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76CE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76CE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76CE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76CE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E9869E1" w14:textId="757324AE" w:rsidR="00C62F57" w:rsidRPr="00D76CEC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D76CEC" w:rsidRPr="00D76CEC">
        <w:rPr>
          <w:rFonts w:ascii="Arial Narrow" w:hAnsi="Arial Narrow" w:cs="Arial"/>
          <w:sz w:val="24"/>
          <w:szCs w:val="24"/>
        </w:rPr>
        <w:t>w następującym</w:t>
      </w:r>
      <w:r w:rsidRPr="00D76CEC">
        <w:rPr>
          <w:rFonts w:ascii="Arial Narrow" w:hAnsi="Arial Narrow" w:cs="Arial"/>
          <w:sz w:val="24"/>
          <w:szCs w:val="24"/>
        </w:rPr>
        <w:t xml:space="preserve"> zakresie:</w:t>
      </w:r>
    </w:p>
    <w:p w14:paraId="4822CCAE" w14:textId="77777777" w:rsidR="00C62F57" w:rsidRPr="00D76CE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A131748" w14:textId="77777777" w:rsidR="00721D87" w:rsidRPr="00D76CE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76CEC">
        <w:rPr>
          <w:rFonts w:ascii="Arial Narrow" w:hAnsi="Arial Narrow" w:cs="Arial"/>
          <w:sz w:val="24"/>
          <w:szCs w:val="24"/>
        </w:rPr>
        <w:t>ego/</w:t>
      </w:r>
      <w:r w:rsidRPr="00D76CEC">
        <w:rPr>
          <w:rFonts w:ascii="Arial Narrow" w:hAnsi="Arial Narrow" w:cs="Arial"/>
          <w:sz w:val="24"/>
          <w:szCs w:val="24"/>
        </w:rPr>
        <w:t xml:space="preserve">ych zasoby: </w:t>
      </w:r>
    </w:p>
    <w:p w14:paraId="497130D3" w14:textId="77777777" w:rsidR="00721D87" w:rsidRPr="00D76C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……………</w:t>
      </w:r>
      <w:r w:rsidR="00721D87" w:rsidRPr="00D76CE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66AD84F" w14:textId="77777777" w:rsidR="00721D87" w:rsidRPr="00D76CE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76CE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1BF91762" w14:textId="77777777" w:rsidR="00721D87" w:rsidRPr="00D76CE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E02C56C" w14:textId="77777777" w:rsidR="00E21BB4" w:rsidRPr="00D76C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……………</w:t>
      </w:r>
      <w:r w:rsidR="00721D87" w:rsidRPr="00D76CE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76CEC">
        <w:rPr>
          <w:rFonts w:ascii="Arial Narrow" w:hAnsi="Arial Narrow" w:cs="Arial"/>
          <w:sz w:val="24"/>
          <w:szCs w:val="24"/>
        </w:rPr>
        <w:t>………………………….</w:t>
      </w:r>
    </w:p>
    <w:p w14:paraId="0B5C8A44" w14:textId="77777777" w:rsidR="00E21BB4" w:rsidRPr="00D76CE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76CE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83117DC" w14:textId="77777777" w:rsidR="00C62F57" w:rsidRPr="00D76CE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76CEC" w14:paraId="111DFB57" w14:textId="77777777" w:rsidTr="00CD4DD1">
        <w:tc>
          <w:tcPr>
            <w:tcW w:w="9104" w:type="dxa"/>
            <w:shd w:val="clear" w:color="auto" w:fill="D9D9D9"/>
          </w:tcPr>
          <w:p w14:paraId="0E6D45DE" w14:textId="77777777" w:rsidR="00BE6F04" w:rsidRPr="00D76CE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463FFA18" w14:textId="77777777" w:rsidR="00FE4E2B" w:rsidRPr="00D76CE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76CE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76CEC" w14:paraId="496AC3EA" w14:textId="77777777" w:rsidTr="00847232">
        <w:tc>
          <w:tcPr>
            <w:tcW w:w="9104" w:type="dxa"/>
            <w:shd w:val="clear" w:color="auto" w:fill="D9D9D9"/>
          </w:tcPr>
          <w:p w14:paraId="1F6A3B1E" w14:textId="77777777" w:rsidR="00E426EB" w:rsidRPr="00D76CE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76CE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FEAD5EE" w14:textId="77777777" w:rsidR="00E426EB" w:rsidRPr="00D76CE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F1DD0D9" w14:textId="77777777" w:rsidR="00E426EB" w:rsidRPr="00D76CE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5E1CFF4" w14:textId="77777777" w:rsidR="00E426EB" w:rsidRPr="00D76C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F3832E" w14:textId="77777777" w:rsidR="00E426EB" w:rsidRPr="00D76C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76C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FC56C0" w14:textId="77777777" w:rsidR="00E426EB" w:rsidRPr="00D76C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76C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98D1D3" w14:textId="77777777" w:rsidR="00E426EB" w:rsidRPr="00D76C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76C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2B66FD6" w14:textId="77777777" w:rsidR="00E426EB" w:rsidRPr="00D76CE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BED12AD" w14:textId="77777777" w:rsidR="0012157F" w:rsidRPr="00D76CE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0F23797" w14:textId="77777777" w:rsidR="00524951" w:rsidRPr="00D76CE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76CEC">
        <w:rPr>
          <w:rFonts w:ascii="Arial Narrow" w:hAnsi="Arial Narrow" w:cs="Arial"/>
          <w:sz w:val="20"/>
          <w:szCs w:val="20"/>
        </w:rPr>
        <w:tab/>
      </w:r>
      <w:r w:rsidRPr="00D76CEC">
        <w:rPr>
          <w:rFonts w:ascii="Arial Narrow" w:hAnsi="Arial Narrow" w:cs="Arial"/>
          <w:sz w:val="20"/>
          <w:szCs w:val="20"/>
        </w:rPr>
        <w:tab/>
      </w:r>
      <w:r w:rsidRPr="00D76CEC">
        <w:rPr>
          <w:rFonts w:ascii="Arial Narrow" w:hAnsi="Arial Narrow" w:cs="Arial"/>
          <w:sz w:val="20"/>
          <w:szCs w:val="20"/>
        </w:rPr>
        <w:tab/>
      </w:r>
      <w:r w:rsidRPr="00D76CEC">
        <w:rPr>
          <w:rFonts w:ascii="Arial Narrow" w:hAnsi="Arial Narrow" w:cs="Arial"/>
          <w:sz w:val="20"/>
          <w:szCs w:val="20"/>
        </w:rPr>
        <w:tab/>
      </w:r>
      <w:r w:rsidRPr="00D76CEC">
        <w:rPr>
          <w:rFonts w:ascii="Arial Narrow" w:hAnsi="Arial Narrow" w:cs="Arial"/>
          <w:sz w:val="20"/>
          <w:szCs w:val="20"/>
        </w:rPr>
        <w:tab/>
      </w:r>
      <w:r w:rsidRPr="00D76CEC">
        <w:rPr>
          <w:rFonts w:ascii="Arial Narrow" w:hAnsi="Arial Narrow" w:cs="Arial"/>
          <w:sz w:val="20"/>
          <w:szCs w:val="20"/>
        </w:rPr>
        <w:tab/>
      </w:r>
      <w:r w:rsidRPr="00D76CEC">
        <w:rPr>
          <w:rFonts w:ascii="Arial Narrow" w:hAnsi="Arial Narrow" w:cs="Arial"/>
          <w:sz w:val="20"/>
          <w:szCs w:val="20"/>
        </w:rPr>
        <w:tab/>
      </w:r>
    </w:p>
    <w:p w14:paraId="274B63F0" w14:textId="77777777" w:rsidR="00524951" w:rsidRPr="00D76CE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245BDFD" w14:textId="77777777" w:rsidR="00FE4E2B" w:rsidRPr="00D76CE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76CEC">
        <w:rPr>
          <w:rFonts w:ascii="Arial Narrow" w:hAnsi="Arial Narrow" w:cs="Arial"/>
          <w:sz w:val="20"/>
          <w:szCs w:val="20"/>
        </w:rPr>
        <w:t xml:space="preserve">  </w:t>
      </w:r>
      <w:r w:rsidR="006D536F" w:rsidRPr="00D76CEC">
        <w:rPr>
          <w:rFonts w:ascii="Arial Narrow" w:hAnsi="Arial Narrow" w:cs="Arial"/>
          <w:sz w:val="20"/>
          <w:szCs w:val="20"/>
        </w:rPr>
        <w:t>………..</w:t>
      </w:r>
      <w:r w:rsidR="00FE4E2B" w:rsidRPr="00D76CEC">
        <w:rPr>
          <w:rFonts w:ascii="Arial Narrow" w:hAnsi="Arial Narrow" w:cs="Arial"/>
          <w:sz w:val="20"/>
          <w:szCs w:val="20"/>
        </w:rPr>
        <w:t>…</w:t>
      </w:r>
      <w:r w:rsidR="006D536F" w:rsidRPr="00D76CEC">
        <w:rPr>
          <w:rFonts w:ascii="Arial Narrow" w:hAnsi="Arial Narrow" w:cs="Arial"/>
          <w:sz w:val="20"/>
          <w:szCs w:val="20"/>
        </w:rPr>
        <w:t>………..</w:t>
      </w:r>
      <w:r w:rsidR="00FE4E2B" w:rsidRPr="00D76CEC">
        <w:rPr>
          <w:rFonts w:ascii="Arial Narrow" w:hAnsi="Arial Narrow" w:cs="Arial"/>
          <w:sz w:val="20"/>
          <w:szCs w:val="20"/>
        </w:rPr>
        <w:t>……</w:t>
      </w:r>
      <w:r w:rsidR="006D536F" w:rsidRPr="00D76CEC">
        <w:rPr>
          <w:rFonts w:ascii="Arial Narrow" w:hAnsi="Arial Narrow" w:cs="Arial"/>
          <w:sz w:val="20"/>
          <w:szCs w:val="20"/>
        </w:rPr>
        <w:t>………….</w:t>
      </w:r>
      <w:r w:rsidR="00FE4E2B" w:rsidRPr="00D76CEC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896578C" w14:textId="77777777" w:rsidR="00484F88" w:rsidRPr="00D76CE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76CE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76CE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76C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48CA2" w14:textId="77777777" w:rsidR="00D5412C" w:rsidRDefault="00D5412C" w:rsidP="0038231F">
      <w:pPr>
        <w:spacing w:after="0" w:line="240" w:lineRule="auto"/>
      </w:pPr>
      <w:r>
        <w:separator/>
      </w:r>
    </w:p>
  </w:endnote>
  <w:endnote w:type="continuationSeparator" w:id="0">
    <w:p w14:paraId="18D0241F" w14:textId="77777777" w:rsidR="00D5412C" w:rsidRDefault="00D541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F8891" w14:textId="77777777" w:rsidR="00433675" w:rsidRDefault="00433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FB1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BC61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14914" w14:textId="77777777" w:rsidR="00433675" w:rsidRDefault="00433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3F5EE" w14:textId="77777777" w:rsidR="00D5412C" w:rsidRDefault="00D5412C" w:rsidP="0038231F">
      <w:pPr>
        <w:spacing w:after="0" w:line="240" w:lineRule="auto"/>
      </w:pPr>
      <w:r>
        <w:separator/>
      </w:r>
    </w:p>
  </w:footnote>
  <w:footnote w:type="continuationSeparator" w:id="0">
    <w:p w14:paraId="0F9F4C34" w14:textId="77777777" w:rsidR="00D5412C" w:rsidRDefault="00D5412C" w:rsidP="0038231F">
      <w:pPr>
        <w:spacing w:after="0" w:line="240" w:lineRule="auto"/>
      </w:pPr>
      <w:r>
        <w:continuationSeparator/>
      </w:r>
    </w:p>
  </w:footnote>
  <w:footnote w:id="1">
    <w:p w14:paraId="6496CED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890CE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C1DA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EC457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30E7D" w14:textId="77777777" w:rsidR="00433675" w:rsidRDefault="00433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B3F46" w14:textId="77777777" w:rsidR="00433675" w:rsidRDefault="004336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3F8A8" w14:textId="77777777" w:rsidR="00433675" w:rsidRDefault="004336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988119">
    <w:abstractNumId w:val="11"/>
  </w:num>
  <w:num w:numId="2" w16cid:durableId="1276323573">
    <w:abstractNumId w:val="0"/>
  </w:num>
  <w:num w:numId="3" w16cid:durableId="819231266">
    <w:abstractNumId w:val="10"/>
  </w:num>
  <w:num w:numId="4" w16cid:durableId="763961299">
    <w:abstractNumId w:val="13"/>
  </w:num>
  <w:num w:numId="5" w16cid:durableId="341980896">
    <w:abstractNumId w:val="12"/>
  </w:num>
  <w:num w:numId="6" w16cid:durableId="1534728594">
    <w:abstractNumId w:val="9"/>
  </w:num>
  <w:num w:numId="7" w16cid:durableId="450629856">
    <w:abstractNumId w:val="1"/>
  </w:num>
  <w:num w:numId="8" w16cid:durableId="254098562">
    <w:abstractNumId w:val="6"/>
  </w:num>
  <w:num w:numId="9" w16cid:durableId="108160189">
    <w:abstractNumId w:val="4"/>
  </w:num>
  <w:num w:numId="10" w16cid:durableId="1723367165">
    <w:abstractNumId w:val="7"/>
  </w:num>
  <w:num w:numId="11" w16cid:durableId="326203160">
    <w:abstractNumId w:val="5"/>
  </w:num>
  <w:num w:numId="12" w16cid:durableId="757099274">
    <w:abstractNumId w:val="8"/>
  </w:num>
  <w:num w:numId="13" w16cid:durableId="681857659">
    <w:abstractNumId w:val="3"/>
  </w:num>
  <w:num w:numId="14" w16cid:durableId="91099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12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367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412C"/>
    <w:rsid w:val="00D7532C"/>
    <w:rsid w:val="00D76CE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B4B67"/>
  <w15:docId w15:val="{86FF82B8-B71A-41A8-8352-2B5DCD52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2024-09-23T11:24:00Z</dcterms:created>
  <dcterms:modified xsi:type="dcterms:W3CDTF">2024-09-23T11:25:00Z</dcterms:modified>
</cp:coreProperties>
</file>