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1C2AF" w14:textId="04D4B417" w:rsidR="00025386" w:rsidRPr="00634C8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34C8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9110D">
        <w:rPr>
          <w:rFonts w:ascii="Arial Narrow" w:hAnsi="Arial Narrow" w:cs="Arial"/>
          <w:bCs/>
          <w:i w:val="0"/>
          <w:szCs w:val="24"/>
        </w:rPr>
        <w:t>3</w:t>
      </w:r>
      <w:r w:rsidR="007666D6" w:rsidRPr="00634C8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34C87" w14:paraId="09E7B505" w14:textId="77777777" w:rsidTr="00467CA2">
        <w:tc>
          <w:tcPr>
            <w:tcW w:w="2800" w:type="dxa"/>
            <w:shd w:val="clear" w:color="auto" w:fill="auto"/>
          </w:tcPr>
          <w:p w14:paraId="1C968540" w14:textId="77777777" w:rsidR="00D520D3" w:rsidRPr="00634C8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4C8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34C8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829B46" w14:textId="77777777" w:rsidR="00D520D3" w:rsidRPr="00634C8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8BC105" w14:textId="77777777" w:rsidR="00D520D3" w:rsidRPr="00634C8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78A892" w14:textId="77777777" w:rsidR="00D520D3" w:rsidRPr="00634C8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34C8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34C8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34C8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34C87" w14:paraId="0010419E" w14:textId="77777777" w:rsidTr="00467CA2">
        <w:tc>
          <w:tcPr>
            <w:tcW w:w="2800" w:type="dxa"/>
            <w:shd w:val="clear" w:color="auto" w:fill="auto"/>
          </w:tcPr>
          <w:p w14:paraId="19183B57" w14:textId="77777777" w:rsidR="00D520D3" w:rsidRPr="00634C8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4C8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A926C3" w14:textId="77777777" w:rsidR="00D520D3" w:rsidRPr="00634C8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40DC7B" w14:textId="77777777" w:rsidR="00D520D3" w:rsidRPr="00634C8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574C21" w14:textId="77777777" w:rsidR="00D520D3" w:rsidRPr="00634C8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34C8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34C8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34C8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B203A6" w14:textId="77777777" w:rsidR="00B62AD0" w:rsidRPr="00634C8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34C87" w14:paraId="599E310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42A216" w14:textId="77777777" w:rsidR="00053927" w:rsidRPr="00634C8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34C8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95128FD" w14:textId="77777777" w:rsidR="00053927" w:rsidRPr="00634C8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34C8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34C8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34C8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CAA498" w14:textId="77777777" w:rsidR="0071340C" w:rsidRPr="00634C8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4C8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34C8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34C8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00F2A" w:rsidRPr="00634C87">
        <w:rPr>
          <w:rFonts w:ascii="Arial Narrow" w:hAnsi="Arial Narrow" w:cs="Arial"/>
          <w:sz w:val="24"/>
          <w:szCs w:val="24"/>
        </w:rPr>
        <w:t>(</w:t>
      </w:r>
      <w:proofErr w:type="spellStart"/>
      <w:r w:rsidR="00500F2A" w:rsidRPr="00634C87">
        <w:rPr>
          <w:rFonts w:ascii="Arial Narrow" w:hAnsi="Arial Narrow" w:cs="Arial"/>
          <w:sz w:val="24"/>
          <w:szCs w:val="24"/>
        </w:rPr>
        <w:t>t.j</w:t>
      </w:r>
      <w:proofErr w:type="spellEnd"/>
      <w:r w:rsidR="00500F2A" w:rsidRPr="00634C87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34C8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34C87" w14:paraId="14BE0FB8" w14:textId="77777777" w:rsidTr="00467CA2">
        <w:tc>
          <w:tcPr>
            <w:tcW w:w="2269" w:type="dxa"/>
            <w:shd w:val="clear" w:color="auto" w:fill="auto"/>
          </w:tcPr>
          <w:p w14:paraId="0D191BA9" w14:textId="77777777" w:rsidR="00D520D3" w:rsidRPr="00634C8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46DDF7" w14:textId="77777777" w:rsidR="00D520D3" w:rsidRPr="00634C87" w:rsidRDefault="00500F2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echokardiografu</w:t>
            </w:r>
            <w:r w:rsidR="00D520D3" w:rsidRPr="00634C8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00F2A" w:rsidRPr="00634C87" w14:paraId="00707E9D" w14:textId="77777777" w:rsidTr="001C3FDE">
        <w:tc>
          <w:tcPr>
            <w:tcW w:w="2269" w:type="dxa"/>
            <w:shd w:val="clear" w:color="auto" w:fill="auto"/>
          </w:tcPr>
          <w:p w14:paraId="5A6DC827" w14:textId="77777777" w:rsidR="00500F2A" w:rsidRPr="00634C87" w:rsidRDefault="00500F2A" w:rsidP="001C3F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A476DB" w14:textId="77777777" w:rsidR="00500F2A" w:rsidRPr="00634C87" w:rsidRDefault="00500F2A" w:rsidP="001C3F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125/2024</w:t>
            </w:r>
          </w:p>
        </w:tc>
      </w:tr>
    </w:tbl>
    <w:p w14:paraId="76B5F259" w14:textId="77777777" w:rsidR="00DC652A" w:rsidRPr="00634C87" w:rsidRDefault="00500F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34C8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D1F2BB5" w14:textId="77777777" w:rsidR="00DC652A" w:rsidRPr="00634C8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34C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FDC8901" w14:textId="77777777" w:rsidR="0071340C" w:rsidRPr="00634C8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34C8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34C8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34C8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A80EBCA" w14:textId="77777777" w:rsidR="0071340C" w:rsidRPr="00634C8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EE28B1C" w14:textId="77777777" w:rsidR="0071340C" w:rsidRPr="00634C8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3FF8C36" w14:textId="77777777" w:rsidR="0071340C" w:rsidRPr="00634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34C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DB2C1B1" w14:textId="77777777" w:rsidR="0071340C" w:rsidRPr="00634C8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34C8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34C8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34C8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DBD877A" w14:textId="77777777" w:rsidR="0071340C" w:rsidRPr="00634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B034DE7" w14:textId="77777777" w:rsidR="0071340C" w:rsidRPr="00634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8D0770D" w14:textId="77777777" w:rsidR="00DC652A" w:rsidRPr="00634C8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34C8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34C8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34C8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0740949" w14:textId="77777777" w:rsidR="00DC652A" w:rsidRPr="00634C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34C8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34C8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E950E03" w14:textId="77777777" w:rsidR="0093388F" w:rsidRPr="00634C8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34C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747506D" w14:textId="77777777" w:rsidR="0093388F" w:rsidRPr="00634C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5E51613" w14:textId="77777777" w:rsidR="0093388F" w:rsidRPr="00634C8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34C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08CC4BF" w14:textId="77777777" w:rsidR="00CB29AC" w:rsidRPr="00634C8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364B82A" w14:textId="77777777" w:rsidR="00CB29AC" w:rsidRPr="00634C8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34C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9FA08DD" w14:textId="77777777" w:rsidR="00830970" w:rsidRPr="00634C8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34C8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34C8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832C573" w14:textId="77777777" w:rsidR="00E27ABB" w:rsidRPr="00634C8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34C8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34C87" w14:paraId="05C3412C" w14:textId="77777777" w:rsidTr="00467CA2">
        <w:tc>
          <w:tcPr>
            <w:tcW w:w="2660" w:type="dxa"/>
            <w:shd w:val="clear" w:color="auto" w:fill="auto"/>
          </w:tcPr>
          <w:p w14:paraId="2ECDAB57" w14:textId="77777777" w:rsidR="00D520D3" w:rsidRPr="00634C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332E4ED" w14:textId="77777777" w:rsidR="00D520D3" w:rsidRPr="00634C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85140A" w14:textId="77777777" w:rsidR="00D520D3" w:rsidRPr="00634C8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65EA975" w14:textId="77777777" w:rsidR="00D520D3" w:rsidRPr="00634C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97E803" w14:textId="77777777" w:rsidR="00D520D3" w:rsidRPr="00634C8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AC9454" w14:textId="77777777" w:rsidR="00D520D3" w:rsidRPr="00634C8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4C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00F2A" w:rsidRPr="00634C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34C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34C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34C8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EA7E29E" w14:textId="77777777" w:rsidR="00E27ABB" w:rsidRPr="00634C8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34C8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EA9D93" w14:textId="77777777" w:rsidR="00DA5912" w:rsidRDefault="00DA5912" w:rsidP="00025386">
      <w:pPr>
        <w:spacing w:after="0" w:line="240" w:lineRule="auto"/>
      </w:pPr>
      <w:r>
        <w:separator/>
      </w:r>
    </w:p>
  </w:endnote>
  <w:endnote w:type="continuationSeparator" w:id="0">
    <w:p w14:paraId="7697CB24" w14:textId="77777777" w:rsidR="00DA5912" w:rsidRDefault="00DA59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64BFC" w14:textId="77777777" w:rsidR="00500F2A" w:rsidRDefault="00500F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BC664" w14:textId="77777777" w:rsidR="00025386" w:rsidRDefault="0019110D" w:rsidP="00025386">
    <w:pPr>
      <w:pStyle w:val="Stopka"/>
      <w:tabs>
        <w:tab w:val="clear" w:pos="4536"/>
      </w:tabs>
      <w:jc w:val="center"/>
    </w:pPr>
    <w:r>
      <w:rPr>
        <w:noProof/>
      </w:rPr>
      <w:pict w14:anchorId="6530885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16B37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FEF742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4DCAD" w14:textId="77777777" w:rsidR="00500F2A" w:rsidRDefault="00500F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05FEC" w14:textId="77777777" w:rsidR="00DA5912" w:rsidRDefault="00DA5912" w:rsidP="00025386">
      <w:pPr>
        <w:spacing w:after="0" w:line="240" w:lineRule="auto"/>
      </w:pPr>
      <w:r>
        <w:separator/>
      </w:r>
    </w:p>
  </w:footnote>
  <w:footnote w:type="continuationSeparator" w:id="0">
    <w:p w14:paraId="68E5C562" w14:textId="77777777" w:rsidR="00DA5912" w:rsidRDefault="00DA59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4D650" w14:textId="77777777" w:rsidR="00500F2A" w:rsidRDefault="00500F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CAADB" w14:textId="77777777" w:rsidR="00500F2A" w:rsidRDefault="00500F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7CB3A" w14:textId="77777777" w:rsidR="00500F2A" w:rsidRDefault="00500F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913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912"/>
    <w:rsid w:val="00025386"/>
    <w:rsid w:val="000423B9"/>
    <w:rsid w:val="00053927"/>
    <w:rsid w:val="00066C44"/>
    <w:rsid w:val="00071D4C"/>
    <w:rsid w:val="00084786"/>
    <w:rsid w:val="0016158F"/>
    <w:rsid w:val="0019110D"/>
    <w:rsid w:val="00191EBF"/>
    <w:rsid w:val="001C2314"/>
    <w:rsid w:val="00213980"/>
    <w:rsid w:val="004374F2"/>
    <w:rsid w:val="00460705"/>
    <w:rsid w:val="00467CA2"/>
    <w:rsid w:val="00485239"/>
    <w:rsid w:val="0049188C"/>
    <w:rsid w:val="004E27D7"/>
    <w:rsid w:val="00500F2A"/>
    <w:rsid w:val="0055145C"/>
    <w:rsid w:val="005624D8"/>
    <w:rsid w:val="00620476"/>
    <w:rsid w:val="00634C87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5912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D3318"/>
  <w15:chartTrackingRefBased/>
  <w15:docId w15:val="{F4F5228E-4D9D-4F58-ADA2-2B382A39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2024-09-23T11:30:00Z</cp:lastPrinted>
  <dcterms:created xsi:type="dcterms:W3CDTF">2024-09-23T11:30:00Z</dcterms:created>
  <dcterms:modified xsi:type="dcterms:W3CDTF">2024-09-23T11:30:00Z</dcterms:modified>
</cp:coreProperties>
</file>