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11DB29" w14:textId="70C10C76" w:rsidR="00D62E6E" w:rsidRPr="008340D7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8340D7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8340D7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8340D7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8340D7" w14:paraId="4939320B" w14:textId="77777777" w:rsidTr="00D62E6E">
        <w:tc>
          <w:tcPr>
            <w:tcW w:w="2800" w:type="dxa"/>
            <w:shd w:val="clear" w:color="auto" w:fill="auto"/>
          </w:tcPr>
          <w:p w14:paraId="371174EF" w14:textId="77777777" w:rsidR="00D62E6E" w:rsidRPr="008340D7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340D7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8340D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3BFC1C7" w14:textId="77777777" w:rsidR="00D62E6E" w:rsidRPr="008340D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E79B7AC" w14:textId="77777777" w:rsidR="00D62E6E" w:rsidRPr="008340D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340D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E882D27" w14:textId="77777777" w:rsidR="00D62E6E" w:rsidRPr="008340D7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340D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340D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340D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8340D7" w14:paraId="60BAC81C" w14:textId="77777777" w:rsidTr="00D62E6E">
        <w:tc>
          <w:tcPr>
            <w:tcW w:w="2800" w:type="dxa"/>
            <w:shd w:val="clear" w:color="auto" w:fill="auto"/>
          </w:tcPr>
          <w:p w14:paraId="3241BA05" w14:textId="77777777" w:rsidR="00D62E6E" w:rsidRPr="008340D7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340D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E8A2C7B" w14:textId="77777777" w:rsidR="00D62E6E" w:rsidRPr="008340D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5D93C48" w14:textId="77777777" w:rsidR="00D62E6E" w:rsidRPr="008340D7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340D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9EA6893" w14:textId="77777777" w:rsidR="00D62E6E" w:rsidRPr="008340D7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340D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340D7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8340D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89BCBE9" w14:textId="77777777" w:rsidR="00BC121E" w:rsidRPr="008340D7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C445B" w:rsidRPr="008340D7" w14:paraId="35777F37" w14:textId="77777777" w:rsidTr="001C3FD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BEA9F83" w14:textId="77777777" w:rsidR="000C445B" w:rsidRPr="008340D7" w:rsidRDefault="000C445B" w:rsidP="001C3FD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8340D7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2F60D6D" w14:textId="77777777" w:rsidR="000C445B" w:rsidRPr="008340D7" w:rsidRDefault="000C445B" w:rsidP="001C3FDE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340D7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8340D7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8340D7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8340D7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8340D7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8340D7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8340D7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746DE836" w14:textId="77777777" w:rsidR="000C445B" w:rsidRPr="008340D7" w:rsidRDefault="000C445B" w:rsidP="001C3FD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8340D7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77242C0" w14:textId="77777777" w:rsidR="000C445B" w:rsidRPr="008340D7" w:rsidRDefault="000C445B" w:rsidP="001C3FD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4458350D" w14:textId="77777777" w:rsidR="00BC121E" w:rsidRPr="008340D7" w:rsidRDefault="000C445B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340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8340D7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8340D7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8340D7" w14:paraId="6EFC5216" w14:textId="77777777" w:rsidTr="00D62E6E">
        <w:tc>
          <w:tcPr>
            <w:tcW w:w="2269" w:type="dxa"/>
            <w:shd w:val="clear" w:color="auto" w:fill="auto"/>
          </w:tcPr>
          <w:p w14:paraId="06F805EC" w14:textId="77777777" w:rsidR="00D62E6E" w:rsidRPr="008340D7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340D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407EC2C" w14:textId="77777777" w:rsidR="00D62E6E" w:rsidRPr="008340D7" w:rsidRDefault="000C445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340D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echokardiografu</w:t>
            </w:r>
            <w:r w:rsidR="00D62E6E" w:rsidRPr="008340D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C445B" w:rsidRPr="008340D7" w14:paraId="5860E49F" w14:textId="77777777" w:rsidTr="001C3FDE">
        <w:tc>
          <w:tcPr>
            <w:tcW w:w="2269" w:type="dxa"/>
            <w:shd w:val="clear" w:color="auto" w:fill="auto"/>
          </w:tcPr>
          <w:p w14:paraId="60E60ACE" w14:textId="77777777" w:rsidR="000C445B" w:rsidRPr="008340D7" w:rsidRDefault="000C445B" w:rsidP="001C3FD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340D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4396191" w14:textId="77777777" w:rsidR="000C445B" w:rsidRPr="008340D7" w:rsidRDefault="000C445B" w:rsidP="001C3FD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340D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125/2024</w:t>
            </w:r>
          </w:p>
        </w:tc>
      </w:tr>
    </w:tbl>
    <w:p w14:paraId="182F85CD" w14:textId="77777777" w:rsidR="00BC121E" w:rsidRPr="008340D7" w:rsidRDefault="000C445B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8340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8340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8340D7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8340D7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8340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8340D7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722CBB5F" w14:textId="77777777" w:rsidR="00BC121E" w:rsidRPr="008340D7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8340D7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79726B7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8340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8340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8340D7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8340D7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8340D7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8340D7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391D2AAA" w14:textId="77777777" w:rsidR="00BC121E" w:rsidRPr="008340D7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340D7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3590EEC6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8340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8340D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8340D7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8340D7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8340D7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2EFA9F0A" w14:textId="77777777" w:rsidR="00BF69A4" w:rsidRPr="008340D7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340D7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8340D7" w14:paraId="67E30019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40FF5" w14:textId="77777777" w:rsidR="00BC121E" w:rsidRPr="008340D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340D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5153B" w14:textId="77777777" w:rsidR="00BC121E" w:rsidRPr="008340D7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340D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C2924" w14:textId="77777777" w:rsidR="00BC121E" w:rsidRPr="008340D7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340D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8340D7" w14:paraId="6EC60C2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7BDDD" w14:textId="77777777" w:rsidR="00BC121E" w:rsidRPr="008340D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340D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B87A7" w14:textId="77777777" w:rsidR="00BC121E" w:rsidRPr="008340D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FC644" w14:textId="77777777" w:rsidR="00BC121E" w:rsidRPr="008340D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8340D7" w14:paraId="5E709001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DDC49" w14:textId="77777777" w:rsidR="00BC121E" w:rsidRPr="008340D7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340D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8B05C" w14:textId="77777777" w:rsidR="00BC121E" w:rsidRPr="008340D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2C370" w14:textId="77777777" w:rsidR="00BC121E" w:rsidRPr="008340D7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1F515AEB" w14:textId="77777777" w:rsidR="00BC121E" w:rsidRPr="008340D7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8340D7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0F19BA12" w14:textId="77777777" w:rsidR="00BC121E" w:rsidRPr="008340D7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8340D7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69041011" w14:textId="77777777" w:rsidR="00067B62" w:rsidRPr="008340D7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8340D7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8340D7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8340D7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5BE9399C" w14:textId="77777777" w:rsidR="00067B62" w:rsidRPr="008340D7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8340D7" w14:paraId="14AD440C" w14:textId="77777777" w:rsidTr="00620E37">
        <w:tc>
          <w:tcPr>
            <w:tcW w:w="2660" w:type="dxa"/>
            <w:shd w:val="clear" w:color="auto" w:fill="auto"/>
          </w:tcPr>
          <w:p w14:paraId="1D5402EB" w14:textId="77777777" w:rsidR="00BC121E" w:rsidRPr="008340D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B00C4C4" w14:textId="77777777" w:rsidR="00BC121E" w:rsidRPr="008340D7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340D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789736A" w14:textId="77777777" w:rsidR="00BC121E" w:rsidRPr="008340D7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340D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8340D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8340D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F1D65AC" w14:textId="77777777" w:rsidR="00BC121E" w:rsidRPr="008340D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5D27239" w14:textId="77777777" w:rsidR="00BC121E" w:rsidRPr="008340D7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340D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574960C" w14:textId="77777777" w:rsidR="00BC121E" w:rsidRPr="008340D7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340D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0C445B" w:rsidRPr="008340D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340D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340D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618333C" w14:textId="77777777" w:rsidR="00106AC7" w:rsidRPr="008340D7" w:rsidRDefault="00106AC7" w:rsidP="00BC121E">
      <w:pPr>
        <w:rPr>
          <w:rFonts w:ascii="Arial Narrow" w:hAnsi="Arial Narrow"/>
        </w:rPr>
      </w:pPr>
    </w:p>
    <w:sectPr w:rsidR="00106AC7" w:rsidRPr="008340D7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CA1A30" w14:textId="77777777" w:rsidR="000940FA" w:rsidRDefault="000940FA">
      <w:r>
        <w:separator/>
      </w:r>
    </w:p>
  </w:endnote>
  <w:endnote w:type="continuationSeparator" w:id="0">
    <w:p w14:paraId="0906633D" w14:textId="77777777" w:rsidR="000940FA" w:rsidRDefault="00094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A5BC02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52A957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194EC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3EFBEED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8199B27">
        <v:line id="_x0000_s1025" style="position:absolute;left:0;text-align:left;z-index:251657728" from="-3.85pt,8.7pt" to="455.15pt,8.7pt"/>
      </w:pict>
    </w:r>
  </w:p>
  <w:p w14:paraId="6F7C3807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EA7767" w14:textId="77777777" w:rsidR="000C445B" w:rsidRDefault="000C44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2B2A64" w14:textId="77777777" w:rsidR="000940FA" w:rsidRDefault="000940FA">
      <w:r>
        <w:separator/>
      </w:r>
    </w:p>
  </w:footnote>
  <w:footnote w:type="continuationSeparator" w:id="0">
    <w:p w14:paraId="4BD746EF" w14:textId="77777777" w:rsidR="000940FA" w:rsidRDefault="000940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E2A2DA" w14:textId="77777777" w:rsidR="000C445B" w:rsidRDefault="000C445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44C6E3" w14:textId="77777777" w:rsidR="000C445B" w:rsidRDefault="000C445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28D063" w14:textId="77777777" w:rsidR="000C445B" w:rsidRDefault="000C445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37565649">
    <w:abstractNumId w:val="13"/>
  </w:num>
  <w:num w:numId="2" w16cid:durableId="1320688590">
    <w:abstractNumId w:val="0"/>
  </w:num>
  <w:num w:numId="3" w16cid:durableId="1549030416">
    <w:abstractNumId w:val="11"/>
  </w:num>
  <w:num w:numId="4" w16cid:durableId="729810394">
    <w:abstractNumId w:val="8"/>
  </w:num>
  <w:num w:numId="5" w16cid:durableId="615209823">
    <w:abstractNumId w:val="7"/>
  </w:num>
  <w:num w:numId="6" w16cid:durableId="325524021">
    <w:abstractNumId w:val="1"/>
  </w:num>
  <w:num w:numId="7" w16cid:durableId="264196310">
    <w:abstractNumId w:val="6"/>
  </w:num>
  <w:num w:numId="8" w16cid:durableId="2034183666">
    <w:abstractNumId w:val="3"/>
  </w:num>
  <w:num w:numId="9" w16cid:durableId="1556309955">
    <w:abstractNumId w:val="2"/>
  </w:num>
  <w:num w:numId="10" w16cid:durableId="1983801968">
    <w:abstractNumId w:val="5"/>
  </w:num>
  <w:num w:numId="11" w16cid:durableId="692457856">
    <w:abstractNumId w:val="10"/>
  </w:num>
  <w:num w:numId="12" w16cid:durableId="471560805">
    <w:abstractNumId w:val="4"/>
  </w:num>
  <w:num w:numId="13" w16cid:durableId="1455096327">
    <w:abstractNumId w:val="9"/>
  </w:num>
  <w:num w:numId="14" w16cid:durableId="19840453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40FA"/>
    <w:rsid w:val="0000184A"/>
    <w:rsid w:val="00007C1C"/>
    <w:rsid w:val="00012997"/>
    <w:rsid w:val="000621A2"/>
    <w:rsid w:val="00067B62"/>
    <w:rsid w:val="000719DC"/>
    <w:rsid w:val="00075CEC"/>
    <w:rsid w:val="000940FA"/>
    <w:rsid w:val="000C445B"/>
    <w:rsid w:val="000E0467"/>
    <w:rsid w:val="00106AC7"/>
    <w:rsid w:val="00111985"/>
    <w:rsid w:val="00147532"/>
    <w:rsid w:val="001614BA"/>
    <w:rsid w:val="00204613"/>
    <w:rsid w:val="00246F5D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40D7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7E3A8B"/>
  <w15:chartTrackingRefBased/>
  <w15:docId w15:val="{93B1E18E-91F0-44FB-904E-FB4DE6586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224</Words>
  <Characters>1758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2024-09-23T11:26:00Z</dcterms:created>
  <dcterms:modified xsi:type="dcterms:W3CDTF">2024-09-23T11:27:00Z</dcterms:modified>
</cp:coreProperties>
</file>