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822DF" w14:textId="77777777" w:rsidR="009432A1" w:rsidRPr="009432A1" w:rsidRDefault="00F73AC0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73AC0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73AC0">
        <w:rPr>
          <w:rFonts w:ascii="Arial" w:hAnsi="Arial" w:cs="Arial"/>
          <w:sz w:val="24"/>
          <w:szCs w:val="24"/>
        </w:rPr>
        <w:t>2024-09-27</w:t>
      </w:r>
    </w:p>
    <w:p w14:paraId="151EA260" w14:textId="77777777" w:rsidR="00F73AC0" w:rsidRPr="00F73AC0" w:rsidRDefault="00F73AC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73AC0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5347FCCA" w14:textId="77777777" w:rsidR="00F73AC0" w:rsidRPr="00F73AC0" w:rsidRDefault="00F73AC0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73AC0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6C915F63" w14:textId="77777777" w:rsidR="009432A1" w:rsidRPr="009432A1" w:rsidRDefault="00F73AC0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73AC0">
        <w:rPr>
          <w:rFonts w:ascii="Arial" w:hAnsi="Arial" w:cs="Arial"/>
          <w:sz w:val="24"/>
          <w:szCs w:val="24"/>
        </w:rPr>
        <w:t>ul. Prądnicka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73AC0">
        <w:rPr>
          <w:rFonts w:ascii="Arial" w:hAnsi="Arial" w:cs="Arial"/>
          <w:sz w:val="24"/>
          <w:szCs w:val="24"/>
        </w:rPr>
        <w:t>35-37</w:t>
      </w:r>
    </w:p>
    <w:p w14:paraId="20053F05" w14:textId="77777777" w:rsidR="009432A1" w:rsidRPr="009432A1" w:rsidRDefault="00F73AC0" w:rsidP="009432A1">
      <w:pPr>
        <w:rPr>
          <w:rFonts w:ascii="Arial" w:hAnsi="Arial" w:cs="Arial"/>
          <w:sz w:val="24"/>
          <w:szCs w:val="24"/>
        </w:rPr>
      </w:pPr>
      <w:r w:rsidRPr="00F73AC0">
        <w:rPr>
          <w:rFonts w:ascii="Arial" w:hAnsi="Arial" w:cs="Arial"/>
          <w:sz w:val="24"/>
          <w:szCs w:val="24"/>
        </w:rPr>
        <w:t>31-202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73AC0">
        <w:rPr>
          <w:rFonts w:ascii="Arial" w:hAnsi="Arial" w:cs="Arial"/>
          <w:sz w:val="24"/>
          <w:szCs w:val="24"/>
        </w:rPr>
        <w:t>Kraków</w:t>
      </w:r>
    </w:p>
    <w:p w14:paraId="74F8B288" w14:textId="74FA7ED2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4FE06E1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E60E76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BC56C8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FEBA73D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E7BD54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6F598437" w14:textId="77777777" w:rsidTr="00A652DF">
        <w:tc>
          <w:tcPr>
            <w:tcW w:w="2269" w:type="dxa"/>
            <w:shd w:val="clear" w:color="auto" w:fill="auto"/>
          </w:tcPr>
          <w:p w14:paraId="2FB20A6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4572FF" w14:textId="77777777" w:rsidR="009432A1" w:rsidRPr="004E4B64" w:rsidRDefault="00F73AC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3AC0">
              <w:rPr>
                <w:rFonts w:ascii="Arial" w:hAnsi="Arial" w:cs="Arial"/>
                <w:bCs/>
                <w:sz w:val="24"/>
                <w:szCs w:val="24"/>
              </w:rPr>
              <w:t>Modernizacja instalacji głównego zasilania w zimną wodę użytkową Szpitala Miejskiego Specjalistycznego im. Gabriela Narutowicza w Krakowie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73AC0" w:rsidRPr="004E4B64" w14:paraId="41EAAA58" w14:textId="77777777" w:rsidTr="00675087">
        <w:tc>
          <w:tcPr>
            <w:tcW w:w="2269" w:type="dxa"/>
            <w:shd w:val="clear" w:color="auto" w:fill="auto"/>
          </w:tcPr>
          <w:p w14:paraId="58321B2E" w14:textId="77777777" w:rsidR="00F73AC0" w:rsidRPr="004E4B64" w:rsidRDefault="00F73AC0" w:rsidP="006750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498E74" w14:textId="77777777" w:rsidR="00F73AC0" w:rsidRPr="004E4B64" w:rsidRDefault="00F73AC0" w:rsidP="006750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3AC0">
              <w:rPr>
                <w:rFonts w:ascii="Arial" w:hAnsi="Arial" w:cs="Arial"/>
                <w:bCs/>
                <w:sz w:val="24"/>
                <w:szCs w:val="24"/>
              </w:rPr>
              <w:t>ZP/54/2024</w:t>
            </w:r>
          </w:p>
        </w:tc>
      </w:tr>
    </w:tbl>
    <w:p w14:paraId="6295C044" w14:textId="48E0288A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25FDE9CA" w14:textId="77777777" w:rsidR="0069085C" w:rsidRPr="00382A4A" w:rsidRDefault="00F73AC0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73AC0">
        <w:rPr>
          <w:rFonts w:ascii="Arial" w:hAnsi="Arial" w:cs="Arial"/>
          <w:b/>
          <w:sz w:val="24"/>
          <w:szCs w:val="24"/>
        </w:rPr>
        <w:t>450 000.00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8FEB23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08AF6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3E6CD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E1E678B" w14:textId="430EB7DD" w:rsidR="00C236D3" w:rsidRDefault="00CA27AB" w:rsidP="00CA27AB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Przewodniczący Komisji Przetargowej</w:t>
      </w:r>
    </w:p>
    <w:p w14:paraId="58493ACC" w14:textId="0B289DC3" w:rsidR="00CA27AB" w:rsidRPr="00CA27AB" w:rsidRDefault="00CA27AB" w:rsidP="00CA27AB">
      <w:pPr>
        <w:pStyle w:val="Tekstpodstawowy"/>
        <w:spacing w:after="480"/>
        <w:ind w:left="3119" w:firstLine="425"/>
        <w:jc w:val="center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              Piotr Nowakowski</w:t>
      </w:r>
    </w:p>
    <w:sectPr w:rsidR="00CA27AB" w:rsidRPr="00CA27AB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FA5B14" w14:textId="77777777" w:rsidR="003C0D8D" w:rsidRDefault="003C0D8D">
      <w:r>
        <w:separator/>
      </w:r>
    </w:p>
  </w:endnote>
  <w:endnote w:type="continuationSeparator" w:id="0">
    <w:p w14:paraId="0995EA58" w14:textId="77777777" w:rsidR="003C0D8D" w:rsidRDefault="003C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409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6EB1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6082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83E8D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F0E0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E1F26E" w14:textId="77777777" w:rsidR="009F189D" w:rsidRDefault="009F189D">
    <w:pPr>
      <w:pStyle w:val="Stopka"/>
      <w:tabs>
        <w:tab w:val="clear" w:pos="4536"/>
      </w:tabs>
      <w:jc w:val="center"/>
    </w:pPr>
  </w:p>
  <w:p w14:paraId="7C1E54E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978C6" w14:textId="77777777" w:rsidR="003C0D8D" w:rsidRDefault="003C0D8D">
      <w:r>
        <w:separator/>
      </w:r>
    </w:p>
  </w:footnote>
  <w:footnote w:type="continuationSeparator" w:id="0">
    <w:p w14:paraId="3DB09089" w14:textId="77777777" w:rsidR="003C0D8D" w:rsidRDefault="003C0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69258" w14:textId="77777777" w:rsidR="00F73AC0" w:rsidRDefault="00F73A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C2DAB" w14:textId="77777777" w:rsidR="00F73AC0" w:rsidRDefault="00F73A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5176C" w14:textId="77777777" w:rsidR="00F73AC0" w:rsidRDefault="00F73A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D8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0D8D"/>
    <w:rsid w:val="003D72FD"/>
    <w:rsid w:val="00423179"/>
    <w:rsid w:val="0043158A"/>
    <w:rsid w:val="00490DC0"/>
    <w:rsid w:val="00493F8C"/>
    <w:rsid w:val="004C7E9B"/>
    <w:rsid w:val="00524583"/>
    <w:rsid w:val="0069085C"/>
    <w:rsid w:val="00740CC1"/>
    <w:rsid w:val="007B2916"/>
    <w:rsid w:val="00843263"/>
    <w:rsid w:val="00861E75"/>
    <w:rsid w:val="00890B92"/>
    <w:rsid w:val="00920EB9"/>
    <w:rsid w:val="009432A1"/>
    <w:rsid w:val="009D19BD"/>
    <w:rsid w:val="009F189D"/>
    <w:rsid w:val="00A652DF"/>
    <w:rsid w:val="00A80738"/>
    <w:rsid w:val="00B426D2"/>
    <w:rsid w:val="00C236D3"/>
    <w:rsid w:val="00C659E2"/>
    <w:rsid w:val="00CA27AB"/>
    <w:rsid w:val="00CB0802"/>
    <w:rsid w:val="00D7128F"/>
    <w:rsid w:val="00EA3476"/>
    <w:rsid w:val="00F7328F"/>
    <w:rsid w:val="00F73AC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334568"/>
  <w15:chartTrackingRefBased/>
  <w15:docId w15:val="{A5295941-C9C5-4840-843F-086F36D0F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86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2024-09-27T05:40:00Z</dcterms:created>
  <dcterms:modified xsi:type="dcterms:W3CDTF">2024-09-27T05:47:00Z</dcterms:modified>
</cp:coreProperties>
</file>