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F7F4B1" w14:textId="6AB81E7B" w:rsidR="00B048DA" w:rsidRPr="004D1D28" w:rsidRDefault="00600498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4D1D28">
        <w:rPr>
          <w:rFonts w:ascii="Arial Narrow" w:hAnsi="Arial Narrow" w:cs="Arial"/>
          <w:sz w:val="22"/>
          <w:szCs w:val="22"/>
        </w:rPr>
        <w:t>Bydgoszcz</w:t>
      </w:r>
      <w:r w:rsidR="00B048DA" w:rsidRPr="004D1D28">
        <w:rPr>
          <w:rFonts w:ascii="Arial Narrow" w:hAnsi="Arial Narrow" w:cs="Arial"/>
          <w:sz w:val="22"/>
          <w:szCs w:val="22"/>
        </w:rPr>
        <w:t xml:space="preserve"> dnia: </w:t>
      </w:r>
      <w:r w:rsidRPr="004D1D28">
        <w:rPr>
          <w:rFonts w:ascii="Arial Narrow" w:hAnsi="Arial Narrow" w:cs="Arial"/>
          <w:sz w:val="22"/>
          <w:szCs w:val="22"/>
        </w:rPr>
        <w:t>2024-09-2</w:t>
      </w:r>
      <w:r w:rsidR="003A426E">
        <w:rPr>
          <w:rFonts w:ascii="Arial Narrow" w:hAnsi="Arial Narrow" w:cs="Arial"/>
          <w:sz w:val="22"/>
          <w:szCs w:val="22"/>
        </w:rPr>
        <w:t>7</w:t>
      </w:r>
    </w:p>
    <w:p w14:paraId="0A73112E" w14:textId="77777777" w:rsidR="00B048DA" w:rsidRPr="004D1D28" w:rsidRDefault="00600498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4D1D2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B66D452" w14:textId="77777777" w:rsidR="00B048DA" w:rsidRPr="004D1D28" w:rsidRDefault="00600498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4D1D28">
        <w:rPr>
          <w:rFonts w:ascii="Arial Narrow" w:hAnsi="Arial Narrow" w:cs="Arial"/>
          <w:sz w:val="22"/>
          <w:szCs w:val="22"/>
        </w:rPr>
        <w:t>Powstańców Warszawy</w:t>
      </w:r>
      <w:r w:rsidR="00B048DA" w:rsidRPr="004D1D28">
        <w:rPr>
          <w:rFonts w:ascii="Arial Narrow" w:hAnsi="Arial Narrow" w:cs="Arial"/>
          <w:sz w:val="22"/>
          <w:szCs w:val="22"/>
        </w:rPr>
        <w:t xml:space="preserve"> </w:t>
      </w:r>
      <w:r w:rsidRPr="004D1D28">
        <w:rPr>
          <w:rFonts w:ascii="Arial Narrow" w:hAnsi="Arial Narrow" w:cs="Arial"/>
          <w:sz w:val="22"/>
          <w:szCs w:val="22"/>
        </w:rPr>
        <w:t>5</w:t>
      </w:r>
    </w:p>
    <w:p w14:paraId="32EC39FD" w14:textId="77777777" w:rsidR="00B048DA" w:rsidRPr="004D1D28" w:rsidRDefault="00600498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4D1D28">
        <w:rPr>
          <w:rFonts w:ascii="Arial Narrow" w:hAnsi="Arial Narrow" w:cs="Arial"/>
          <w:sz w:val="22"/>
          <w:szCs w:val="22"/>
        </w:rPr>
        <w:t>85-681</w:t>
      </w:r>
      <w:r w:rsidR="00B048DA" w:rsidRPr="004D1D28">
        <w:rPr>
          <w:rFonts w:ascii="Arial Narrow" w:hAnsi="Arial Narrow" w:cs="Arial"/>
          <w:sz w:val="22"/>
          <w:szCs w:val="22"/>
        </w:rPr>
        <w:t xml:space="preserve"> </w:t>
      </w:r>
      <w:r w:rsidRPr="004D1D28">
        <w:rPr>
          <w:rFonts w:ascii="Arial Narrow" w:hAnsi="Arial Narrow" w:cs="Arial"/>
          <w:sz w:val="22"/>
          <w:szCs w:val="22"/>
        </w:rPr>
        <w:t>Bydgoszcz</w:t>
      </w:r>
    </w:p>
    <w:p w14:paraId="2B795D7A" w14:textId="77777777" w:rsidR="00B048DA" w:rsidRPr="004D1D28" w:rsidRDefault="00B048DA" w:rsidP="00B048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4D1D28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A03DE7F" w14:textId="77777777" w:rsidR="00B048DA" w:rsidRPr="004D1D28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4D1D28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17B8B6C" w14:textId="66DB7276" w:rsidR="00B048DA" w:rsidRPr="004D1D28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80"/>
      </w:tblGrid>
      <w:tr w:rsidR="00B048DA" w:rsidRPr="004D1D28" w14:paraId="32969CE3" w14:textId="77777777" w:rsidTr="00B048DA">
        <w:tc>
          <w:tcPr>
            <w:tcW w:w="9498" w:type="dxa"/>
            <w:shd w:val="clear" w:color="auto" w:fill="F2F2F2"/>
            <w:hideMark/>
          </w:tcPr>
          <w:p w14:paraId="6BA08D8A" w14:textId="78A57D08" w:rsidR="00B048DA" w:rsidRPr="004D1D28" w:rsidRDefault="004D1D28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0962E923" w14:textId="31486086" w:rsidR="00B048DA" w:rsidRPr="004D1D28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4D1D28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  <w:r w:rsidR="00E92C40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-ZADANIE 6</w:t>
            </w:r>
          </w:p>
        </w:tc>
      </w:tr>
    </w:tbl>
    <w:p w14:paraId="570D7AA5" w14:textId="77777777" w:rsidR="00B048DA" w:rsidRPr="004D1D28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3B26DF0A" w14:textId="77777777" w:rsidR="00B048DA" w:rsidRPr="004D1D28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D1D2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D1D2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D1D2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4D1D28" w14:paraId="7C77C641" w14:textId="77777777" w:rsidTr="00B048DA">
        <w:tc>
          <w:tcPr>
            <w:tcW w:w="2269" w:type="dxa"/>
            <w:shd w:val="clear" w:color="auto" w:fill="auto"/>
          </w:tcPr>
          <w:p w14:paraId="5D4746F7" w14:textId="77777777" w:rsidR="00B048DA" w:rsidRPr="004D1D28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1D2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127A64C0" w14:textId="77777777" w:rsidR="00B048DA" w:rsidRPr="004D1D28" w:rsidRDefault="00600498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D1D28">
              <w:rPr>
                <w:rFonts w:ascii="Arial Narrow" w:hAnsi="Arial Narrow" w:cs="Arial"/>
                <w:b/>
                <w:sz w:val="22"/>
                <w:szCs w:val="22"/>
              </w:rPr>
              <w:t>Dostawa narzędzi chirurgicznych</w:t>
            </w:r>
          </w:p>
        </w:tc>
      </w:tr>
      <w:tr w:rsidR="00600498" w:rsidRPr="004D1D28" w14:paraId="08F14AC0" w14:textId="77777777" w:rsidTr="009416B5">
        <w:tc>
          <w:tcPr>
            <w:tcW w:w="2269" w:type="dxa"/>
            <w:shd w:val="clear" w:color="auto" w:fill="auto"/>
          </w:tcPr>
          <w:p w14:paraId="19FDA7C6" w14:textId="77777777" w:rsidR="00600498" w:rsidRPr="004D1D28" w:rsidRDefault="00600498" w:rsidP="009416B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1D2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331A09A8" w14:textId="77777777" w:rsidR="00600498" w:rsidRPr="004D1D28" w:rsidRDefault="00600498" w:rsidP="009416B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D1D28">
              <w:rPr>
                <w:rFonts w:ascii="Arial Narrow" w:hAnsi="Arial Narrow" w:cs="Arial"/>
                <w:b/>
                <w:sz w:val="22"/>
                <w:szCs w:val="22"/>
              </w:rPr>
              <w:t>105/2024</w:t>
            </w:r>
          </w:p>
        </w:tc>
      </w:tr>
    </w:tbl>
    <w:p w14:paraId="2BCD5DA0" w14:textId="77777777" w:rsidR="00B048DA" w:rsidRPr="004D1D28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008D8D9C" w14:textId="77777777" w:rsidR="008642B3" w:rsidRPr="004D1D28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4D1D28">
        <w:rPr>
          <w:rFonts w:ascii="Arial Narrow" w:hAnsi="Arial Narrow" w:cs="Arial"/>
          <w:sz w:val="22"/>
          <w:szCs w:val="22"/>
        </w:rPr>
        <w:t xml:space="preserve">Zamawiający, </w:t>
      </w:r>
      <w:r w:rsidR="00600498" w:rsidRPr="004D1D28">
        <w:rPr>
          <w:rFonts w:ascii="Arial Narrow" w:hAnsi="Arial Narrow" w:cs="Arial"/>
          <w:b/>
          <w:sz w:val="22"/>
          <w:szCs w:val="22"/>
        </w:rPr>
        <w:t>10WSzKzP SPZOZ</w:t>
      </w:r>
      <w:r w:rsidRPr="004D1D28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4D1D28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4D1D28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4D1D28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600498" w:rsidRPr="004D1D28">
        <w:rPr>
          <w:rFonts w:ascii="Arial Narrow" w:hAnsi="Arial Narrow" w:cs="Arial"/>
          <w:sz w:val="22"/>
          <w:szCs w:val="22"/>
        </w:rPr>
        <w:t>(</w:t>
      </w:r>
      <w:proofErr w:type="spellStart"/>
      <w:r w:rsidR="00600498" w:rsidRPr="004D1D28">
        <w:rPr>
          <w:rFonts w:ascii="Arial Narrow" w:hAnsi="Arial Narrow" w:cs="Arial"/>
          <w:sz w:val="22"/>
          <w:szCs w:val="22"/>
        </w:rPr>
        <w:t>t.j</w:t>
      </w:r>
      <w:proofErr w:type="spellEnd"/>
      <w:r w:rsidR="00600498" w:rsidRPr="004D1D28">
        <w:rPr>
          <w:rFonts w:ascii="Arial Narrow" w:hAnsi="Arial Narrow" w:cs="Arial"/>
          <w:sz w:val="22"/>
          <w:szCs w:val="22"/>
        </w:rPr>
        <w:t>. Dz. U. z 2023r. poz. 1605)</w:t>
      </w:r>
      <w:r w:rsidR="00C65E53" w:rsidRPr="004D1D28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4D1D28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4D1D28">
        <w:rPr>
          <w:rFonts w:ascii="Arial Narrow" w:hAnsi="Arial Narrow" w:cs="Arial"/>
          <w:sz w:val="22"/>
          <w:szCs w:val="22"/>
        </w:rPr>
        <w:t>”</w:t>
      </w:r>
      <w:r w:rsidR="00D26ED6" w:rsidRPr="004D1D28">
        <w:rPr>
          <w:rFonts w:ascii="Arial Narrow" w:hAnsi="Arial Narrow" w:cs="Arial"/>
          <w:sz w:val="22"/>
          <w:szCs w:val="22"/>
        </w:rPr>
        <w:t xml:space="preserve">, </w:t>
      </w:r>
      <w:r w:rsidR="00C65E53" w:rsidRPr="004D1D28">
        <w:rPr>
          <w:rFonts w:ascii="Arial Narrow" w:hAnsi="Arial Narrow" w:cs="Arial"/>
          <w:sz w:val="22"/>
          <w:szCs w:val="22"/>
        </w:rPr>
        <w:t>informuje</w:t>
      </w:r>
      <w:r w:rsidR="00D26ED6" w:rsidRPr="004D1D28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4D1D28">
        <w:rPr>
          <w:rFonts w:ascii="Arial Narrow" w:hAnsi="Arial Narrow" w:cs="Arial"/>
          <w:sz w:val="22"/>
          <w:szCs w:val="22"/>
        </w:rPr>
        <w:t>najkorzystniejsz</w:t>
      </w:r>
      <w:r w:rsidR="00D26ED6" w:rsidRPr="004D1D28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4D1D28">
        <w:rPr>
          <w:rFonts w:ascii="Arial Narrow" w:hAnsi="Arial Narrow" w:cs="Arial"/>
          <w:sz w:val="22"/>
          <w:szCs w:val="22"/>
        </w:rPr>
        <w:t>ofer</w:t>
      </w:r>
      <w:r w:rsidR="00D26ED6" w:rsidRPr="004D1D28">
        <w:rPr>
          <w:rFonts w:ascii="Arial Narrow" w:hAnsi="Arial Narrow" w:cs="Arial"/>
          <w:sz w:val="22"/>
          <w:szCs w:val="22"/>
        </w:rPr>
        <w:t>t</w:t>
      </w:r>
      <w:r w:rsidR="009F0E5C" w:rsidRPr="004D1D28">
        <w:rPr>
          <w:rFonts w:ascii="Arial Narrow" w:hAnsi="Arial Narrow" w:cs="Arial"/>
          <w:sz w:val="22"/>
          <w:szCs w:val="22"/>
        </w:rPr>
        <w:t>a</w:t>
      </w:r>
      <w:r w:rsidRPr="004D1D28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4D1D28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00498" w:rsidRPr="004D1D28" w14:paraId="0123DBE6" w14:textId="77777777" w:rsidTr="009416B5">
        <w:trPr>
          <w:cantSplit/>
        </w:trPr>
        <w:tc>
          <w:tcPr>
            <w:tcW w:w="9498" w:type="dxa"/>
          </w:tcPr>
          <w:p w14:paraId="517E3BEA" w14:textId="1D3B38D8" w:rsidR="00600498" w:rsidRPr="004D1D28" w:rsidRDefault="00600498" w:rsidP="009416B5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D1D2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4D1D28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6</w:t>
            </w:r>
            <w:r w:rsidRPr="004D1D28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="004D1D28" w:rsidRPr="004D1D28">
              <w:rPr>
                <w:rFonts w:ascii="Arial Narrow" w:hAnsi="Arial Narrow" w:cs="Arial"/>
                <w:sz w:val="22"/>
                <w:szCs w:val="22"/>
              </w:rPr>
              <w:t>Zestaw</w:t>
            </w:r>
            <w:r w:rsidR="004D1D28" w:rsidRPr="004D1D2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D1D28">
              <w:rPr>
                <w:rFonts w:ascii="Arial Narrow" w:hAnsi="Arial Narrow" w:cs="Arial"/>
                <w:color w:val="000000"/>
                <w:sz w:val="22"/>
                <w:szCs w:val="22"/>
              </w:rPr>
              <w:t>narzędzi do ZBO 2</w:t>
            </w:r>
          </w:p>
          <w:p w14:paraId="72CD5A38" w14:textId="77777777" w:rsidR="00600498" w:rsidRPr="004D1D28" w:rsidRDefault="00600498" w:rsidP="009416B5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D1D28">
              <w:rPr>
                <w:rFonts w:ascii="Arial Narrow" w:hAnsi="Arial Narrow" w:cs="Arial"/>
                <w:b/>
                <w:sz w:val="22"/>
                <w:szCs w:val="22"/>
              </w:rPr>
              <w:t xml:space="preserve">Aesculap </w:t>
            </w:r>
            <w:proofErr w:type="spellStart"/>
            <w:r w:rsidRPr="004D1D28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4D1D28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4B0B1652" w14:textId="77777777" w:rsidR="00600498" w:rsidRPr="004D1D28" w:rsidRDefault="00600498" w:rsidP="009416B5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D1D28">
              <w:rPr>
                <w:rFonts w:ascii="Arial Narrow" w:hAnsi="Arial Narrow" w:cs="Arial"/>
                <w:bCs/>
                <w:sz w:val="22"/>
                <w:szCs w:val="22"/>
              </w:rPr>
              <w:t xml:space="preserve">Tysiąclecia 14  </w:t>
            </w:r>
          </w:p>
          <w:p w14:paraId="03642AEC" w14:textId="77777777" w:rsidR="00600498" w:rsidRPr="004D1D28" w:rsidRDefault="00600498" w:rsidP="009416B5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D1D28">
              <w:rPr>
                <w:rFonts w:ascii="Arial Narrow" w:hAnsi="Arial Narrow" w:cs="Arial"/>
                <w:bCs/>
                <w:sz w:val="22"/>
                <w:szCs w:val="22"/>
              </w:rPr>
              <w:t>64-300 Nowy Tomyśl</w:t>
            </w:r>
          </w:p>
          <w:p w14:paraId="34CF5F20" w14:textId="77777777" w:rsidR="00600498" w:rsidRPr="004D1D28" w:rsidRDefault="00600498" w:rsidP="009416B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1D28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D1D28">
              <w:rPr>
                <w:rFonts w:ascii="Arial Narrow" w:hAnsi="Arial Narrow" w:cs="Arial"/>
                <w:b/>
                <w:sz w:val="22"/>
                <w:szCs w:val="22"/>
              </w:rPr>
              <w:t xml:space="preserve"> 27 485.89 zł brutto</w:t>
            </w:r>
            <w:r w:rsidRPr="004D1D2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2811BBB" w14:textId="77777777" w:rsidR="00600498" w:rsidRPr="004D1D28" w:rsidRDefault="00600498" w:rsidP="009416B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1D28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D1D2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E1184E2" w14:textId="387B72F8" w:rsidR="00600498" w:rsidRPr="004D1D28" w:rsidRDefault="00600498" w:rsidP="009416B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1D28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3A426E" w:rsidRPr="004D1D28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4D1D28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57B7BB87" w14:textId="77777777" w:rsidR="00992FF5" w:rsidRPr="004D1D28" w:rsidRDefault="00600498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4D1D28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="00992FF5" w:rsidRPr="004D1D28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81"/>
        <w:gridCol w:w="2976"/>
        <w:gridCol w:w="2977"/>
        <w:gridCol w:w="964"/>
      </w:tblGrid>
      <w:tr w:rsidR="00992FF5" w:rsidRPr="004D1D28" w14:paraId="191D1770" w14:textId="77777777" w:rsidTr="00DE742A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A213FE" w14:textId="77777777" w:rsidR="00992FF5" w:rsidRPr="004D1D2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4D1D28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E5D66E" w14:textId="77777777" w:rsidR="00992FF5" w:rsidRPr="004D1D2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D1D28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602E07" w14:textId="77777777" w:rsidR="00992FF5" w:rsidRPr="004D1D2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4D1D2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D283F5" w14:textId="77777777" w:rsidR="00992FF5" w:rsidRPr="004D1D2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4D1D2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600498" w:rsidRPr="004D1D28" w14:paraId="59872146" w14:textId="77777777" w:rsidTr="00DE742A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87D17" w14:textId="79060CEF" w:rsidR="00600498" w:rsidRPr="004D1D28" w:rsidRDefault="00600498" w:rsidP="009416B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6 - Zes</w:t>
            </w:r>
            <w:r w:rsidR="004D1D28">
              <w:rPr>
                <w:rFonts w:ascii="Arial Narrow" w:hAnsi="Arial Narrow" w:cs="Arial"/>
                <w:sz w:val="20"/>
                <w:szCs w:val="20"/>
              </w:rPr>
              <w:t>t</w:t>
            </w:r>
            <w:r w:rsidRPr="004D1D28">
              <w:rPr>
                <w:rFonts w:ascii="Arial Narrow" w:hAnsi="Arial Narrow" w:cs="Arial"/>
                <w:sz w:val="20"/>
                <w:szCs w:val="20"/>
              </w:rPr>
              <w:t>aw narzędzi do ZBO 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3B08D" w14:textId="77777777" w:rsidR="00600498" w:rsidRPr="004D1D28" w:rsidRDefault="00600498" w:rsidP="009416B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b/>
                <w:bCs/>
                <w:sz w:val="20"/>
                <w:szCs w:val="20"/>
              </w:rPr>
              <w:t>IMS INNOVATIVE MEDICAL SOLUTIONS Spółka z ograniczoną odpowiedzialnością Sp. k.</w:t>
            </w:r>
          </w:p>
          <w:p w14:paraId="5978D8DA" w14:textId="77777777" w:rsidR="00600498" w:rsidRPr="004D1D28" w:rsidRDefault="00600498" w:rsidP="009416B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Piękna 55/1</w:t>
            </w:r>
          </w:p>
          <w:p w14:paraId="0C2415EA" w14:textId="77777777" w:rsidR="00600498" w:rsidRPr="004D1D28" w:rsidRDefault="00600498" w:rsidP="009416B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lastRenderedPageBreak/>
              <w:t>60-589 Poznań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96901" w14:textId="77777777" w:rsidR="00600498" w:rsidRPr="004D1D28" w:rsidRDefault="00600498" w:rsidP="009416B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lastRenderedPageBreak/>
              <w:t>1 - Cena - 56.41</w:t>
            </w:r>
          </w:p>
          <w:p w14:paraId="69EE31A3" w14:textId="77777777" w:rsidR="00600498" w:rsidRPr="004D1D28" w:rsidRDefault="00600498" w:rsidP="009416B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2 - Termin dostawy - 14.00</w:t>
            </w:r>
          </w:p>
          <w:p w14:paraId="71F33817" w14:textId="77777777" w:rsidR="00600498" w:rsidRPr="004D1D28" w:rsidRDefault="00600498" w:rsidP="009416B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3 - Długość okresu gwarancji - 10.00</w:t>
            </w:r>
          </w:p>
          <w:p w14:paraId="1ABBD08E" w14:textId="77777777" w:rsidR="00600498" w:rsidRPr="004D1D28" w:rsidRDefault="00600498" w:rsidP="009416B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lastRenderedPageBreak/>
              <w:t>4 - Oznakowanie narzędzi - 10.00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C975A" w14:textId="77777777" w:rsidR="00600498" w:rsidRPr="004D1D28" w:rsidRDefault="00600498" w:rsidP="009416B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90,41</w:t>
            </w:r>
          </w:p>
        </w:tc>
      </w:tr>
      <w:tr w:rsidR="00600498" w:rsidRPr="004D1D28" w14:paraId="319B1CF5" w14:textId="77777777" w:rsidTr="00DE742A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3D42B" w14:textId="19D8D7FD" w:rsidR="00600498" w:rsidRPr="004D1D28" w:rsidRDefault="00600498" w:rsidP="009416B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 xml:space="preserve">6 - </w:t>
            </w:r>
            <w:r w:rsidR="004D1D28" w:rsidRPr="004D1D28">
              <w:rPr>
                <w:rFonts w:ascii="Arial Narrow" w:hAnsi="Arial Narrow" w:cs="Arial"/>
                <w:sz w:val="20"/>
                <w:szCs w:val="20"/>
              </w:rPr>
              <w:t>Zes</w:t>
            </w:r>
            <w:r w:rsidR="004D1D28">
              <w:rPr>
                <w:rFonts w:ascii="Arial Narrow" w:hAnsi="Arial Narrow" w:cs="Arial"/>
                <w:sz w:val="20"/>
                <w:szCs w:val="20"/>
              </w:rPr>
              <w:t>t</w:t>
            </w:r>
            <w:r w:rsidR="004D1D28" w:rsidRPr="004D1D28">
              <w:rPr>
                <w:rFonts w:ascii="Arial Narrow" w:hAnsi="Arial Narrow" w:cs="Arial"/>
                <w:sz w:val="20"/>
                <w:szCs w:val="20"/>
              </w:rPr>
              <w:t xml:space="preserve">aw </w:t>
            </w:r>
            <w:r w:rsidRPr="004D1D28">
              <w:rPr>
                <w:rFonts w:ascii="Arial Narrow" w:hAnsi="Arial Narrow" w:cs="Arial"/>
                <w:sz w:val="20"/>
                <w:szCs w:val="20"/>
              </w:rPr>
              <w:t>narzędzi do ZBO 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F3F47" w14:textId="77777777" w:rsidR="00600498" w:rsidRPr="004D1D28" w:rsidRDefault="00600498" w:rsidP="009416B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Aesculap </w:t>
            </w:r>
            <w:proofErr w:type="spellStart"/>
            <w:r w:rsidRPr="004D1D28">
              <w:rPr>
                <w:rFonts w:ascii="Arial Narrow" w:hAnsi="Arial Narrow" w:cs="Arial"/>
                <w:b/>
                <w:bCs/>
                <w:sz w:val="20"/>
                <w:szCs w:val="20"/>
              </w:rPr>
              <w:t>Chifa</w:t>
            </w:r>
            <w:proofErr w:type="spellEnd"/>
            <w:r w:rsidRPr="004D1D2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4BEB4F79" w14:textId="77777777" w:rsidR="00600498" w:rsidRPr="004D1D28" w:rsidRDefault="00600498" w:rsidP="009416B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Tysiąclecia 14</w:t>
            </w:r>
          </w:p>
          <w:p w14:paraId="1D54B624" w14:textId="77777777" w:rsidR="00600498" w:rsidRPr="004D1D28" w:rsidRDefault="00600498" w:rsidP="009416B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64-300 Nowy Tomyśl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C4D1B" w14:textId="77777777" w:rsidR="00600498" w:rsidRPr="004D1D28" w:rsidRDefault="00600498" w:rsidP="009416B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F86F054" w14:textId="77777777" w:rsidR="00600498" w:rsidRPr="004D1D28" w:rsidRDefault="00600498" w:rsidP="009416B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2 - Termin dostawy - 20.00</w:t>
            </w:r>
          </w:p>
          <w:p w14:paraId="76BEB974" w14:textId="77777777" w:rsidR="00600498" w:rsidRPr="004D1D28" w:rsidRDefault="00600498" w:rsidP="009416B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3 - Długość okresu gwarancji - 6.00</w:t>
            </w:r>
          </w:p>
          <w:p w14:paraId="0DDD898F" w14:textId="77777777" w:rsidR="00600498" w:rsidRPr="004D1D28" w:rsidRDefault="00600498" w:rsidP="009416B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4 - Oznakowanie narzędzi - 10.00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2F484" w14:textId="77777777" w:rsidR="00600498" w:rsidRPr="004D1D28" w:rsidRDefault="00600498" w:rsidP="009416B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 xml:space="preserve">  96,00</w:t>
            </w:r>
          </w:p>
        </w:tc>
      </w:tr>
      <w:tr w:rsidR="00600498" w:rsidRPr="004D1D28" w14:paraId="0EBDC090" w14:textId="77777777" w:rsidTr="00DE742A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2C9DA" w14:textId="25EA5304" w:rsidR="00600498" w:rsidRPr="004D1D28" w:rsidRDefault="00600498" w:rsidP="009416B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 xml:space="preserve">6 - </w:t>
            </w:r>
            <w:r w:rsidR="004D1D28" w:rsidRPr="004D1D28">
              <w:rPr>
                <w:rFonts w:ascii="Arial Narrow" w:hAnsi="Arial Narrow" w:cs="Arial"/>
                <w:sz w:val="20"/>
                <w:szCs w:val="20"/>
              </w:rPr>
              <w:t>Zes</w:t>
            </w:r>
            <w:r w:rsidR="004D1D28">
              <w:rPr>
                <w:rFonts w:ascii="Arial Narrow" w:hAnsi="Arial Narrow" w:cs="Arial"/>
                <w:sz w:val="20"/>
                <w:szCs w:val="20"/>
              </w:rPr>
              <w:t>t</w:t>
            </w:r>
            <w:r w:rsidR="004D1D28" w:rsidRPr="004D1D28">
              <w:rPr>
                <w:rFonts w:ascii="Arial Narrow" w:hAnsi="Arial Narrow" w:cs="Arial"/>
                <w:sz w:val="20"/>
                <w:szCs w:val="20"/>
              </w:rPr>
              <w:t xml:space="preserve">aw </w:t>
            </w:r>
            <w:r w:rsidRPr="004D1D28">
              <w:rPr>
                <w:rFonts w:ascii="Arial Narrow" w:hAnsi="Arial Narrow" w:cs="Arial"/>
                <w:sz w:val="20"/>
                <w:szCs w:val="20"/>
              </w:rPr>
              <w:t>narzędzi do ZBO 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6720F" w14:textId="77777777" w:rsidR="00600498" w:rsidRPr="004D1D28" w:rsidRDefault="00600498" w:rsidP="009416B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D1D28">
              <w:rPr>
                <w:rFonts w:ascii="Arial Narrow" w:hAnsi="Arial Narrow" w:cs="Arial"/>
                <w:b/>
                <w:bCs/>
                <w:sz w:val="20"/>
                <w:szCs w:val="20"/>
              </w:rPr>
              <w:t>Medicom</w:t>
            </w:r>
            <w:proofErr w:type="spellEnd"/>
            <w:r w:rsidRPr="004D1D2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23A27654" w14:textId="77777777" w:rsidR="00600498" w:rsidRPr="004D1D28" w:rsidRDefault="00600498" w:rsidP="009416B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M. Skłodowskiej - Curie 34</w:t>
            </w:r>
          </w:p>
          <w:p w14:paraId="2AA235EE" w14:textId="77777777" w:rsidR="00600498" w:rsidRPr="004D1D28" w:rsidRDefault="00600498" w:rsidP="009416B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41-819 Zabrze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BB4E4" w14:textId="77777777" w:rsidR="00600498" w:rsidRPr="004D1D28" w:rsidRDefault="00600498" w:rsidP="009416B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1 - Cena - 58.79</w:t>
            </w:r>
          </w:p>
          <w:p w14:paraId="725768F7" w14:textId="77777777" w:rsidR="00600498" w:rsidRPr="004D1D28" w:rsidRDefault="00600498" w:rsidP="009416B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2 - Termin dostawy - 5.00</w:t>
            </w:r>
          </w:p>
          <w:p w14:paraId="1E62B947" w14:textId="77777777" w:rsidR="00600498" w:rsidRPr="004D1D28" w:rsidRDefault="00600498" w:rsidP="009416B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3 - Długość okresu gwarancji - 4.00</w:t>
            </w:r>
          </w:p>
          <w:p w14:paraId="4C6AA1D9" w14:textId="77777777" w:rsidR="00600498" w:rsidRPr="004D1D28" w:rsidRDefault="00600498" w:rsidP="009416B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>4 - Oznakowanie narzędzi - 10.00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FDF7E" w14:textId="77777777" w:rsidR="00600498" w:rsidRPr="004D1D28" w:rsidRDefault="00600498" w:rsidP="009416B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D1D28">
              <w:rPr>
                <w:rFonts w:ascii="Arial Narrow" w:hAnsi="Arial Narrow" w:cs="Arial"/>
                <w:sz w:val="20"/>
                <w:szCs w:val="20"/>
              </w:rPr>
              <w:t xml:space="preserve">  77,79</w:t>
            </w:r>
          </w:p>
        </w:tc>
      </w:tr>
    </w:tbl>
    <w:p w14:paraId="20911B59" w14:textId="2C36905E" w:rsidR="00B464D3" w:rsidRPr="004D1D28" w:rsidRDefault="00600498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D1D28">
        <w:rPr>
          <w:rFonts w:ascii="Arial Narrow" w:hAnsi="Arial Narrow" w:cs="Arial"/>
          <w:i/>
          <w:sz w:val="22"/>
          <w:szCs w:val="22"/>
        </w:rPr>
        <w:t xml:space="preserve"> </w:t>
      </w:r>
      <w:r w:rsidR="004D1D28" w:rsidRPr="004D1D28">
        <w:rPr>
          <w:rFonts w:ascii="Arial Narrow" w:hAnsi="Arial Narrow" w:cs="Arial"/>
          <w:i/>
          <w:sz w:val="22"/>
          <w:szCs w:val="22"/>
        </w:rPr>
        <w:t>ZAMAWIAJĄCY</w:t>
      </w:r>
    </w:p>
    <w:p w14:paraId="2BB24D62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  <w:bookmarkStart w:id="1" w:name="_Hlk150849539"/>
      <w:bookmarkEnd w:id="0"/>
    </w:p>
    <w:p w14:paraId="6FC79529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0C9A687A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0950AAB1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7FDFE5A4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1911C352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7314D5B0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78FCEB3B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3DF4FE36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115C17F8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29B05237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24BC3AB1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65022356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45C5523F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6766D634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48ED23E6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710F76BE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59CE6448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76FADF5A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658A6406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7CBAE1F5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21CFD651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4E95A081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4A7A5C34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7823AEE7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07407DFC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0B8AB142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533D460F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7ECC16C9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02F7BAED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22A99DD2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1DD4FC0C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46A78A5C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086EEC80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45F6AEB8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5989D3A8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1A0DBC99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1E55A04B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6D92644D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4D444CDB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0D4100B0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29018880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02D627CA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490ADAC7" w14:textId="77777777" w:rsid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</w:p>
    <w:p w14:paraId="6723C1EB" w14:textId="6CC1273A" w:rsidR="00DE742A" w:rsidRP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  <w:r w:rsidRPr="00DE742A">
        <w:rPr>
          <w:rFonts w:ascii="Arial Narrow" w:hAnsi="Arial Narrow" w:cs="Arial"/>
          <w:i/>
          <w:iCs/>
          <w:sz w:val="18"/>
          <w:szCs w:val="18"/>
        </w:rPr>
        <w:t xml:space="preserve">Wykonano w 1 egz. na </w:t>
      </w:r>
      <w:r>
        <w:rPr>
          <w:rFonts w:ascii="Arial Narrow" w:hAnsi="Arial Narrow" w:cs="Arial"/>
          <w:i/>
          <w:iCs/>
          <w:sz w:val="18"/>
          <w:szCs w:val="18"/>
        </w:rPr>
        <w:t xml:space="preserve">1 </w:t>
      </w:r>
      <w:r w:rsidRPr="00DE742A">
        <w:rPr>
          <w:rFonts w:ascii="Arial Narrow" w:hAnsi="Arial Narrow" w:cs="Arial"/>
          <w:i/>
          <w:iCs/>
          <w:sz w:val="18"/>
          <w:szCs w:val="18"/>
        </w:rPr>
        <w:t>ark</w:t>
      </w:r>
    </w:p>
    <w:p w14:paraId="61D34669" w14:textId="6E713BDB" w:rsidR="00DE742A" w:rsidRP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  <w:r w:rsidRPr="00DE742A">
        <w:rPr>
          <w:rFonts w:ascii="Arial Narrow" w:hAnsi="Arial Narrow" w:cs="Arial"/>
          <w:i/>
          <w:iCs/>
          <w:sz w:val="18"/>
          <w:szCs w:val="18"/>
        </w:rPr>
        <w:t xml:space="preserve">Egz. 1-str. </w:t>
      </w:r>
      <w:proofErr w:type="spellStart"/>
      <w:r w:rsidRPr="00DE742A">
        <w:rPr>
          <w:rFonts w:ascii="Arial Narrow" w:hAnsi="Arial Narrow" w:cs="Arial"/>
          <w:i/>
          <w:iCs/>
          <w:sz w:val="18"/>
          <w:szCs w:val="18"/>
        </w:rPr>
        <w:t>int</w:t>
      </w:r>
      <w:proofErr w:type="spellEnd"/>
      <w:r w:rsidRPr="00DE742A">
        <w:rPr>
          <w:rFonts w:ascii="Arial Narrow" w:hAnsi="Arial Narrow" w:cs="Arial"/>
          <w:i/>
          <w:iCs/>
          <w:sz w:val="18"/>
          <w:szCs w:val="18"/>
        </w:rPr>
        <w:t xml:space="preserve">. Zamawiającego, platforma e-propublico.pl, </w:t>
      </w:r>
      <w:r w:rsidRPr="00DE742A">
        <w:rPr>
          <w:rFonts w:ascii="Arial Narrow" w:hAnsi="Arial Narrow" w:cs="Arial"/>
          <w:b/>
          <w:bCs/>
          <w:i/>
          <w:iCs/>
          <w:sz w:val="18"/>
          <w:szCs w:val="18"/>
        </w:rPr>
        <w:t>biuro przepustek</w:t>
      </w:r>
      <w:r w:rsidRPr="00DE742A">
        <w:rPr>
          <w:rFonts w:ascii="Arial Narrow" w:hAnsi="Arial Narrow" w:cs="Arial"/>
          <w:i/>
          <w:iCs/>
          <w:sz w:val="18"/>
          <w:szCs w:val="18"/>
        </w:rPr>
        <w:t>, SZPubl.  T</w:t>
      </w:r>
      <w:r w:rsidR="00E97612" w:rsidRPr="00DE742A">
        <w:rPr>
          <w:rFonts w:ascii="Arial Narrow" w:hAnsi="Arial Narrow" w:cs="Arial"/>
          <w:i/>
          <w:iCs/>
          <w:sz w:val="18"/>
          <w:szCs w:val="18"/>
        </w:rPr>
        <w:t>2612 B</w:t>
      </w:r>
      <w:r w:rsidRPr="00DE742A">
        <w:rPr>
          <w:rFonts w:ascii="Arial Narrow" w:hAnsi="Arial Narrow" w:cs="Arial"/>
          <w:i/>
          <w:iCs/>
          <w:sz w:val="18"/>
          <w:szCs w:val="18"/>
        </w:rPr>
        <w:t>5</w:t>
      </w:r>
    </w:p>
    <w:p w14:paraId="01411585" w14:textId="59903819" w:rsidR="00DE742A" w:rsidRPr="00DE742A" w:rsidRDefault="00DE742A" w:rsidP="00DE742A">
      <w:pPr>
        <w:rPr>
          <w:rFonts w:ascii="Arial Narrow" w:hAnsi="Arial Narrow" w:cs="Arial"/>
          <w:i/>
          <w:iCs/>
          <w:sz w:val="18"/>
          <w:szCs w:val="18"/>
        </w:rPr>
      </w:pPr>
      <w:r w:rsidRPr="00DE742A">
        <w:rPr>
          <w:rFonts w:ascii="Arial Narrow" w:hAnsi="Arial Narrow" w:cs="Arial"/>
          <w:i/>
          <w:iCs/>
          <w:sz w:val="18"/>
          <w:szCs w:val="18"/>
        </w:rPr>
        <w:t xml:space="preserve">Wyk. </w:t>
      </w:r>
      <w:r w:rsidR="003A426E">
        <w:rPr>
          <w:rFonts w:ascii="Arial Narrow" w:hAnsi="Arial Narrow" w:cs="Arial"/>
          <w:i/>
          <w:iCs/>
          <w:sz w:val="18"/>
          <w:szCs w:val="18"/>
        </w:rPr>
        <w:t>Marta Sierek</w:t>
      </w:r>
      <w:r w:rsidRPr="00DE742A">
        <w:rPr>
          <w:rFonts w:ascii="Arial Narrow" w:hAnsi="Arial Narrow" w:cs="Arial"/>
          <w:i/>
          <w:iCs/>
          <w:sz w:val="18"/>
          <w:szCs w:val="18"/>
        </w:rPr>
        <w:t xml:space="preserve"> – tel. 261 417 449, e-mail: </w:t>
      </w:r>
      <w:hyperlink r:id="rId6" w:history="1">
        <w:r w:rsidR="003A426E">
          <w:rPr>
            <w:rStyle w:val="Hipercze"/>
            <w:rFonts w:ascii="Arial Narrow" w:hAnsi="Arial Narrow" w:cs="Arial"/>
            <w:i/>
            <w:iCs/>
            <w:sz w:val="18"/>
            <w:szCs w:val="18"/>
          </w:rPr>
          <w:t>marta.sierek</w:t>
        </w:r>
        <w:r w:rsidRPr="00DE742A">
          <w:rPr>
            <w:rStyle w:val="Hipercze"/>
            <w:rFonts w:ascii="Arial Narrow" w:hAnsi="Arial Narrow" w:cs="Arial"/>
            <w:i/>
            <w:iCs/>
            <w:sz w:val="18"/>
            <w:szCs w:val="18"/>
          </w:rPr>
          <w:t>@10wsk.mil.pl</w:t>
        </w:r>
      </w:hyperlink>
      <w:r w:rsidRPr="00DE742A">
        <w:rPr>
          <w:rFonts w:ascii="Arial Narrow" w:hAnsi="Arial Narrow" w:cs="Arial"/>
          <w:i/>
          <w:iCs/>
          <w:sz w:val="18"/>
          <w:szCs w:val="18"/>
        </w:rPr>
        <w:t xml:space="preserve"> </w:t>
      </w:r>
    </w:p>
    <w:p w14:paraId="79D2E04C" w14:textId="1CBB659F" w:rsidR="008642B3" w:rsidRPr="00DE742A" w:rsidRDefault="00DE742A" w:rsidP="00DE742A">
      <w:pPr>
        <w:rPr>
          <w:rFonts w:ascii="Arial Narrow" w:hAnsi="Arial Narrow" w:cs="Arial"/>
          <w:sz w:val="18"/>
          <w:szCs w:val="18"/>
        </w:rPr>
      </w:pPr>
      <w:r w:rsidRPr="00DE742A">
        <w:rPr>
          <w:rFonts w:ascii="Arial Narrow" w:hAnsi="Arial Narrow" w:cs="Arial"/>
          <w:i/>
          <w:iCs/>
          <w:sz w:val="18"/>
          <w:szCs w:val="18"/>
        </w:rPr>
        <w:t>Data</w:t>
      </w:r>
      <w:bookmarkEnd w:id="1"/>
      <w:r>
        <w:rPr>
          <w:rFonts w:ascii="Arial Narrow" w:hAnsi="Arial Narrow" w:cs="Arial"/>
          <w:i/>
          <w:iCs/>
          <w:sz w:val="18"/>
          <w:szCs w:val="18"/>
        </w:rPr>
        <w:t>: 2</w:t>
      </w:r>
      <w:r w:rsidR="00E97612">
        <w:rPr>
          <w:rFonts w:ascii="Arial Narrow" w:hAnsi="Arial Narrow" w:cs="Arial"/>
          <w:i/>
          <w:iCs/>
          <w:sz w:val="18"/>
          <w:szCs w:val="18"/>
        </w:rPr>
        <w:t>7</w:t>
      </w:r>
      <w:r>
        <w:rPr>
          <w:rFonts w:ascii="Arial Narrow" w:hAnsi="Arial Narrow" w:cs="Arial"/>
          <w:i/>
          <w:iCs/>
          <w:sz w:val="18"/>
          <w:szCs w:val="18"/>
        </w:rPr>
        <w:t>.09.2024 r.</w:t>
      </w:r>
    </w:p>
    <w:sectPr w:rsidR="008642B3" w:rsidRPr="00DE742A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7AD432" w14:textId="77777777" w:rsidR="00C642C9" w:rsidRDefault="00C642C9">
      <w:r>
        <w:separator/>
      </w:r>
    </w:p>
  </w:endnote>
  <w:endnote w:type="continuationSeparator" w:id="0">
    <w:p w14:paraId="7F5879D1" w14:textId="77777777" w:rsidR="00C642C9" w:rsidRDefault="00C64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6434C5" w14:textId="77777777" w:rsidR="00600498" w:rsidRDefault="006004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19314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1241CAA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16C7AA7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678367" w14:textId="77777777" w:rsidR="00600498" w:rsidRDefault="006004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9F722C" w14:textId="77777777" w:rsidR="00C642C9" w:rsidRDefault="00C642C9">
      <w:r>
        <w:separator/>
      </w:r>
    </w:p>
  </w:footnote>
  <w:footnote w:type="continuationSeparator" w:id="0">
    <w:p w14:paraId="76AA9BD4" w14:textId="77777777" w:rsidR="00C642C9" w:rsidRDefault="00C64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93983F" w14:textId="77777777" w:rsidR="00600498" w:rsidRDefault="006004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18AE17" w14:textId="77777777" w:rsidR="00600498" w:rsidRDefault="006004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386437" w14:textId="77777777" w:rsidR="00600498" w:rsidRDefault="006004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89E"/>
    <w:rsid w:val="00021F5D"/>
    <w:rsid w:val="00022322"/>
    <w:rsid w:val="00042497"/>
    <w:rsid w:val="000C1E6F"/>
    <w:rsid w:val="000E4E56"/>
    <w:rsid w:val="0011389E"/>
    <w:rsid w:val="001A1468"/>
    <w:rsid w:val="001B7815"/>
    <w:rsid w:val="001D1EEC"/>
    <w:rsid w:val="00211A34"/>
    <w:rsid w:val="00267F1E"/>
    <w:rsid w:val="002B1E4F"/>
    <w:rsid w:val="002B6761"/>
    <w:rsid w:val="003445A0"/>
    <w:rsid w:val="003A0AFC"/>
    <w:rsid w:val="003A426E"/>
    <w:rsid w:val="003D611C"/>
    <w:rsid w:val="004001E7"/>
    <w:rsid w:val="00431C0B"/>
    <w:rsid w:val="00437CAD"/>
    <w:rsid w:val="004657DA"/>
    <w:rsid w:val="004830FD"/>
    <w:rsid w:val="004B2665"/>
    <w:rsid w:val="004C3459"/>
    <w:rsid w:val="004D1D28"/>
    <w:rsid w:val="004D3EFB"/>
    <w:rsid w:val="004E324A"/>
    <w:rsid w:val="004E7234"/>
    <w:rsid w:val="00514919"/>
    <w:rsid w:val="0054734E"/>
    <w:rsid w:val="00596EA3"/>
    <w:rsid w:val="00596FD7"/>
    <w:rsid w:val="005E5BFF"/>
    <w:rsid w:val="00600498"/>
    <w:rsid w:val="00607F9B"/>
    <w:rsid w:val="00622DFF"/>
    <w:rsid w:val="00644DCB"/>
    <w:rsid w:val="00657C1E"/>
    <w:rsid w:val="006B1CDD"/>
    <w:rsid w:val="006E3089"/>
    <w:rsid w:val="006F4087"/>
    <w:rsid w:val="00712C39"/>
    <w:rsid w:val="00756CDA"/>
    <w:rsid w:val="007E2ACC"/>
    <w:rsid w:val="007E68C5"/>
    <w:rsid w:val="0080492A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A2DA5"/>
    <w:rsid w:val="009F0E5C"/>
    <w:rsid w:val="00A029B8"/>
    <w:rsid w:val="00A91321"/>
    <w:rsid w:val="00AA02AC"/>
    <w:rsid w:val="00B048DA"/>
    <w:rsid w:val="00B32D12"/>
    <w:rsid w:val="00B464D3"/>
    <w:rsid w:val="00B51A2B"/>
    <w:rsid w:val="00B60746"/>
    <w:rsid w:val="00B8185B"/>
    <w:rsid w:val="00BC6F7F"/>
    <w:rsid w:val="00BD2174"/>
    <w:rsid w:val="00C40A25"/>
    <w:rsid w:val="00C423DD"/>
    <w:rsid w:val="00C60D7B"/>
    <w:rsid w:val="00C642C9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E742A"/>
    <w:rsid w:val="00E0619D"/>
    <w:rsid w:val="00E30B2D"/>
    <w:rsid w:val="00E35D07"/>
    <w:rsid w:val="00E62859"/>
    <w:rsid w:val="00E85D70"/>
    <w:rsid w:val="00E92C40"/>
    <w:rsid w:val="00E97612"/>
    <w:rsid w:val="00F16F90"/>
    <w:rsid w:val="00F223E4"/>
    <w:rsid w:val="00F33C66"/>
    <w:rsid w:val="00F82C4B"/>
    <w:rsid w:val="00F960D7"/>
    <w:rsid w:val="00FB7F50"/>
    <w:rsid w:val="00FC15AF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EEA8F8"/>
  <w15:chartTrackingRefBased/>
  <w15:docId w15:val="{F90D670D-6B6E-42D9-A08D-281D170C2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rsid w:val="00DE742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74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332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2024-09-27T07:26:00Z</cp:lastPrinted>
  <dcterms:created xsi:type="dcterms:W3CDTF">2024-09-27T07:26:00Z</dcterms:created>
  <dcterms:modified xsi:type="dcterms:W3CDTF">2024-09-27T07:26:00Z</dcterms:modified>
</cp:coreProperties>
</file>