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100FFB" w14:textId="77777777" w:rsidR="009432A1" w:rsidRPr="00091B0B" w:rsidRDefault="005A6C13" w:rsidP="009432A1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091B0B">
        <w:rPr>
          <w:rFonts w:ascii="Arial Narrow" w:hAnsi="Arial Narrow" w:cs="Arial"/>
          <w:sz w:val="22"/>
          <w:szCs w:val="22"/>
        </w:rPr>
        <w:t>Bydgoszcz</w:t>
      </w:r>
      <w:r w:rsidR="009432A1" w:rsidRPr="00091B0B">
        <w:rPr>
          <w:rFonts w:ascii="Arial Narrow" w:hAnsi="Arial Narrow" w:cs="Arial"/>
          <w:sz w:val="22"/>
          <w:szCs w:val="22"/>
        </w:rPr>
        <w:t xml:space="preserve"> dnia: </w:t>
      </w:r>
      <w:r w:rsidRPr="00091B0B">
        <w:rPr>
          <w:rFonts w:ascii="Arial Narrow" w:hAnsi="Arial Narrow" w:cs="Arial"/>
          <w:sz w:val="22"/>
          <w:szCs w:val="22"/>
        </w:rPr>
        <w:t>2024-10-01</w:t>
      </w:r>
    </w:p>
    <w:p w14:paraId="55421914" w14:textId="77777777" w:rsidR="009432A1" w:rsidRPr="00091B0B" w:rsidRDefault="005A6C13" w:rsidP="009432A1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091B0B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63C8E8B5" w14:textId="77777777" w:rsidR="009432A1" w:rsidRPr="00091B0B" w:rsidRDefault="005A6C13" w:rsidP="009432A1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091B0B">
        <w:rPr>
          <w:rFonts w:ascii="Arial Narrow" w:hAnsi="Arial Narrow" w:cs="Arial"/>
          <w:sz w:val="22"/>
          <w:szCs w:val="22"/>
        </w:rPr>
        <w:t>Powstańców Warszawy</w:t>
      </w:r>
      <w:r w:rsidR="009432A1" w:rsidRPr="00091B0B">
        <w:rPr>
          <w:rFonts w:ascii="Arial Narrow" w:hAnsi="Arial Narrow" w:cs="Arial"/>
          <w:sz w:val="22"/>
          <w:szCs w:val="22"/>
        </w:rPr>
        <w:t xml:space="preserve"> </w:t>
      </w:r>
      <w:r w:rsidRPr="00091B0B">
        <w:rPr>
          <w:rFonts w:ascii="Arial Narrow" w:hAnsi="Arial Narrow" w:cs="Arial"/>
          <w:sz w:val="22"/>
          <w:szCs w:val="22"/>
        </w:rPr>
        <w:t>5</w:t>
      </w:r>
    </w:p>
    <w:p w14:paraId="2D945CCB" w14:textId="77777777" w:rsidR="009432A1" w:rsidRPr="00091B0B" w:rsidRDefault="005A6C13" w:rsidP="009432A1">
      <w:pPr>
        <w:rPr>
          <w:rFonts w:ascii="Arial Narrow" w:hAnsi="Arial Narrow" w:cs="Arial"/>
          <w:sz w:val="22"/>
          <w:szCs w:val="22"/>
        </w:rPr>
      </w:pPr>
      <w:r w:rsidRPr="00091B0B">
        <w:rPr>
          <w:rFonts w:ascii="Arial Narrow" w:hAnsi="Arial Narrow" w:cs="Arial"/>
          <w:sz w:val="22"/>
          <w:szCs w:val="22"/>
        </w:rPr>
        <w:t>85-681</w:t>
      </w:r>
      <w:r w:rsidR="009432A1" w:rsidRPr="00091B0B">
        <w:rPr>
          <w:rFonts w:ascii="Arial Narrow" w:hAnsi="Arial Narrow" w:cs="Arial"/>
          <w:sz w:val="22"/>
          <w:szCs w:val="22"/>
        </w:rPr>
        <w:t xml:space="preserve"> </w:t>
      </w:r>
      <w:r w:rsidRPr="00091B0B">
        <w:rPr>
          <w:rFonts w:ascii="Arial Narrow" w:hAnsi="Arial Narrow" w:cs="Arial"/>
          <w:sz w:val="22"/>
          <w:szCs w:val="22"/>
        </w:rPr>
        <w:t>Bydgoszcz</w:t>
      </w:r>
    </w:p>
    <w:p w14:paraId="2FB8A6F2" w14:textId="77777777" w:rsidR="009432A1" w:rsidRPr="00091B0B" w:rsidRDefault="009432A1" w:rsidP="009432A1">
      <w:pPr>
        <w:jc w:val="both"/>
        <w:rPr>
          <w:rFonts w:ascii="Arial Narrow" w:hAnsi="Arial Narrow" w:cs="Arial"/>
          <w:bCs/>
          <w:sz w:val="18"/>
          <w:szCs w:val="18"/>
        </w:rPr>
      </w:pPr>
      <w:r w:rsidRPr="00091B0B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59E96B87" w14:textId="77777777" w:rsidR="009432A1" w:rsidRPr="00091B0B" w:rsidRDefault="009432A1" w:rsidP="009432A1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091B0B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091B0B" w14:paraId="46192DE9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ACEFD2C" w14:textId="77777777" w:rsidR="009432A1" w:rsidRPr="00091B0B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091B0B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21D366BD" w14:textId="77777777" w:rsidR="009432A1" w:rsidRPr="00091B0B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091B0B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4F0327E6" w14:textId="77777777" w:rsidR="00A80738" w:rsidRPr="00091B0B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091B0B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471E7DBE" w14:textId="77777777" w:rsidR="009432A1" w:rsidRPr="00091B0B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91B0B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091B0B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091B0B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091B0B" w14:paraId="0991354D" w14:textId="77777777" w:rsidTr="00A652DF">
        <w:tc>
          <w:tcPr>
            <w:tcW w:w="2269" w:type="dxa"/>
            <w:shd w:val="clear" w:color="auto" w:fill="auto"/>
          </w:tcPr>
          <w:p w14:paraId="77CABE08" w14:textId="77777777" w:rsidR="009432A1" w:rsidRPr="00091B0B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91B0B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7E93B35" w14:textId="77777777" w:rsidR="009432A1" w:rsidRPr="00091B0B" w:rsidRDefault="005A6C13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91B0B">
              <w:rPr>
                <w:rFonts w:ascii="Arial Narrow" w:hAnsi="Arial Narrow" w:cs="Arial"/>
                <w:bCs/>
                <w:sz w:val="22"/>
                <w:szCs w:val="22"/>
              </w:rPr>
              <w:t>Robot chirurgiczny z wyposażeniem oraz dostawy sukcesywne narzędzi do przeprowadzenia 300 zabiegów chirurgii robotycznej na okres 36 miesięcy.</w:t>
            </w:r>
            <w:r w:rsidR="009432A1" w:rsidRPr="00091B0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5A6C13" w:rsidRPr="00091B0B" w14:paraId="2A1A1118" w14:textId="77777777" w:rsidTr="009E3C65">
        <w:tc>
          <w:tcPr>
            <w:tcW w:w="2269" w:type="dxa"/>
            <w:shd w:val="clear" w:color="auto" w:fill="auto"/>
          </w:tcPr>
          <w:p w14:paraId="22B684AB" w14:textId="77777777" w:rsidR="005A6C13" w:rsidRPr="00091B0B" w:rsidRDefault="005A6C13" w:rsidP="009E3C6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91B0B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F0C68B7" w14:textId="77777777" w:rsidR="005A6C13" w:rsidRPr="00091B0B" w:rsidRDefault="005A6C13" w:rsidP="009E3C6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91B0B">
              <w:rPr>
                <w:rFonts w:ascii="Arial Narrow" w:hAnsi="Arial Narrow" w:cs="Arial"/>
                <w:bCs/>
                <w:sz w:val="22"/>
                <w:szCs w:val="22"/>
              </w:rPr>
              <w:t>119/2024</w:t>
            </w:r>
          </w:p>
        </w:tc>
      </w:tr>
    </w:tbl>
    <w:p w14:paraId="450E8CAD" w14:textId="77777777" w:rsidR="00890B92" w:rsidRPr="00091B0B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091B0B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091B0B">
        <w:rPr>
          <w:rFonts w:ascii="Arial Narrow" w:hAnsi="Arial Narrow" w:cs="Arial"/>
          <w:sz w:val="22"/>
          <w:szCs w:val="22"/>
        </w:rPr>
        <w:t>22</w:t>
      </w:r>
      <w:r w:rsidR="0043158A" w:rsidRPr="00091B0B">
        <w:rPr>
          <w:rFonts w:ascii="Arial Narrow" w:hAnsi="Arial Narrow" w:cs="Arial"/>
          <w:sz w:val="22"/>
          <w:szCs w:val="22"/>
        </w:rPr>
        <w:t>2</w:t>
      </w:r>
      <w:r w:rsidRPr="00091B0B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091B0B">
        <w:rPr>
          <w:rFonts w:ascii="Arial Narrow" w:hAnsi="Arial Narrow" w:cs="Arial"/>
          <w:sz w:val="22"/>
          <w:szCs w:val="22"/>
        </w:rPr>
        <w:t>4</w:t>
      </w:r>
      <w:r w:rsidRPr="00091B0B">
        <w:rPr>
          <w:rFonts w:ascii="Arial Narrow" w:hAnsi="Arial Narrow" w:cs="Arial"/>
          <w:sz w:val="22"/>
          <w:szCs w:val="22"/>
        </w:rPr>
        <w:t xml:space="preserve"> </w:t>
      </w:r>
      <w:r w:rsidR="00890B92" w:rsidRPr="00091B0B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091B0B">
        <w:rPr>
          <w:rFonts w:ascii="Arial Narrow" w:hAnsi="Arial Narrow" w:cs="Arial"/>
          <w:sz w:val="22"/>
          <w:szCs w:val="22"/>
        </w:rPr>
        <w:t xml:space="preserve"> </w:t>
      </w:r>
      <w:r w:rsidR="005A6C13" w:rsidRPr="00091B0B">
        <w:rPr>
          <w:rFonts w:ascii="Arial Narrow" w:hAnsi="Arial Narrow" w:cs="Arial"/>
          <w:sz w:val="22"/>
          <w:szCs w:val="22"/>
        </w:rPr>
        <w:t>(</w:t>
      </w:r>
      <w:proofErr w:type="spellStart"/>
      <w:r w:rsidR="005A6C13" w:rsidRPr="00091B0B">
        <w:rPr>
          <w:rFonts w:ascii="Arial Narrow" w:hAnsi="Arial Narrow" w:cs="Arial"/>
          <w:sz w:val="22"/>
          <w:szCs w:val="22"/>
        </w:rPr>
        <w:t>t.j</w:t>
      </w:r>
      <w:proofErr w:type="spellEnd"/>
      <w:r w:rsidR="005A6C13" w:rsidRPr="00091B0B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091B0B">
        <w:rPr>
          <w:rFonts w:ascii="Arial Narrow" w:hAnsi="Arial Narrow" w:cs="Arial"/>
          <w:sz w:val="22"/>
          <w:szCs w:val="22"/>
        </w:rPr>
        <w:t xml:space="preserve"> </w:t>
      </w:r>
      <w:r w:rsidR="00890B92" w:rsidRPr="00091B0B">
        <w:rPr>
          <w:rFonts w:ascii="Arial Narrow" w:hAnsi="Arial Narrow" w:cs="Arial"/>
          <w:sz w:val="22"/>
          <w:szCs w:val="22"/>
        </w:rPr>
        <w:t>informuje, że kwota, jaką zamierza przeznaczyć na sfinansowanie zamówienia wynosi:</w:t>
      </w:r>
    </w:p>
    <w:p w14:paraId="5A37A336" w14:textId="77777777" w:rsidR="0069085C" w:rsidRPr="00091B0B" w:rsidRDefault="005A6C13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091B0B">
        <w:rPr>
          <w:rFonts w:ascii="Arial Narrow" w:hAnsi="Arial Narrow" w:cs="Arial"/>
          <w:b/>
          <w:sz w:val="22"/>
          <w:szCs w:val="22"/>
        </w:rPr>
        <w:t>17 434 938.25</w:t>
      </w:r>
      <w:r w:rsidR="00890B92" w:rsidRPr="00091B0B">
        <w:rPr>
          <w:rFonts w:ascii="Arial Narrow" w:hAnsi="Arial Narrow" w:cs="Arial"/>
          <w:sz w:val="22"/>
          <w:szCs w:val="22"/>
        </w:rPr>
        <w:t xml:space="preserve"> zł brutto.</w:t>
      </w:r>
    </w:p>
    <w:p w14:paraId="237D2AB5" w14:textId="77777777" w:rsidR="00890B92" w:rsidRPr="00091B0B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13DC1E4D" w14:textId="77777777" w:rsidR="00890B92" w:rsidRPr="00091B0B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7E831A74" w14:textId="77777777" w:rsidR="00890B92" w:rsidRPr="00091B0B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069AD3F9" w14:textId="17377345" w:rsidR="00A80738" w:rsidRDefault="00A80738" w:rsidP="00775D73">
      <w:pPr>
        <w:pStyle w:val="Tekstpodstawowy"/>
        <w:spacing w:after="480"/>
        <w:ind w:left="5239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091B0B">
        <w:rPr>
          <w:rFonts w:ascii="Arial Narrow" w:hAnsi="Arial Narrow" w:cs="Arial"/>
          <w:i/>
          <w:sz w:val="22"/>
          <w:szCs w:val="22"/>
        </w:rPr>
        <w:t>Zamawiający</w:t>
      </w:r>
    </w:p>
    <w:p w14:paraId="55092BB1" w14:textId="77777777" w:rsidR="00775D73" w:rsidRDefault="00775D73" w:rsidP="00775D73">
      <w:pPr>
        <w:rPr>
          <w:rFonts w:ascii="Arial Narrow" w:hAnsi="Arial Narrow"/>
        </w:rPr>
      </w:pPr>
    </w:p>
    <w:p w14:paraId="48D5EBE4" w14:textId="77777777" w:rsidR="00775D73" w:rsidRDefault="00775D73" w:rsidP="00775D73">
      <w:pPr>
        <w:rPr>
          <w:rFonts w:ascii="Arial Narrow" w:hAnsi="Arial Narrow"/>
        </w:rPr>
      </w:pPr>
    </w:p>
    <w:p w14:paraId="66C0A5E4" w14:textId="77777777" w:rsidR="00775D73" w:rsidRDefault="00775D73" w:rsidP="00775D73">
      <w:pPr>
        <w:rPr>
          <w:rFonts w:ascii="Arial Narrow" w:hAnsi="Arial Narrow"/>
        </w:rPr>
      </w:pPr>
    </w:p>
    <w:p w14:paraId="78CE4850" w14:textId="77777777" w:rsidR="00775D73" w:rsidRDefault="00775D73" w:rsidP="00775D73">
      <w:pPr>
        <w:rPr>
          <w:rFonts w:ascii="Arial Narrow" w:hAnsi="Arial Narrow"/>
        </w:rPr>
      </w:pPr>
    </w:p>
    <w:p w14:paraId="077E0085" w14:textId="77777777" w:rsidR="00775D73" w:rsidRDefault="00775D73" w:rsidP="00775D73">
      <w:pPr>
        <w:rPr>
          <w:rFonts w:ascii="Arial Narrow" w:hAnsi="Arial Narrow"/>
        </w:rPr>
      </w:pPr>
    </w:p>
    <w:p w14:paraId="3352F784" w14:textId="77777777" w:rsidR="00775D73" w:rsidRDefault="00775D73" w:rsidP="00775D73">
      <w:pPr>
        <w:rPr>
          <w:rFonts w:ascii="Arial Narrow" w:hAnsi="Arial Narrow"/>
        </w:rPr>
      </w:pPr>
    </w:p>
    <w:p w14:paraId="24537EF2" w14:textId="77777777" w:rsidR="00775D73" w:rsidRDefault="00775D73" w:rsidP="00775D73">
      <w:pPr>
        <w:rPr>
          <w:rFonts w:ascii="Arial Narrow" w:hAnsi="Arial Narrow"/>
        </w:rPr>
      </w:pPr>
    </w:p>
    <w:p w14:paraId="6DCA03FD" w14:textId="77777777" w:rsidR="00775D73" w:rsidRDefault="00775D73" w:rsidP="00775D73">
      <w:pPr>
        <w:rPr>
          <w:rFonts w:ascii="Arial Narrow" w:hAnsi="Arial Narrow"/>
        </w:rPr>
      </w:pPr>
    </w:p>
    <w:p w14:paraId="1B821C5D" w14:textId="77777777" w:rsidR="00775D73" w:rsidRDefault="00775D73" w:rsidP="00775D73">
      <w:pPr>
        <w:rPr>
          <w:rFonts w:ascii="Arial Narrow" w:hAnsi="Arial Narrow"/>
        </w:rPr>
      </w:pPr>
    </w:p>
    <w:p w14:paraId="749905B3" w14:textId="77777777" w:rsidR="00775D73" w:rsidRDefault="00775D73" w:rsidP="00775D73">
      <w:pPr>
        <w:rPr>
          <w:rFonts w:ascii="Arial Narrow" w:hAnsi="Arial Narrow"/>
        </w:rPr>
      </w:pPr>
    </w:p>
    <w:p w14:paraId="5BDDFF37" w14:textId="6986D4A7" w:rsidR="00775D73" w:rsidRDefault="00775D73" w:rsidP="00775D73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14:paraId="6E94B99E" w14:textId="77777777" w:rsidR="00775D73" w:rsidRDefault="00775D73" w:rsidP="00775D73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SZPubl. T 2612 B10</w:t>
      </w:r>
    </w:p>
    <w:p w14:paraId="5AA1DE07" w14:textId="77777777" w:rsidR="00775D73" w:rsidRDefault="00775D73" w:rsidP="00775D73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Barbara Baranowska – tel. 261 417 364, e-mail: </w:t>
      </w:r>
      <w:hyperlink r:id="rId6" w:history="1">
        <w:r w:rsidRPr="001C0CDC">
          <w:rPr>
            <w:rStyle w:val="Hipercze"/>
            <w:rFonts w:ascii="Arial Narrow" w:hAnsi="Arial Narrow"/>
          </w:rPr>
          <w:t>bbaranowska@10wsk.mil.pl</w:t>
        </w:r>
      </w:hyperlink>
      <w:r>
        <w:rPr>
          <w:rStyle w:val="Hipercze"/>
          <w:rFonts w:ascii="Arial Narrow" w:hAnsi="Arial Narrow"/>
        </w:rPr>
        <w:t xml:space="preserve"> </w:t>
      </w:r>
      <w:r>
        <w:rPr>
          <w:rFonts w:ascii="Arial Narrow" w:hAnsi="Arial Narrow"/>
        </w:rPr>
        <w:t xml:space="preserve"> </w:t>
      </w:r>
    </w:p>
    <w:p w14:paraId="0ECFA7A9" w14:textId="588589E9" w:rsidR="00775D73" w:rsidRPr="00C42206" w:rsidRDefault="00775D73" w:rsidP="00775D73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/>
        </w:rPr>
        <w:t>Data: 2024</w:t>
      </w:r>
      <w:r>
        <w:rPr>
          <w:rFonts w:ascii="Arial Narrow" w:hAnsi="Arial Narrow"/>
        </w:rPr>
        <w:t>-10-01</w:t>
      </w:r>
    </w:p>
    <w:p w14:paraId="0BC30E53" w14:textId="77777777" w:rsidR="00775D73" w:rsidRPr="00091B0B" w:rsidRDefault="00775D73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sectPr w:rsidR="00775D73" w:rsidRPr="00091B0B" w:rsidSect="009432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E206E0" w14:textId="77777777" w:rsidR="00B46520" w:rsidRDefault="00B46520">
      <w:r>
        <w:separator/>
      </w:r>
    </w:p>
  </w:endnote>
  <w:endnote w:type="continuationSeparator" w:id="0">
    <w:p w14:paraId="08D33188" w14:textId="77777777" w:rsidR="00B46520" w:rsidRDefault="00B46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B1968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CE7CC5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9A9811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DC870AF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13F1B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52D104F" w14:textId="77777777" w:rsidR="009F189D" w:rsidRDefault="009F189D">
    <w:pPr>
      <w:pStyle w:val="Stopka"/>
      <w:tabs>
        <w:tab w:val="clear" w:pos="4536"/>
      </w:tabs>
      <w:jc w:val="center"/>
    </w:pPr>
  </w:p>
  <w:p w14:paraId="0CD7993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478F0D" w14:textId="77777777" w:rsidR="00B46520" w:rsidRDefault="00B46520">
      <w:r>
        <w:separator/>
      </w:r>
    </w:p>
  </w:footnote>
  <w:footnote w:type="continuationSeparator" w:id="0">
    <w:p w14:paraId="432C9152" w14:textId="77777777" w:rsidR="00B46520" w:rsidRDefault="00B465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B05B2F" w14:textId="77777777" w:rsidR="005A6C13" w:rsidRDefault="005A6C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15D098" w14:textId="77777777" w:rsidR="005A6C13" w:rsidRDefault="005A6C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95522A" w14:textId="77777777" w:rsidR="005A6C13" w:rsidRDefault="005A6C1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46520"/>
    <w:rsid w:val="00007727"/>
    <w:rsid w:val="00017720"/>
    <w:rsid w:val="00035488"/>
    <w:rsid w:val="00091B0B"/>
    <w:rsid w:val="000D7F25"/>
    <w:rsid w:val="000E00E5"/>
    <w:rsid w:val="00173B20"/>
    <w:rsid w:val="001C69FF"/>
    <w:rsid w:val="0023318D"/>
    <w:rsid w:val="00382A4A"/>
    <w:rsid w:val="00391BC4"/>
    <w:rsid w:val="003D72FD"/>
    <w:rsid w:val="00423179"/>
    <w:rsid w:val="0043158A"/>
    <w:rsid w:val="00490DC0"/>
    <w:rsid w:val="00493F8C"/>
    <w:rsid w:val="004C7E9B"/>
    <w:rsid w:val="00524583"/>
    <w:rsid w:val="005A6C13"/>
    <w:rsid w:val="0069085C"/>
    <w:rsid w:val="00775D73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B46520"/>
    <w:rsid w:val="00C236D3"/>
    <w:rsid w:val="00C659E2"/>
    <w:rsid w:val="00CB0802"/>
    <w:rsid w:val="00D7128F"/>
    <w:rsid w:val="00EA3476"/>
    <w:rsid w:val="00EE20B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7B48FA"/>
  <w15:chartTrackingRefBased/>
  <w15:docId w15:val="{74D3D034-4E08-486F-96E8-53E1631D7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rsid w:val="00775D73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bara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119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cp:lastPrinted>2024-10-01T06:46:00Z</cp:lastPrinted>
  <dcterms:created xsi:type="dcterms:W3CDTF">2024-10-01T06:45:00Z</dcterms:created>
  <dcterms:modified xsi:type="dcterms:W3CDTF">2024-10-01T06:46:00Z</dcterms:modified>
</cp:coreProperties>
</file>