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B7C91" w14:textId="77777777" w:rsidR="00CF7835" w:rsidRPr="00945744" w:rsidRDefault="00F46FFB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>Bydgoszcz</w:t>
      </w:r>
      <w:r w:rsidR="00CF7835" w:rsidRPr="00945744">
        <w:rPr>
          <w:rFonts w:ascii="Arial Narrow" w:hAnsi="Arial Narrow" w:cs="Arial"/>
          <w:sz w:val="22"/>
          <w:szCs w:val="22"/>
        </w:rPr>
        <w:t xml:space="preserve"> dnia: </w:t>
      </w:r>
      <w:r w:rsidRPr="00945744">
        <w:rPr>
          <w:rFonts w:ascii="Arial Narrow" w:hAnsi="Arial Narrow" w:cs="Arial"/>
          <w:sz w:val="22"/>
          <w:szCs w:val="22"/>
        </w:rPr>
        <w:t>2024-10-01</w:t>
      </w:r>
    </w:p>
    <w:p w14:paraId="79C6A934" w14:textId="77777777" w:rsidR="00CF7835" w:rsidRPr="00945744" w:rsidRDefault="00F46FFB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574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562A9F" w14:textId="77777777" w:rsidR="00CF7835" w:rsidRPr="00945744" w:rsidRDefault="00F46FFB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>Powstańców Warszawy</w:t>
      </w:r>
      <w:r w:rsidR="00CF7835" w:rsidRPr="00945744">
        <w:rPr>
          <w:rFonts w:ascii="Arial Narrow" w:hAnsi="Arial Narrow" w:cs="Arial"/>
          <w:sz w:val="22"/>
          <w:szCs w:val="22"/>
        </w:rPr>
        <w:t xml:space="preserve"> </w:t>
      </w:r>
      <w:r w:rsidRPr="00945744">
        <w:rPr>
          <w:rFonts w:ascii="Arial Narrow" w:hAnsi="Arial Narrow" w:cs="Arial"/>
          <w:sz w:val="22"/>
          <w:szCs w:val="22"/>
        </w:rPr>
        <w:t>5</w:t>
      </w:r>
    </w:p>
    <w:p w14:paraId="65AE03FB" w14:textId="77777777" w:rsidR="00CF7835" w:rsidRPr="00945744" w:rsidRDefault="00F46FFB" w:rsidP="00CF7835">
      <w:pPr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>85-681</w:t>
      </w:r>
      <w:r w:rsidR="00CF7835" w:rsidRPr="00945744">
        <w:rPr>
          <w:rFonts w:ascii="Arial Narrow" w:hAnsi="Arial Narrow" w:cs="Arial"/>
          <w:sz w:val="22"/>
          <w:szCs w:val="22"/>
        </w:rPr>
        <w:t xml:space="preserve"> </w:t>
      </w:r>
      <w:r w:rsidRPr="00945744">
        <w:rPr>
          <w:rFonts w:ascii="Arial Narrow" w:hAnsi="Arial Narrow" w:cs="Arial"/>
          <w:sz w:val="22"/>
          <w:szCs w:val="22"/>
        </w:rPr>
        <w:t>Bydgoszcz</w:t>
      </w:r>
    </w:p>
    <w:p w14:paraId="5FDB9570" w14:textId="77777777" w:rsidR="00CF7835" w:rsidRPr="00945744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574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600E10D" w14:textId="77777777" w:rsidR="00CF7835" w:rsidRPr="00945744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574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5744" w14:paraId="59E0B5C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C670C2" w14:textId="77777777" w:rsidR="00CF7835" w:rsidRPr="0094574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574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CAAF534" w14:textId="77777777" w:rsidR="00CF7835" w:rsidRPr="0094574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58D982A" w14:textId="77777777" w:rsidR="00CF7835" w:rsidRPr="0094574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574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574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574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45744" w14:paraId="0397DB8E" w14:textId="77777777" w:rsidTr="000C1C6D">
        <w:tc>
          <w:tcPr>
            <w:tcW w:w="2269" w:type="dxa"/>
            <w:shd w:val="clear" w:color="auto" w:fill="auto"/>
          </w:tcPr>
          <w:p w14:paraId="04138004" w14:textId="77777777" w:rsidR="00CF7835" w:rsidRPr="0094574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22DD7C" w14:textId="77777777" w:rsidR="00CF7835" w:rsidRPr="00945744" w:rsidRDefault="00F46FF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bCs/>
                <w:sz w:val="22"/>
                <w:szCs w:val="22"/>
              </w:rPr>
              <w:t>Robot chirurgiczny z wyposażeniem oraz dostawy sukcesywne narzędzi do przeprowadzenia 300 zabiegów chirurgii robotycznej na okres 36 miesięcy.</w:t>
            </w:r>
            <w:r w:rsidR="00CF7835" w:rsidRPr="0094574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46FFB" w:rsidRPr="00945744" w14:paraId="3411B598" w14:textId="77777777" w:rsidTr="009E3C65">
        <w:tc>
          <w:tcPr>
            <w:tcW w:w="2269" w:type="dxa"/>
            <w:shd w:val="clear" w:color="auto" w:fill="auto"/>
          </w:tcPr>
          <w:p w14:paraId="73CE93A6" w14:textId="77777777" w:rsidR="00F46FFB" w:rsidRPr="00945744" w:rsidRDefault="00F46FFB" w:rsidP="009E3C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0348EE" w14:textId="77777777" w:rsidR="00F46FFB" w:rsidRPr="00945744" w:rsidRDefault="00F46FFB" w:rsidP="009E3C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bCs/>
                <w:sz w:val="22"/>
                <w:szCs w:val="22"/>
              </w:rPr>
              <w:t>119/2024</w:t>
            </w:r>
          </w:p>
        </w:tc>
      </w:tr>
    </w:tbl>
    <w:p w14:paraId="2670479C" w14:textId="77777777" w:rsidR="00D665F5" w:rsidRPr="0094574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945744">
        <w:rPr>
          <w:rFonts w:ascii="Arial Narrow" w:hAnsi="Arial Narrow" w:cs="Arial"/>
          <w:sz w:val="22"/>
          <w:szCs w:val="22"/>
        </w:rPr>
        <w:t>2</w:t>
      </w:r>
      <w:r w:rsidRPr="00945744">
        <w:rPr>
          <w:rFonts w:ascii="Arial Narrow" w:hAnsi="Arial Narrow" w:cs="Arial"/>
          <w:sz w:val="22"/>
          <w:szCs w:val="22"/>
        </w:rPr>
        <w:t xml:space="preserve"> ust. 5 </w:t>
      </w:r>
      <w:r w:rsidRPr="00945744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945744">
        <w:rPr>
          <w:rFonts w:ascii="Arial Narrow" w:hAnsi="Arial Narrow" w:cs="Arial"/>
          <w:sz w:val="22"/>
          <w:szCs w:val="22"/>
        </w:rPr>
        <w:t xml:space="preserve"> </w:t>
      </w:r>
      <w:r w:rsidR="00F46FFB" w:rsidRPr="00945744">
        <w:rPr>
          <w:rFonts w:ascii="Arial Narrow" w:hAnsi="Arial Narrow" w:cs="Arial"/>
          <w:sz w:val="22"/>
          <w:szCs w:val="22"/>
        </w:rPr>
        <w:t>(</w:t>
      </w:r>
      <w:proofErr w:type="spellStart"/>
      <w:r w:rsidR="00F46FFB" w:rsidRPr="00945744">
        <w:rPr>
          <w:rFonts w:ascii="Arial Narrow" w:hAnsi="Arial Narrow" w:cs="Arial"/>
          <w:sz w:val="22"/>
          <w:szCs w:val="22"/>
        </w:rPr>
        <w:t>t.j</w:t>
      </w:r>
      <w:proofErr w:type="spellEnd"/>
      <w:r w:rsidR="00F46FFB" w:rsidRPr="0094574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45744">
        <w:rPr>
          <w:rFonts w:ascii="Arial Narrow" w:hAnsi="Arial Narrow" w:cs="Arial"/>
          <w:sz w:val="22"/>
          <w:szCs w:val="22"/>
        </w:rPr>
        <w:t xml:space="preserve"> </w:t>
      </w:r>
      <w:r w:rsidRPr="00945744">
        <w:rPr>
          <w:rFonts w:ascii="Arial Narrow" w:hAnsi="Arial Narrow" w:cs="Arial"/>
          <w:sz w:val="22"/>
          <w:szCs w:val="22"/>
        </w:rPr>
        <w:t>udostępnia</w:t>
      </w:r>
      <w:r w:rsidR="00F95C33" w:rsidRPr="00945744">
        <w:rPr>
          <w:rFonts w:ascii="Arial Narrow" w:hAnsi="Arial Narrow" w:cs="Arial"/>
          <w:sz w:val="22"/>
          <w:szCs w:val="22"/>
        </w:rPr>
        <w:t xml:space="preserve"> </w:t>
      </w:r>
      <w:r w:rsidR="004C7E9B" w:rsidRPr="00945744">
        <w:rPr>
          <w:rFonts w:ascii="Arial Narrow" w:hAnsi="Arial Narrow" w:cs="Arial"/>
          <w:sz w:val="22"/>
          <w:szCs w:val="22"/>
        </w:rPr>
        <w:t>informacj</w:t>
      </w:r>
      <w:r w:rsidR="00577BC6" w:rsidRPr="00945744">
        <w:rPr>
          <w:rFonts w:ascii="Arial Narrow" w:hAnsi="Arial Narrow" w:cs="Arial"/>
          <w:sz w:val="22"/>
          <w:szCs w:val="22"/>
        </w:rPr>
        <w:t>ę</w:t>
      </w:r>
      <w:r w:rsidR="00035488" w:rsidRPr="0094574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45744">
        <w:rPr>
          <w:rFonts w:ascii="Arial Narrow" w:hAnsi="Arial Narrow" w:cs="Arial"/>
          <w:sz w:val="22"/>
          <w:szCs w:val="22"/>
        </w:rPr>
        <w:t>.</w:t>
      </w:r>
    </w:p>
    <w:p w14:paraId="3C77F8C6" w14:textId="77777777" w:rsidR="00A80738" w:rsidRPr="0094574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574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45744">
        <w:rPr>
          <w:rFonts w:ascii="Arial Narrow" w:hAnsi="Arial Narrow" w:cs="Arial"/>
          <w:sz w:val="22"/>
          <w:szCs w:val="22"/>
        </w:rPr>
        <w:t xml:space="preserve"> w dniu </w:t>
      </w:r>
      <w:r w:rsidR="00F46FFB" w:rsidRPr="00945744">
        <w:rPr>
          <w:rFonts w:ascii="Arial Narrow" w:hAnsi="Arial Narrow" w:cs="Arial"/>
          <w:sz w:val="22"/>
          <w:szCs w:val="22"/>
        </w:rPr>
        <w:t>01/10/2024</w:t>
      </w:r>
      <w:r w:rsidR="00FF4AB1" w:rsidRPr="00945744">
        <w:rPr>
          <w:rFonts w:ascii="Arial Narrow" w:hAnsi="Arial Narrow" w:cs="Arial"/>
          <w:sz w:val="22"/>
          <w:szCs w:val="22"/>
        </w:rPr>
        <w:t xml:space="preserve"> o godz. </w:t>
      </w:r>
      <w:r w:rsidR="00F46FFB" w:rsidRPr="00945744">
        <w:rPr>
          <w:rFonts w:ascii="Arial Narrow" w:hAnsi="Arial Narrow" w:cs="Arial"/>
          <w:sz w:val="22"/>
          <w:szCs w:val="22"/>
        </w:rPr>
        <w:t>08:30</w:t>
      </w:r>
      <w:r w:rsidRPr="0094574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45744" w14:paraId="1B997EEC" w14:textId="77777777" w:rsidTr="000C1C6D">
        <w:tc>
          <w:tcPr>
            <w:tcW w:w="1276" w:type="dxa"/>
            <w:shd w:val="clear" w:color="auto" w:fill="F2F2F2"/>
            <w:vAlign w:val="center"/>
          </w:tcPr>
          <w:p w14:paraId="618F9A3F" w14:textId="77777777" w:rsidR="00D665F5" w:rsidRPr="0094574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945744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945744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D1D4651" w14:textId="77777777" w:rsidR="00D665F5" w:rsidRPr="0094574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94574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4574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71F6CB0" w14:textId="77777777" w:rsidR="00D665F5" w:rsidRPr="0094574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F46FFB" w:rsidRPr="00945744" w14:paraId="79C7CB85" w14:textId="77777777" w:rsidTr="009E3C65">
        <w:tc>
          <w:tcPr>
            <w:tcW w:w="1276" w:type="dxa"/>
            <w:shd w:val="clear" w:color="auto" w:fill="auto"/>
            <w:vAlign w:val="center"/>
          </w:tcPr>
          <w:p w14:paraId="6AA6D52F" w14:textId="77777777" w:rsidR="00F46FFB" w:rsidRPr="00945744" w:rsidRDefault="00F46FFB" w:rsidP="009E3C6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D4D67C9" w14:textId="06204B3E" w:rsidR="00F46FFB" w:rsidRPr="00945744" w:rsidRDefault="00F46FFB" w:rsidP="009E3C65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45744">
              <w:rPr>
                <w:rFonts w:ascii="Arial Narrow" w:hAnsi="Arial Narrow" w:cs="Arial"/>
                <w:sz w:val="22"/>
                <w:szCs w:val="22"/>
              </w:rPr>
              <w:t>Sy</w:t>
            </w:r>
            <w:r w:rsidR="00F9386A">
              <w:rPr>
                <w:rFonts w:ascii="Arial Narrow" w:hAnsi="Arial Narrow" w:cs="Arial"/>
                <w:sz w:val="22"/>
                <w:szCs w:val="22"/>
              </w:rPr>
              <w:t>n</w:t>
            </w:r>
            <w:r w:rsidRPr="00945744">
              <w:rPr>
                <w:rFonts w:ascii="Arial Narrow" w:hAnsi="Arial Narrow" w:cs="Arial"/>
                <w:sz w:val="22"/>
                <w:szCs w:val="22"/>
              </w:rPr>
              <w:t>ektik</w:t>
            </w:r>
            <w:proofErr w:type="spellEnd"/>
            <w:r w:rsidR="00F9386A">
              <w:rPr>
                <w:rFonts w:ascii="Arial Narrow" w:hAnsi="Arial Narrow" w:cs="Arial"/>
                <w:sz w:val="22"/>
                <w:szCs w:val="22"/>
              </w:rPr>
              <w:t xml:space="preserve"> SA</w:t>
            </w:r>
          </w:p>
          <w:p w14:paraId="3D93393A" w14:textId="77777777" w:rsidR="00F46FFB" w:rsidRPr="00945744" w:rsidRDefault="00F46FFB" w:rsidP="009E3C65">
            <w:pPr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 xml:space="preserve">ul. Józefa Piusa Dziekońskiego 3 </w:t>
            </w:r>
          </w:p>
          <w:p w14:paraId="54072A2E" w14:textId="77777777" w:rsidR="00F46FFB" w:rsidRPr="00945744" w:rsidRDefault="00F46FFB" w:rsidP="009E3C6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EA04D2" w14:textId="77777777" w:rsidR="00F46FFB" w:rsidRPr="00945744" w:rsidRDefault="00F46FFB" w:rsidP="009E3C6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5744">
              <w:rPr>
                <w:rFonts w:ascii="Arial Narrow" w:hAnsi="Arial Narrow" w:cs="Arial"/>
                <w:sz w:val="22"/>
                <w:szCs w:val="22"/>
              </w:rPr>
              <w:t>17 434 938.36 zł</w:t>
            </w:r>
          </w:p>
        </w:tc>
      </w:tr>
    </w:tbl>
    <w:p w14:paraId="00D7A85A" w14:textId="77777777" w:rsidR="0069085C" w:rsidRPr="0094574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C62420F" w14:textId="77777777" w:rsidR="00577BC6" w:rsidRPr="0094574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108D3097" w14:textId="5B6EAFEE" w:rsidR="00A80738" w:rsidRDefault="00A80738" w:rsidP="00945744">
      <w:pPr>
        <w:pStyle w:val="Tekstpodstawowy"/>
        <w:spacing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45744">
        <w:rPr>
          <w:rFonts w:ascii="Arial Narrow" w:hAnsi="Arial Narrow" w:cs="Arial"/>
          <w:i/>
          <w:sz w:val="22"/>
          <w:szCs w:val="22"/>
        </w:rPr>
        <w:t>Zamawiający</w:t>
      </w:r>
    </w:p>
    <w:p w14:paraId="680FDB41" w14:textId="77777777" w:rsidR="00F9386A" w:rsidRPr="00945744" w:rsidRDefault="00F9386A" w:rsidP="00945744">
      <w:pPr>
        <w:pStyle w:val="Tekstpodstawowy"/>
        <w:spacing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435B3FB4" w14:textId="77777777" w:rsidR="00F9386A" w:rsidRDefault="00F9386A" w:rsidP="00F9386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1EA7B63B" w14:textId="77777777" w:rsidR="00F9386A" w:rsidRDefault="00F9386A" w:rsidP="00F9386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2306C71C" w14:textId="77777777" w:rsidR="00F9386A" w:rsidRDefault="00F9386A" w:rsidP="00F9386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1C0CDC">
          <w:rPr>
            <w:rStyle w:val="Hipercze"/>
            <w:rFonts w:ascii="Arial Narrow" w:hAnsi="Arial Narrow"/>
          </w:rPr>
          <w:t>bbaranowska@10wsk.mil.pl</w:t>
        </w:r>
      </w:hyperlink>
      <w:r>
        <w:rPr>
          <w:rStyle w:val="Hipercze"/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14:paraId="56113032" w14:textId="77777777" w:rsidR="00F9386A" w:rsidRPr="00C42206" w:rsidRDefault="00F9386A" w:rsidP="00F9386A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2024-10-01</w:t>
      </w:r>
    </w:p>
    <w:p w14:paraId="138DC888" w14:textId="49583280" w:rsidR="00C236D3" w:rsidRPr="00945744" w:rsidRDefault="00F46FFB" w:rsidP="00173B20">
      <w:pPr>
        <w:jc w:val="right"/>
        <w:rPr>
          <w:rFonts w:ascii="Arial Narrow" w:hAnsi="Arial Narrow"/>
        </w:rPr>
      </w:pPr>
      <w:r w:rsidRPr="00945744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945744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D10D8" w14:textId="77777777" w:rsidR="00A71A84" w:rsidRDefault="00A71A84">
      <w:r>
        <w:separator/>
      </w:r>
    </w:p>
  </w:endnote>
  <w:endnote w:type="continuationSeparator" w:id="0">
    <w:p w14:paraId="5B574E3B" w14:textId="77777777" w:rsidR="00A71A84" w:rsidRDefault="00A71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218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B5AB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865A9" w14:textId="77777777" w:rsidR="00960CEB" w:rsidRPr="00986737" w:rsidRDefault="00F9386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FB2EDB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E0BBB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676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B96E2" w14:textId="77777777" w:rsidR="009F189D" w:rsidRDefault="009F189D">
    <w:pPr>
      <w:pStyle w:val="Stopka"/>
      <w:tabs>
        <w:tab w:val="clear" w:pos="4536"/>
      </w:tabs>
      <w:jc w:val="center"/>
    </w:pPr>
  </w:p>
  <w:p w14:paraId="77C84C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590BC" w14:textId="77777777" w:rsidR="00A71A84" w:rsidRDefault="00A71A84">
      <w:r>
        <w:separator/>
      </w:r>
    </w:p>
  </w:footnote>
  <w:footnote w:type="continuationSeparator" w:id="0">
    <w:p w14:paraId="6454A4B1" w14:textId="77777777" w:rsidR="00A71A84" w:rsidRDefault="00A71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DCEB9" w14:textId="77777777" w:rsidR="00F46FFB" w:rsidRDefault="00F46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EA1CF" w14:textId="77777777" w:rsidR="00F46FFB" w:rsidRDefault="00F46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CA677" w14:textId="77777777" w:rsidR="00F46FFB" w:rsidRDefault="00F46F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A8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91BC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45744"/>
    <w:rsid w:val="00960CEB"/>
    <w:rsid w:val="009D19BD"/>
    <w:rsid w:val="009F189D"/>
    <w:rsid w:val="00A71A84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46FFB"/>
    <w:rsid w:val="00F9386A"/>
    <w:rsid w:val="00F95C33"/>
    <w:rsid w:val="00FF4AB1"/>
    <w:rsid w:val="00F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90CACF"/>
  <w15:chartTrackingRefBased/>
  <w15:docId w15:val="{D40D7520-EBC3-4607-B853-D0E7D8715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F938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2024-10-01T08:07:00Z</cp:lastPrinted>
  <dcterms:created xsi:type="dcterms:W3CDTF">2024-10-01T08:05:00Z</dcterms:created>
  <dcterms:modified xsi:type="dcterms:W3CDTF">2024-10-01T08:07:00Z</dcterms:modified>
</cp:coreProperties>
</file>