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E5A48CE" w14:textId="77777777" w:rsidR="00025386" w:rsidRPr="00C84F94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Cs w:val="24"/>
        </w:rPr>
      </w:pPr>
      <w:bookmarkStart w:id="0" w:name="_Hlk60301409"/>
      <w:r w:rsidRPr="00C84F94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0331A4" w:rsidRPr="00C84F94">
        <w:rPr>
          <w:rFonts w:ascii="Arial Narrow" w:hAnsi="Arial Narrow" w:cs="Arial"/>
          <w:bCs/>
          <w:i w:val="0"/>
          <w:szCs w:val="24"/>
        </w:rPr>
        <w:t>3</w:t>
      </w:r>
      <w:r w:rsidR="007666D6" w:rsidRPr="00C84F94">
        <w:rPr>
          <w:rFonts w:ascii="Arial Narrow" w:hAnsi="Arial Narrow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C84F94" w14:paraId="1F1AF0FE" w14:textId="77777777" w:rsidTr="00467CA2">
        <w:tc>
          <w:tcPr>
            <w:tcW w:w="2800" w:type="dxa"/>
            <w:shd w:val="clear" w:color="auto" w:fill="auto"/>
          </w:tcPr>
          <w:p w14:paraId="28A7D9C9" w14:textId="77777777" w:rsidR="00D520D3" w:rsidRPr="00C84F94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C84F94">
              <w:rPr>
                <w:rFonts w:ascii="Arial Narrow" w:hAnsi="Arial Narrow" w:cs="Arial"/>
                <w:b/>
                <w:sz w:val="24"/>
                <w:szCs w:val="24"/>
              </w:rPr>
              <w:t>Podmiot</w:t>
            </w:r>
            <w:r w:rsidRPr="00C84F94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4A5AAA6B" w14:textId="77777777" w:rsidR="00D520D3" w:rsidRPr="00C84F94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13489FC5" w14:textId="77777777" w:rsidR="00D520D3" w:rsidRPr="00C84F94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C84F94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425F453" w14:textId="77777777" w:rsidR="00D520D3" w:rsidRPr="00C84F94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C84F94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C84F94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C84F94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C84F94" w14:paraId="00AF456A" w14:textId="77777777" w:rsidTr="00467CA2">
        <w:tc>
          <w:tcPr>
            <w:tcW w:w="2800" w:type="dxa"/>
            <w:shd w:val="clear" w:color="auto" w:fill="auto"/>
          </w:tcPr>
          <w:p w14:paraId="679BF5C5" w14:textId="77777777" w:rsidR="00D520D3" w:rsidRPr="00C84F94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C84F94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65307AEE" w14:textId="77777777" w:rsidR="00D520D3" w:rsidRPr="00C84F94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0FE8D9AD" w14:textId="77777777" w:rsidR="00D520D3" w:rsidRPr="00C84F94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C84F94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2F373D2" w14:textId="77777777" w:rsidR="00D520D3" w:rsidRPr="00C84F94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C84F94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C84F94">
              <w:rPr>
                <w:rFonts w:ascii="Arial Narrow" w:hAnsi="Arial Narrow" w:cs="Arial"/>
                <w:iCs/>
                <w:sz w:val="18"/>
                <w:szCs w:val="18"/>
              </w:rPr>
              <w:t>imię, nazwisko osoby upoważnionej do reprezentacji podmiotu udostępniającego zasoby, stanowisko/podstawa do reprezentacji</w:t>
            </w:r>
            <w:r w:rsidRPr="00C84F94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5F06AC60" w14:textId="77777777" w:rsidR="00B62AD0" w:rsidRPr="00C84F94" w:rsidRDefault="00B62AD0" w:rsidP="00D520D3">
      <w:pPr>
        <w:spacing w:after="360"/>
        <w:rPr>
          <w:rFonts w:ascii="Arial Narrow" w:hAnsi="Arial Narrow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C84F94" w14:paraId="44A5B956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1E0FD9E9" w14:textId="77777777" w:rsidR="00053927" w:rsidRPr="00C84F94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C84F94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14:paraId="61278853" w14:textId="77777777" w:rsidR="00053927" w:rsidRPr="00C84F94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 w:val="28"/>
                <w:szCs w:val="28"/>
              </w:rPr>
            </w:pPr>
            <w:r w:rsidRPr="00C84F94">
              <w:rPr>
                <w:rFonts w:ascii="Arial Narrow" w:hAnsi="Arial Narrow" w:cs="Arial"/>
                <w:color w:val="0070C0"/>
                <w:sz w:val="20"/>
                <w:szCs w:val="20"/>
                <w:u w:val="single"/>
              </w:rPr>
              <w:t>Uwaga</w:t>
            </w:r>
            <w:r w:rsidRPr="00C84F94">
              <w:rPr>
                <w:rFonts w:ascii="Arial Narrow" w:hAnsi="Arial Narrow" w:cs="Arial"/>
                <w:color w:val="0070C0"/>
                <w:sz w:val="20"/>
                <w:szCs w:val="20"/>
              </w:rPr>
              <w:t xml:space="preserve">: </w:t>
            </w:r>
            <w:r w:rsidRPr="00C84F94">
              <w:rPr>
                <w:rFonts w:ascii="Arial Narrow" w:hAnsi="Arial Narrow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24C3E246" w14:textId="77777777" w:rsidR="0071340C" w:rsidRPr="00C84F94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C84F94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Oświadczam</w:t>
      </w:r>
      <w:r w:rsidR="00EF3368" w:rsidRPr="00C84F9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C84F94">
        <w:rPr>
          <w:rFonts w:ascii="Arial Narrow" w:eastAsia="Times New Roman" w:hAnsi="Arial Narrow" w:cs="Arial"/>
          <w:sz w:val="24"/>
          <w:szCs w:val="24"/>
          <w:lang w:eastAsia="pl-PL"/>
        </w:rPr>
        <w:t>w oparciu o</w:t>
      </w:r>
      <w:r w:rsidR="00EF3368" w:rsidRPr="00C84F9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postanowienia art. 118</w:t>
      </w:r>
      <w:r w:rsidR="00BE3BCE" w:rsidRPr="00C84F94">
        <w:rPr>
          <w:rFonts w:ascii="Arial Narrow" w:hAnsi="Arial Narrow" w:cs="Arial"/>
          <w:sz w:val="24"/>
          <w:szCs w:val="24"/>
        </w:rPr>
        <w:t xml:space="preserve"> ustawy </w:t>
      </w:r>
      <w:r w:rsidR="00EF3368" w:rsidRPr="00C84F94">
        <w:rPr>
          <w:rFonts w:ascii="Arial Narrow" w:hAnsi="Arial Narrow" w:cs="Arial"/>
          <w:sz w:val="24"/>
          <w:szCs w:val="24"/>
        </w:rPr>
        <w:t xml:space="preserve">z dnia 11 września 2019r. Prawo zamówień publicznych </w:t>
      </w:r>
      <w:r w:rsidR="000331A4" w:rsidRPr="00C84F94">
        <w:rPr>
          <w:rFonts w:ascii="Arial Narrow" w:hAnsi="Arial Narrow" w:cs="Arial"/>
          <w:sz w:val="24"/>
          <w:szCs w:val="24"/>
        </w:rPr>
        <w:t>(</w:t>
      </w:r>
      <w:proofErr w:type="spellStart"/>
      <w:r w:rsidR="000331A4" w:rsidRPr="00C84F94">
        <w:rPr>
          <w:rFonts w:ascii="Arial Narrow" w:hAnsi="Arial Narrow" w:cs="Arial"/>
          <w:sz w:val="24"/>
          <w:szCs w:val="24"/>
        </w:rPr>
        <w:t>t.j</w:t>
      </w:r>
      <w:proofErr w:type="spellEnd"/>
      <w:r w:rsidR="000331A4" w:rsidRPr="00C84F94">
        <w:rPr>
          <w:rFonts w:ascii="Arial Narrow" w:hAnsi="Arial Narrow" w:cs="Arial"/>
          <w:sz w:val="24"/>
          <w:szCs w:val="24"/>
        </w:rPr>
        <w:t>. Dz. U. z 2023r. poz. 1605)</w:t>
      </w:r>
      <w:r w:rsidR="00E27ABB" w:rsidRPr="00C84F9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C84F9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że </w:t>
      </w:r>
      <w:r w:rsidRPr="00C84F94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zobowiązuję się</w:t>
      </w:r>
      <w:r w:rsidRPr="00C84F9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EF3368" w:rsidRPr="00C84F9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</w:t>
      </w:r>
      <w:r w:rsidRPr="00C84F94">
        <w:rPr>
          <w:rFonts w:ascii="Arial Narrow" w:eastAsia="Times New Roman" w:hAnsi="Arial Narrow" w:cs="Arial"/>
          <w:sz w:val="24"/>
          <w:szCs w:val="24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C84F94" w14:paraId="6E8A4339" w14:textId="77777777" w:rsidTr="00467CA2">
        <w:tc>
          <w:tcPr>
            <w:tcW w:w="2269" w:type="dxa"/>
            <w:shd w:val="clear" w:color="auto" w:fill="auto"/>
          </w:tcPr>
          <w:p w14:paraId="09CC5C98" w14:textId="77777777" w:rsidR="00D520D3" w:rsidRPr="00C84F94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C84F94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008D970" w14:textId="77777777" w:rsidR="00D520D3" w:rsidRPr="00C84F94" w:rsidRDefault="000331A4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C84F94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sukcesywne artykułów spożywczych</w:t>
            </w:r>
            <w:r w:rsidR="00D520D3" w:rsidRPr="00C84F94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0331A4" w:rsidRPr="00C84F94" w14:paraId="088643EA" w14:textId="77777777" w:rsidTr="00B2763C">
        <w:tc>
          <w:tcPr>
            <w:tcW w:w="2269" w:type="dxa"/>
            <w:shd w:val="clear" w:color="auto" w:fill="auto"/>
          </w:tcPr>
          <w:p w14:paraId="4941E1FC" w14:textId="77777777" w:rsidR="000331A4" w:rsidRPr="00C84F94" w:rsidRDefault="000331A4" w:rsidP="00B2763C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C84F94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F8766F8" w14:textId="77777777" w:rsidR="000331A4" w:rsidRPr="00C84F94" w:rsidRDefault="000331A4" w:rsidP="00B2763C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C84F94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130/2024</w:t>
            </w:r>
          </w:p>
        </w:tc>
      </w:tr>
    </w:tbl>
    <w:p w14:paraId="21E81963" w14:textId="77777777" w:rsidR="00DC652A" w:rsidRPr="00C84F94" w:rsidRDefault="000331A4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C84F9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DC652A" w:rsidRPr="00C84F94">
        <w:rPr>
          <w:rFonts w:ascii="Arial Narrow" w:eastAsia="Times New Roman" w:hAnsi="Arial Narrow" w:cs="Arial"/>
          <w:sz w:val="24"/>
          <w:szCs w:val="24"/>
          <w:lang w:eastAsia="pl-PL"/>
        </w:rPr>
        <w:t>do dyspozycji Wykonawcy:</w:t>
      </w:r>
    </w:p>
    <w:p w14:paraId="6022B957" w14:textId="77777777" w:rsidR="00DC652A" w:rsidRPr="00C84F94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C84F94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14:paraId="2F2D184C" w14:textId="77777777" w:rsidR="0071340C" w:rsidRPr="00C84F94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20"/>
          <w:szCs w:val="20"/>
          <w:lang w:eastAsia="pl-PL"/>
        </w:rPr>
      </w:pPr>
      <w:r w:rsidRPr="00C84F94">
        <w:rPr>
          <w:rFonts w:ascii="Arial Narrow" w:eastAsia="Times New Roman" w:hAnsi="Arial Narrow" w:cs="Arial"/>
          <w:iCs/>
          <w:sz w:val="20"/>
          <w:szCs w:val="20"/>
          <w:lang w:eastAsia="pl-PL"/>
        </w:rPr>
        <w:t>[</w:t>
      </w:r>
      <w:r w:rsidR="00DC652A" w:rsidRPr="00C84F94">
        <w:rPr>
          <w:rFonts w:ascii="Arial Narrow" w:eastAsia="Times New Roman" w:hAnsi="Arial Narrow" w:cs="Arial"/>
          <w:iCs/>
          <w:sz w:val="20"/>
          <w:szCs w:val="20"/>
          <w:lang w:eastAsia="pl-PL"/>
        </w:rPr>
        <w:t>nazwa i adres Wykonawcy składającego ofertę</w:t>
      </w:r>
      <w:r w:rsidRPr="00C84F94">
        <w:rPr>
          <w:rFonts w:ascii="Arial Narrow" w:eastAsia="Times New Roman" w:hAnsi="Arial Narrow" w:cs="Arial"/>
          <w:iCs/>
          <w:sz w:val="20"/>
          <w:szCs w:val="20"/>
          <w:lang w:eastAsia="pl-PL"/>
        </w:rPr>
        <w:t>]</w:t>
      </w:r>
    </w:p>
    <w:p w14:paraId="7009DF58" w14:textId="77777777" w:rsidR="0071340C" w:rsidRPr="00C84F94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14:paraId="45CA149A" w14:textId="77777777" w:rsidR="0071340C" w:rsidRPr="00C84F94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C84F94">
        <w:rPr>
          <w:rFonts w:ascii="Arial Narrow" w:eastAsia="Times New Roman" w:hAnsi="Arial Narrow" w:cs="Arial"/>
          <w:sz w:val="24"/>
          <w:szCs w:val="24"/>
          <w:lang w:eastAsia="pl-PL"/>
        </w:rPr>
        <w:t>nw. zasobów:</w:t>
      </w:r>
    </w:p>
    <w:p w14:paraId="7485257E" w14:textId="77777777" w:rsidR="0071340C" w:rsidRPr="00C84F94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C84F94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14:paraId="32FC52E7" w14:textId="77777777" w:rsidR="0071340C" w:rsidRPr="00C84F94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8"/>
          <w:szCs w:val="18"/>
          <w:lang w:eastAsia="pl-PL"/>
        </w:rPr>
      </w:pPr>
      <w:r w:rsidRPr="00C84F94">
        <w:rPr>
          <w:rFonts w:ascii="Arial Narrow" w:eastAsia="Times New Roman" w:hAnsi="Arial Narrow" w:cs="Arial"/>
          <w:iCs/>
          <w:sz w:val="18"/>
          <w:szCs w:val="18"/>
          <w:lang w:eastAsia="pl-PL"/>
        </w:rPr>
        <w:t>[</w:t>
      </w:r>
      <w:r w:rsidR="0071340C" w:rsidRPr="00C84F94">
        <w:rPr>
          <w:rFonts w:ascii="Arial Narrow" w:eastAsia="Times New Roman" w:hAnsi="Arial Narrow" w:cs="Arial"/>
          <w:iCs/>
          <w:sz w:val="18"/>
          <w:szCs w:val="18"/>
          <w:lang w:eastAsia="pl-PL"/>
        </w:rPr>
        <w:t>określenie zasobów</w:t>
      </w:r>
      <w:r w:rsidRPr="00C84F94">
        <w:rPr>
          <w:rFonts w:ascii="Arial Narrow" w:eastAsia="Times New Roman" w:hAnsi="Arial Narrow" w:cs="Arial"/>
          <w:iCs/>
          <w:sz w:val="18"/>
          <w:szCs w:val="18"/>
          <w:lang w:eastAsia="pl-PL"/>
        </w:rPr>
        <w:t>]</w:t>
      </w:r>
    </w:p>
    <w:p w14:paraId="150532C6" w14:textId="77777777" w:rsidR="0071340C" w:rsidRPr="00C84F94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14:paraId="03799B05" w14:textId="77777777" w:rsidR="0071340C" w:rsidRPr="00C84F94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6"/>
          <w:szCs w:val="16"/>
          <w:lang w:eastAsia="pl-PL"/>
        </w:rPr>
      </w:pPr>
    </w:p>
    <w:p w14:paraId="6B3CAE0F" w14:textId="77777777" w:rsidR="00DC652A" w:rsidRPr="00C84F94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C84F94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DC652A" w:rsidRPr="00C84F94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świadczam, że</w:t>
      </w:r>
      <w:r w:rsidR="00DC652A" w:rsidRPr="00C84F94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14:paraId="11EE6BD7" w14:textId="77777777" w:rsidR="00DC652A" w:rsidRPr="00C84F94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C84F94">
        <w:rPr>
          <w:rFonts w:ascii="Arial Narrow" w:eastAsia="Times New Roman" w:hAnsi="Arial Narrow" w:cs="Arial"/>
          <w:sz w:val="24"/>
          <w:szCs w:val="24"/>
          <w:lang w:eastAsia="pl-PL"/>
        </w:rPr>
        <w:t>u</w:t>
      </w:r>
      <w:r w:rsidR="00DC652A" w:rsidRPr="00C84F94">
        <w:rPr>
          <w:rFonts w:ascii="Arial Narrow" w:eastAsia="Times New Roman" w:hAnsi="Arial Narrow" w:cs="Arial"/>
          <w:sz w:val="24"/>
          <w:szCs w:val="24"/>
          <w:lang w:eastAsia="pl-PL"/>
        </w:rPr>
        <w:t>dostę</w:t>
      </w:r>
      <w:r w:rsidRPr="00C84F94">
        <w:rPr>
          <w:rFonts w:ascii="Arial Narrow" w:eastAsia="Times New Roman" w:hAnsi="Arial Narrow" w:cs="Arial"/>
          <w:sz w:val="24"/>
          <w:szCs w:val="24"/>
          <w:lang w:eastAsia="pl-PL"/>
        </w:rPr>
        <w:t>p</w:t>
      </w:r>
      <w:r w:rsidR="00DC652A" w:rsidRPr="00C84F94">
        <w:rPr>
          <w:rFonts w:ascii="Arial Narrow" w:eastAsia="Times New Roman" w:hAnsi="Arial Narrow" w:cs="Arial"/>
          <w:sz w:val="24"/>
          <w:szCs w:val="24"/>
          <w:lang w:eastAsia="pl-PL"/>
        </w:rPr>
        <w:t>ni</w:t>
      </w:r>
      <w:r w:rsidRPr="00C84F94">
        <w:rPr>
          <w:rFonts w:ascii="Arial Narrow" w:eastAsia="Times New Roman" w:hAnsi="Arial Narrow" w:cs="Arial"/>
          <w:sz w:val="24"/>
          <w:szCs w:val="24"/>
          <w:lang w:eastAsia="pl-PL"/>
        </w:rPr>
        <w:t>ę</w:t>
      </w:r>
      <w:r w:rsidR="00DC652A" w:rsidRPr="00C84F9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C84F94">
        <w:rPr>
          <w:rFonts w:ascii="Arial Narrow" w:eastAsia="Times New Roman" w:hAnsi="Arial Narrow" w:cs="Arial"/>
          <w:sz w:val="24"/>
          <w:szCs w:val="24"/>
          <w:lang w:eastAsia="pl-PL"/>
        </w:rPr>
        <w:t>Wykonawcy zasoby, w następującym zakresie:</w:t>
      </w:r>
    </w:p>
    <w:p w14:paraId="02ABCA49" w14:textId="77777777" w:rsidR="0093388F" w:rsidRPr="00C84F94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lang w:eastAsia="pl-PL"/>
        </w:rPr>
      </w:pPr>
      <w:r w:rsidRPr="00C84F94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14:paraId="137C0852" w14:textId="77777777" w:rsidR="0093388F" w:rsidRPr="00C84F94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C84F94">
        <w:rPr>
          <w:rFonts w:ascii="Arial Narrow" w:eastAsia="Times New Roman" w:hAnsi="Arial Narrow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14:paraId="1857F54E" w14:textId="77777777" w:rsidR="0093388F" w:rsidRPr="00C84F94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1" w:name="_Hlk60300768"/>
      <w:r w:rsidRPr="00C84F94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1"/>
    <w:p w14:paraId="016A6EB5" w14:textId="77777777" w:rsidR="00CB29AC" w:rsidRPr="00C84F94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C84F94">
        <w:rPr>
          <w:rFonts w:ascii="Arial Narrow" w:eastAsia="Times New Roman" w:hAnsi="Arial Narrow" w:cs="Arial"/>
          <w:sz w:val="24"/>
          <w:szCs w:val="24"/>
          <w:lang w:eastAsia="pl-PL"/>
        </w:rPr>
        <w:t>zakres mojego udziału przy realizacji zamówienia publicznego będzie następujący:</w:t>
      </w:r>
    </w:p>
    <w:p w14:paraId="6B25C029" w14:textId="77777777" w:rsidR="00CB29AC" w:rsidRPr="00C84F94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C84F94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14:paraId="2249DDC2" w14:textId="77777777" w:rsidR="00830970" w:rsidRPr="00C84F94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C84F94">
        <w:rPr>
          <w:rFonts w:ascii="Arial Narrow" w:eastAsia="Times New Roman" w:hAnsi="Arial Narrow" w:cs="Arial"/>
          <w:sz w:val="24"/>
          <w:szCs w:val="24"/>
          <w:lang w:eastAsia="pl-PL"/>
        </w:rPr>
        <w:lastRenderedPageBreak/>
        <w:t xml:space="preserve">okres </w:t>
      </w:r>
      <w:r w:rsidR="00830970" w:rsidRPr="00C84F9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mojego </w:t>
      </w:r>
      <w:r w:rsidRPr="00C84F9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udostępnienia zasobów Wykonawcy </w:t>
      </w:r>
      <w:r w:rsidR="00830970" w:rsidRPr="00C84F94">
        <w:rPr>
          <w:rFonts w:ascii="Arial Narrow" w:eastAsia="Times New Roman" w:hAnsi="Arial Narrow" w:cs="Arial"/>
          <w:sz w:val="24"/>
          <w:szCs w:val="24"/>
          <w:lang w:eastAsia="pl-PL"/>
        </w:rPr>
        <w:t>będzie następujący:</w:t>
      </w:r>
    </w:p>
    <w:p w14:paraId="06CD1A0C" w14:textId="77777777" w:rsidR="00E27ABB" w:rsidRPr="00C84F94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C84F94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C84F94" w14:paraId="236FAC0B" w14:textId="77777777" w:rsidTr="00467CA2">
        <w:tc>
          <w:tcPr>
            <w:tcW w:w="2660" w:type="dxa"/>
            <w:shd w:val="clear" w:color="auto" w:fill="auto"/>
          </w:tcPr>
          <w:p w14:paraId="056CE52D" w14:textId="77777777" w:rsidR="00D520D3" w:rsidRPr="00C84F94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3DA0A645" w14:textId="77777777" w:rsidR="00D520D3" w:rsidRPr="00C84F94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C84F94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57178460" w14:textId="77777777" w:rsidR="00D520D3" w:rsidRPr="00C84F94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C84F94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3C3E3283" w14:textId="77777777" w:rsidR="00D520D3" w:rsidRPr="00C84F94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3924AB0D" w14:textId="77777777" w:rsidR="00D520D3" w:rsidRPr="00C84F94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84F94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4EC2D4EF" w14:textId="77777777" w:rsidR="00D520D3" w:rsidRPr="00C84F94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C84F94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0331A4" w:rsidRPr="00C84F94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C84F94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 w:rsidRPr="00C84F94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C84F94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14:paraId="0E27E5F6" w14:textId="77777777" w:rsidR="00E27ABB" w:rsidRPr="00C84F94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sectPr w:rsidR="00E27ABB" w:rsidRPr="00C84F94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99711AF" w14:textId="77777777" w:rsidR="008F5C17" w:rsidRDefault="008F5C17" w:rsidP="00025386">
      <w:pPr>
        <w:spacing w:after="0" w:line="240" w:lineRule="auto"/>
      </w:pPr>
      <w:r>
        <w:separator/>
      </w:r>
    </w:p>
  </w:endnote>
  <w:endnote w:type="continuationSeparator" w:id="0">
    <w:p w14:paraId="68B375D8" w14:textId="77777777" w:rsidR="008F5C17" w:rsidRDefault="008F5C17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FFC109" w14:textId="77777777" w:rsidR="000331A4" w:rsidRDefault="000331A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62A2DE0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2C762C7E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4B2EE5B5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612F29FE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F281D8" w14:textId="77777777" w:rsidR="000331A4" w:rsidRDefault="000331A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4DB530C" w14:textId="77777777" w:rsidR="008F5C17" w:rsidRDefault="008F5C17" w:rsidP="00025386">
      <w:pPr>
        <w:spacing w:after="0" w:line="240" w:lineRule="auto"/>
      </w:pPr>
      <w:r>
        <w:separator/>
      </w:r>
    </w:p>
  </w:footnote>
  <w:footnote w:type="continuationSeparator" w:id="0">
    <w:p w14:paraId="3F1C990B" w14:textId="77777777" w:rsidR="008F5C17" w:rsidRDefault="008F5C17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544F68" w14:textId="77777777" w:rsidR="000331A4" w:rsidRDefault="000331A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F1680C" w14:textId="77777777" w:rsidR="000331A4" w:rsidRDefault="000331A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383E718" w14:textId="77777777" w:rsidR="000331A4" w:rsidRDefault="000331A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949459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F5C17"/>
    <w:rsid w:val="00025386"/>
    <w:rsid w:val="000331A4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8F5C17"/>
    <w:rsid w:val="0093388F"/>
    <w:rsid w:val="00A56A6F"/>
    <w:rsid w:val="00A87380"/>
    <w:rsid w:val="00AF4E90"/>
    <w:rsid w:val="00AF7375"/>
    <w:rsid w:val="00B62AD0"/>
    <w:rsid w:val="00B77707"/>
    <w:rsid w:val="00BE3BCE"/>
    <w:rsid w:val="00C84F94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0F4322"/>
  <w15:chartTrackingRefBased/>
  <w15:docId w15:val="{CAE2A5FD-258C-41AE-8DCD-D059BAE9C3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280</Words>
  <Characters>1683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dcterms:created xsi:type="dcterms:W3CDTF">2024-09-30T08:54:00Z</dcterms:created>
  <dcterms:modified xsi:type="dcterms:W3CDTF">2024-09-30T08:54:00Z</dcterms:modified>
</cp:coreProperties>
</file>