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BCD1D" w14:textId="77777777" w:rsidR="00D62E6E" w:rsidRPr="00E921F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921F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34E38" w:rsidRPr="00E921FA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E921F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921FA" w14:paraId="6FC981D5" w14:textId="77777777" w:rsidTr="00D62E6E">
        <w:tc>
          <w:tcPr>
            <w:tcW w:w="2800" w:type="dxa"/>
            <w:shd w:val="clear" w:color="auto" w:fill="auto"/>
          </w:tcPr>
          <w:p w14:paraId="35989A11" w14:textId="77777777" w:rsidR="00D62E6E" w:rsidRPr="00E921F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21F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921F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A5B516C" w14:textId="77777777" w:rsidR="00D62E6E" w:rsidRPr="00E921F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C4F6E81" w14:textId="77777777" w:rsidR="00D62E6E" w:rsidRPr="00E921F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F35A2" w14:textId="77777777" w:rsidR="00D62E6E" w:rsidRPr="00E921F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921F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921F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921F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921FA" w14:paraId="6C8790AC" w14:textId="77777777" w:rsidTr="00D62E6E">
        <w:tc>
          <w:tcPr>
            <w:tcW w:w="2800" w:type="dxa"/>
            <w:shd w:val="clear" w:color="auto" w:fill="auto"/>
          </w:tcPr>
          <w:p w14:paraId="2086BD7E" w14:textId="77777777" w:rsidR="00D62E6E" w:rsidRPr="00E921F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21F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206103" w14:textId="77777777" w:rsidR="00D62E6E" w:rsidRPr="00E921F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136B2EA" w14:textId="77777777" w:rsidR="00D62E6E" w:rsidRPr="00E921F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7A9A8B" w14:textId="77777777" w:rsidR="00D62E6E" w:rsidRPr="00E921F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921F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921F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921F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C60FF2" w14:textId="77777777" w:rsidR="00BC121E" w:rsidRPr="00E921F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4E38" w:rsidRPr="00E921FA" w14:paraId="56B587BB" w14:textId="77777777" w:rsidTr="00B2763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5E7B52" w14:textId="77777777" w:rsidR="00D34E38" w:rsidRPr="00E921FA" w:rsidRDefault="00D34E38" w:rsidP="00B2763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7ADF2C5" w14:textId="77777777" w:rsidR="00D34E38" w:rsidRPr="00E921FA" w:rsidRDefault="00D34E38" w:rsidP="00B2763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921FA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E921F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E921FA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E921FA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E921F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E921F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74764AF" w14:textId="77777777" w:rsidR="00D34E38" w:rsidRPr="00E921FA" w:rsidRDefault="00D34E38" w:rsidP="00B2763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8EE3D61" w14:textId="77777777" w:rsidR="00D34E38" w:rsidRPr="00E921FA" w:rsidRDefault="00D34E38" w:rsidP="00B2763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D24F471" w14:textId="77777777" w:rsidR="00BC121E" w:rsidRPr="00E921FA" w:rsidRDefault="00D34E3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21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E921F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E921F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921FA" w14:paraId="61F6EB9F" w14:textId="77777777" w:rsidTr="00D62E6E">
        <w:tc>
          <w:tcPr>
            <w:tcW w:w="2269" w:type="dxa"/>
            <w:shd w:val="clear" w:color="auto" w:fill="auto"/>
          </w:tcPr>
          <w:p w14:paraId="5DC24EEB" w14:textId="77777777" w:rsidR="00D62E6E" w:rsidRPr="00E921F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A6C3C" w14:textId="77777777" w:rsidR="00D62E6E" w:rsidRPr="00E921FA" w:rsidRDefault="00D34E3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D62E6E" w:rsidRPr="00E921F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34E38" w:rsidRPr="00E921FA" w14:paraId="3CF421CE" w14:textId="77777777" w:rsidTr="00B2763C">
        <w:tc>
          <w:tcPr>
            <w:tcW w:w="2269" w:type="dxa"/>
            <w:shd w:val="clear" w:color="auto" w:fill="auto"/>
          </w:tcPr>
          <w:p w14:paraId="58BA2AF3" w14:textId="77777777" w:rsidR="00D34E38" w:rsidRPr="00E921FA" w:rsidRDefault="00D34E38" w:rsidP="00B276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0E843D" w14:textId="77777777" w:rsidR="00D34E38" w:rsidRPr="00E921FA" w:rsidRDefault="00D34E38" w:rsidP="00B276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130/2024</w:t>
            </w:r>
          </w:p>
        </w:tc>
      </w:tr>
    </w:tbl>
    <w:p w14:paraId="7CC1A93C" w14:textId="77777777" w:rsidR="00BC121E" w:rsidRPr="00E921FA" w:rsidRDefault="00D34E38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921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E921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E921F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E921F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E921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E921F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C8654FD" w14:textId="77777777" w:rsidR="00BC121E" w:rsidRPr="00E921F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921F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A647E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E921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921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E921F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E921F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E921F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921F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87740DB" w14:textId="77777777" w:rsidR="00BC121E" w:rsidRPr="00E921F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21F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C4D0E2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E921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921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E921F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E921F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E921F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1FFEE52" w14:textId="77777777" w:rsidR="00BF69A4" w:rsidRPr="00E921F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21F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921FA" w14:paraId="3C3A565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94AE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2CFB3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BC80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921FA" w14:paraId="5538E1C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FFBCA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2B3A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4EC7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921FA" w14:paraId="798F620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9DBE5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A2CF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7EAC" w14:textId="77777777" w:rsidR="00BC121E" w:rsidRPr="00E921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CB13DBB" w14:textId="77777777" w:rsidR="00BC121E" w:rsidRPr="00E921F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921F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699DA9F" w14:textId="77777777" w:rsidR="00BC121E" w:rsidRPr="00E921F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921F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764B544" w14:textId="77777777" w:rsidR="00067B62" w:rsidRPr="00E921F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921F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921F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921F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D8AD1B0" w14:textId="77777777" w:rsidR="00067B62" w:rsidRPr="00E921F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921FA" w14:paraId="1EA82881" w14:textId="77777777" w:rsidTr="00620E37">
        <w:tc>
          <w:tcPr>
            <w:tcW w:w="2660" w:type="dxa"/>
            <w:shd w:val="clear" w:color="auto" w:fill="auto"/>
          </w:tcPr>
          <w:p w14:paraId="619B1A90" w14:textId="77777777" w:rsidR="00BC121E" w:rsidRPr="00E921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656E70C" w14:textId="77777777" w:rsidR="00BC121E" w:rsidRPr="00E921F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EA7DF2" w14:textId="77777777" w:rsidR="00BC121E" w:rsidRPr="00E921F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E921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E921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4EE6470" w14:textId="77777777" w:rsidR="00BC121E" w:rsidRPr="00E921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8FE704" w14:textId="77777777" w:rsidR="00BC121E" w:rsidRPr="00E921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9E657C" w14:textId="77777777" w:rsidR="00BC121E" w:rsidRPr="00E921F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21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34E38" w:rsidRPr="00E921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E921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E921F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426AA6A" w14:textId="77777777" w:rsidR="00106AC7" w:rsidRPr="00E921FA" w:rsidRDefault="00106AC7" w:rsidP="00BC121E">
      <w:pPr>
        <w:rPr>
          <w:rFonts w:ascii="Arial Narrow" w:hAnsi="Arial Narrow"/>
        </w:rPr>
      </w:pPr>
    </w:p>
    <w:sectPr w:rsidR="00106AC7" w:rsidRPr="00E921F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1485E" w14:textId="77777777" w:rsidR="00313595" w:rsidRDefault="00313595">
      <w:r>
        <w:separator/>
      </w:r>
    </w:p>
  </w:endnote>
  <w:endnote w:type="continuationSeparator" w:id="0">
    <w:p w14:paraId="554A8583" w14:textId="77777777" w:rsidR="00313595" w:rsidRDefault="00313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ECBE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F1200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C705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53DF01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9B0E6AA">
        <v:line id="_x0000_s1025" style="position:absolute;left:0;text-align:left;z-index:251657728" from="-3.85pt,8.7pt" to="455.15pt,8.7pt"/>
      </w:pict>
    </w:r>
  </w:p>
  <w:p w14:paraId="3430E81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D44DF" w14:textId="77777777" w:rsidR="00D34E38" w:rsidRDefault="00D34E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EC7280" w14:textId="77777777" w:rsidR="00313595" w:rsidRDefault="00313595">
      <w:r>
        <w:separator/>
      </w:r>
    </w:p>
  </w:footnote>
  <w:footnote w:type="continuationSeparator" w:id="0">
    <w:p w14:paraId="5E945E1B" w14:textId="77777777" w:rsidR="00313595" w:rsidRDefault="00313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5B64E" w14:textId="77777777" w:rsidR="00D34E38" w:rsidRDefault="00D34E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A75F4" w14:textId="77777777" w:rsidR="00D34E38" w:rsidRDefault="00D34E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89CB1" w14:textId="77777777" w:rsidR="00D34E38" w:rsidRDefault="00D34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7121806">
    <w:abstractNumId w:val="13"/>
  </w:num>
  <w:num w:numId="2" w16cid:durableId="1677490721">
    <w:abstractNumId w:val="0"/>
  </w:num>
  <w:num w:numId="3" w16cid:durableId="195437340">
    <w:abstractNumId w:val="11"/>
  </w:num>
  <w:num w:numId="4" w16cid:durableId="417292188">
    <w:abstractNumId w:val="8"/>
  </w:num>
  <w:num w:numId="5" w16cid:durableId="1019281951">
    <w:abstractNumId w:val="7"/>
  </w:num>
  <w:num w:numId="6" w16cid:durableId="271130836">
    <w:abstractNumId w:val="1"/>
  </w:num>
  <w:num w:numId="7" w16cid:durableId="635916358">
    <w:abstractNumId w:val="6"/>
  </w:num>
  <w:num w:numId="8" w16cid:durableId="1257523756">
    <w:abstractNumId w:val="3"/>
  </w:num>
  <w:num w:numId="9" w16cid:durableId="824667095">
    <w:abstractNumId w:val="2"/>
  </w:num>
  <w:num w:numId="10" w16cid:durableId="1765566180">
    <w:abstractNumId w:val="5"/>
  </w:num>
  <w:num w:numId="11" w16cid:durableId="213857288">
    <w:abstractNumId w:val="10"/>
  </w:num>
  <w:num w:numId="12" w16cid:durableId="1234926899">
    <w:abstractNumId w:val="4"/>
  </w:num>
  <w:num w:numId="13" w16cid:durableId="1320885533">
    <w:abstractNumId w:val="9"/>
  </w:num>
  <w:num w:numId="14" w16cid:durableId="5708892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59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76D8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3595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4E38"/>
    <w:rsid w:val="00D62E6E"/>
    <w:rsid w:val="00D74F94"/>
    <w:rsid w:val="00DD482A"/>
    <w:rsid w:val="00DE0396"/>
    <w:rsid w:val="00DE0405"/>
    <w:rsid w:val="00DE252B"/>
    <w:rsid w:val="00E0229C"/>
    <w:rsid w:val="00E37A20"/>
    <w:rsid w:val="00E921FA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549D2C"/>
  <w15:chartTrackingRefBased/>
  <w15:docId w15:val="{30A46246-DF3A-4245-8280-5E3EBA87C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219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2024-09-30T08:54:00Z</dcterms:created>
  <dcterms:modified xsi:type="dcterms:W3CDTF">2024-09-30T08:55:00Z</dcterms:modified>
</cp:coreProperties>
</file>