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C9DBB0" w14:textId="77777777" w:rsidR="00843A88" w:rsidRPr="00AD45A9" w:rsidRDefault="00025E75" w:rsidP="003E2135">
      <w:pPr>
        <w:jc w:val="right"/>
        <w:rPr>
          <w:rFonts w:ascii="Arial" w:hAnsi="Arial" w:cs="Arial"/>
          <w:sz w:val="24"/>
          <w:szCs w:val="24"/>
        </w:rPr>
      </w:pPr>
      <w:r w:rsidRPr="00025E75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025E75">
        <w:rPr>
          <w:rFonts w:ascii="Arial" w:hAnsi="Arial" w:cs="Arial"/>
          <w:sz w:val="24"/>
          <w:szCs w:val="24"/>
        </w:rPr>
        <w:t>2024-10-01</w:t>
      </w:r>
    </w:p>
    <w:p w14:paraId="2BFDAABB" w14:textId="77777777" w:rsidR="00025E75" w:rsidRPr="00025E75" w:rsidRDefault="00025E75" w:rsidP="003E2135">
      <w:pPr>
        <w:rPr>
          <w:rFonts w:ascii="Arial" w:hAnsi="Arial" w:cs="Arial"/>
          <w:b/>
          <w:bCs/>
          <w:sz w:val="24"/>
          <w:szCs w:val="24"/>
        </w:rPr>
      </w:pPr>
      <w:r w:rsidRPr="00025E7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D8B9FD3" w14:textId="77777777" w:rsidR="00843A88" w:rsidRPr="00AD45A9" w:rsidRDefault="00025E75" w:rsidP="003E2135">
      <w:pPr>
        <w:rPr>
          <w:rFonts w:ascii="Arial" w:hAnsi="Arial" w:cs="Arial"/>
          <w:b/>
          <w:bCs/>
          <w:sz w:val="24"/>
          <w:szCs w:val="24"/>
        </w:rPr>
      </w:pPr>
      <w:r w:rsidRPr="00025E7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07F3DF7" w14:textId="77777777" w:rsidR="00843A88" w:rsidRPr="00AD45A9" w:rsidRDefault="00025E75" w:rsidP="003E2135">
      <w:pPr>
        <w:rPr>
          <w:rFonts w:ascii="Arial" w:hAnsi="Arial" w:cs="Arial"/>
          <w:sz w:val="24"/>
          <w:szCs w:val="24"/>
        </w:rPr>
      </w:pPr>
      <w:r w:rsidRPr="00025E75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25E75">
        <w:rPr>
          <w:rFonts w:ascii="Arial" w:hAnsi="Arial" w:cs="Arial"/>
          <w:sz w:val="24"/>
          <w:szCs w:val="24"/>
        </w:rPr>
        <w:t>7/19</w:t>
      </w:r>
    </w:p>
    <w:p w14:paraId="1C78FE2E" w14:textId="77777777" w:rsidR="00843A88" w:rsidRPr="00AD45A9" w:rsidRDefault="00025E75" w:rsidP="003E2135">
      <w:pPr>
        <w:rPr>
          <w:rFonts w:ascii="Arial" w:hAnsi="Arial" w:cs="Arial"/>
          <w:sz w:val="24"/>
          <w:szCs w:val="24"/>
        </w:rPr>
      </w:pPr>
      <w:r w:rsidRPr="00025E75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25E75">
        <w:rPr>
          <w:rFonts w:ascii="Arial" w:hAnsi="Arial" w:cs="Arial"/>
          <w:sz w:val="24"/>
          <w:szCs w:val="24"/>
        </w:rPr>
        <w:t>Poznań</w:t>
      </w:r>
    </w:p>
    <w:p w14:paraId="3FBA45F3" w14:textId="77777777" w:rsidR="003E2135" w:rsidRDefault="003E2135" w:rsidP="003E2135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754F896E" w14:textId="77777777" w:rsidR="003E2135" w:rsidRDefault="003E2135" w:rsidP="003E2135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</w:p>
    <w:p w14:paraId="429F55BE" w14:textId="646E44BA" w:rsidR="00843A88" w:rsidRPr="00AD45A9" w:rsidRDefault="00843A88" w:rsidP="003E2135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5A93090" w14:textId="77777777" w:rsidR="00843A88" w:rsidRDefault="00843A88" w:rsidP="003E2135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AF4FFA4" w14:textId="77777777" w:rsidR="003E2135" w:rsidRDefault="003E2135" w:rsidP="003E2135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3625D522" w14:textId="77777777" w:rsidR="003E2135" w:rsidRDefault="003E2135" w:rsidP="003E2135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76B8FCA5" w14:textId="77777777" w:rsidR="004E4B64" w:rsidRPr="004E4B64" w:rsidRDefault="004E4B64" w:rsidP="003E213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1E60408B" w14:textId="77777777" w:rsidTr="00FD4AEC">
        <w:tc>
          <w:tcPr>
            <w:tcW w:w="2269" w:type="dxa"/>
            <w:shd w:val="clear" w:color="auto" w:fill="auto"/>
          </w:tcPr>
          <w:p w14:paraId="31C13B5B" w14:textId="77777777" w:rsidR="004E4B64" w:rsidRPr="004E4B64" w:rsidRDefault="004E4B64" w:rsidP="003E213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D0EDDCF" w14:textId="77777777" w:rsidR="004E4B64" w:rsidRPr="004E4B64" w:rsidRDefault="00025E75" w:rsidP="003E21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25E75">
              <w:rPr>
                <w:rFonts w:ascii="Arial" w:hAnsi="Arial" w:cs="Arial"/>
                <w:bCs/>
                <w:sz w:val="24"/>
                <w:szCs w:val="24"/>
              </w:rPr>
              <w:t>Zakup i dostawa różnych worków na potrzeby Szpitala Wojewódzkiego w Poznaniu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25E75" w:rsidRPr="004E4B64" w14:paraId="3C0E461A" w14:textId="77777777" w:rsidTr="00E83F6C">
        <w:tc>
          <w:tcPr>
            <w:tcW w:w="2269" w:type="dxa"/>
            <w:shd w:val="clear" w:color="auto" w:fill="auto"/>
          </w:tcPr>
          <w:p w14:paraId="6D98CF03" w14:textId="77777777" w:rsidR="00025E75" w:rsidRPr="004E4B64" w:rsidRDefault="00025E75" w:rsidP="003E213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4AA0FA" w14:textId="77777777" w:rsidR="00025E75" w:rsidRPr="004E4B64" w:rsidRDefault="00025E75" w:rsidP="003E21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25E75">
              <w:rPr>
                <w:rFonts w:ascii="Arial" w:hAnsi="Arial" w:cs="Arial"/>
                <w:bCs/>
                <w:sz w:val="24"/>
                <w:szCs w:val="24"/>
              </w:rPr>
              <w:t>SZW/DZP/80/2024</w:t>
            </w:r>
          </w:p>
        </w:tc>
      </w:tr>
    </w:tbl>
    <w:p w14:paraId="0AA41E87" w14:textId="77777777" w:rsidR="004E4B64" w:rsidRPr="00AD45A9" w:rsidRDefault="004E4B64" w:rsidP="003E213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407283BB" w14:textId="77777777" w:rsidTr="00C46732">
        <w:tc>
          <w:tcPr>
            <w:tcW w:w="9330" w:type="dxa"/>
            <w:shd w:val="clear" w:color="auto" w:fill="F2F2F2"/>
            <w:hideMark/>
          </w:tcPr>
          <w:p w14:paraId="5E2DAC6C" w14:textId="77777777" w:rsidR="003E2135" w:rsidRDefault="003E2135" w:rsidP="003E213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43CC846D" w14:textId="77777777" w:rsidR="00843A88" w:rsidRDefault="00843A88" w:rsidP="003E213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  <w:p w14:paraId="43C8EDA4" w14:textId="77777777" w:rsidR="001306A1" w:rsidRDefault="001306A1" w:rsidP="003E213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5533D4AB" w14:textId="07583674" w:rsidR="003E2135" w:rsidRPr="00AD45A9" w:rsidRDefault="003E2135" w:rsidP="003E213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7D57C143" w14:textId="77777777" w:rsidR="003E2135" w:rsidRDefault="003E2135" w:rsidP="003E2135">
      <w:pPr>
        <w:jc w:val="both"/>
        <w:rPr>
          <w:rFonts w:ascii="Arial" w:hAnsi="Arial" w:cs="Arial"/>
          <w:sz w:val="24"/>
          <w:szCs w:val="24"/>
        </w:rPr>
      </w:pPr>
    </w:p>
    <w:p w14:paraId="7815F343" w14:textId="77777777" w:rsidR="003E2135" w:rsidRDefault="003E2135" w:rsidP="003E2135">
      <w:pPr>
        <w:jc w:val="both"/>
        <w:rPr>
          <w:rFonts w:ascii="Arial" w:hAnsi="Arial" w:cs="Arial"/>
          <w:sz w:val="24"/>
          <w:szCs w:val="24"/>
        </w:rPr>
      </w:pPr>
    </w:p>
    <w:p w14:paraId="6A6FEA9A" w14:textId="2542927E" w:rsidR="0012774F" w:rsidRDefault="00520165" w:rsidP="003E2135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025E75" w:rsidRPr="00025E75">
        <w:rPr>
          <w:rFonts w:ascii="Arial" w:hAnsi="Arial" w:cs="Arial"/>
          <w:b/>
          <w:sz w:val="24"/>
          <w:szCs w:val="24"/>
        </w:rPr>
        <w:t>Szpital Wojewódzki w Poznaniu</w:t>
      </w:r>
      <w:r w:rsidR="003E2135">
        <w:rPr>
          <w:rFonts w:ascii="Arial" w:hAnsi="Arial" w:cs="Arial"/>
          <w:b/>
          <w:sz w:val="24"/>
          <w:szCs w:val="24"/>
        </w:rPr>
        <w:t xml:space="preserve">, </w:t>
      </w:r>
      <w:r w:rsidR="00025E75" w:rsidRPr="00025E75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025E75" w:rsidRPr="00025E75">
        <w:rPr>
          <w:rFonts w:ascii="Arial" w:hAnsi="Arial" w:cs="Arial"/>
          <w:sz w:val="24"/>
          <w:szCs w:val="24"/>
        </w:rPr>
        <w:t>(</w:t>
      </w:r>
      <w:proofErr w:type="spellStart"/>
      <w:r w:rsidR="00025E75" w:rsidRPr="00025E75">
        <w:rPr>
          <w:rFonts w:ascii="Arial" w:hAnsi="Arial" w:cs="Arial"/>
          <w:sz w:val="24"/>
          <w:szCs w:val="24"/>
        </w:rPr>
        <w:t>t.j</w:t>
      </w:r>
      <w:proofErr w:type="spellEnd"/>
      <w:r w:rsidR="00025E75" w:rsidRPr="00025E75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7D8ACB96" w14:textId="77777777" w:rsidR="003E2135" w:rsidRPr="00E935D6" w:rsidRDefault="003E2135" w:rsidP="003E2135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25E75" w:rsidRPr="00E935D6" w14:paraId="4C3DBB5E" w14:textId="77777777" w:rsidTr="00E83F6C">
        <w:tc>
          <w:tcPr>
            <w:tcW w:w="9356" w:type="dxa"/>
            <w:shd w:val="clear" w:color="auto" w:fill="auto"/>
          </w:tcPr>
          <w:p w14:paraId="78D06A62" w14:textId="10D779B4" w:rsidR="00025E75" w:rsidRPr="00025E75" w:rsidRDefault="00025E75" w:rsidP="003E213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5E75">
              <w:rPr>
                <w:rFonts w:ascii="Arial" w:hAnsi="Arial" w:cs="Arial"/>
                <w:sz w:val="24"/>
                <w:szCs w:val="24"/>
              </w:rPr>
              <w:t>1. Co to za dokument: Zezwolenie na sprzedaż wyrobów na terytorium Polski? Czy jest on konieczny w przypadku worków produkowanych w Polsce?</w:t>
            </w:r>
            <w:r w:rsidR="003E2135">
              <w:rPr>
                <w:rFonts w:ascii="Arial" w:hAnsi="Arial" w:cs="Arial"/>
                <w:sz w:val="24"/>
                <w:szCs w:val="24"/>
              </w:rPr>
              <w:t xml:space="preserve"> Odpowiedź: </w:t>
            </w:r>
            <w:r w:rsidRPr="00025E75">
              <w:rPr>
                <w:rFonts w:ascii="Arial" w:hAnsi="Arial" w:cs="Arial"/>
                <w:sz w:val="24"/>
                <w:szCs w:val="24"/>
              </w:rPr>
              <w:t>Zamawiający wykreśla ten zapis, rezygnuje z tego zapisu.</w:t>
            </w:r>
          </w:p>
          <w:p w14:paraId="6E8E1A20" w14:textId="77777777" w:rsidR="00025E75" w:rsidRPr="00025E75" w:rsidRDefault="00025E75" w:rsidP="003E213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40800D7" w14:textId="77777777" w:rsidR="00025E75" w:rsidRDefault="00025E75" w:rsidP="003E213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5E75"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3E2135">
              <w:rPr>
                <w:rFonts w:ascii="Arial" w:hAnsi="Arial" w:cs="Arial"/>
                <w:sz w:val="24"/>
                <w:szCs w:val="24"/>
              </w:rPr>
              <w:t>Z</w:t>
            </w:r>
            <w:r w:rsidRPr="00025E75">
              <w:rPr>
                <w:rFonts w:ascii="Arial" w:hAnsi="Arial" w:cs="Arial"/>
                <w:sz w:val="24"/>
                <w:szCs w:val="24"/>
              </w:rPr>
              <w:t>adanie 5, poz. 5.15</w:t>
            </w:r>
            <w:r w:rsidR="003E2135">
              <w:rPr>
                <w:rFonts w:ascii="Arial" w:hAnsi="Arial" w:cs="Arial"/>
                <w:sz w:val="24"/>
                <w:szCs w:val="24"/>
              </w:rPr>
              <w:t>.</w:t>
            </w:r>
            <w:r w:rsidRPr="00025E75">
              <w:rPr>
                <w:rFonts w:ascii="Arial" w:hAnsi="Arial" w:cs="Arial"/>
                <w:sz w:val="24"/>
                <w:szCs w:val="24"/>
              </w:rPr>
              <w:t xml:space="preserve"> Czy Zamawiający dopuszcza woreczki spożywcze z folii HDPE?</w:t>
            </w:r>
            <w:r w:rsidR="003E2135">
              <w:rPr>
                <w:rFonts w:ascii="Arial" w:hAnsi="Arial" w:cs="Arial"/>
                <w:sz w:val="24"/>
                <w:szCs w:val="24"/>
              </w:rPr>
              <w:t xml:space="preserve"> Odpowiedź: </w:t>
            </w:r>
            <w:r w:rsidRPr="00025E75">
              <w:rPr>
                <w:rFonts w:ascii="Arial" w:hAnsi="Arial" w:cs="Arial"/>
                <w:sz w:val="24"/>
                <w:szCs w:val="24"/>
              </w:rPr>
              <w:t>Zamawiający nie dopuszcza worków z folii HDPE.</w:t>
            </w:r>
          </w:p>
          <w:p w14:paraId="228B66F8" w14:textId="77777777" w:rsidR="001306A1" w:rsidRDefault="001306A1" w:rsidP="003E213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7E12CE" w14:textId="77777777" w:rsidR="001306A1" w:rsidRDefault="001306A1" w:rsidP="003E213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7D065B2" w14:textId="29705AE4" w:rsidR="001306A1" w:rsidRDefault="001306A1" w:rsidP="001306A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06A1">
              <w:rPr>
                <w:rFonts w:ascii="Arial" w:hAnsi="Arial" w:cs="Arial"/>
                <w:sz w:val="24"/>
                <w:szCs w:val="24"/>
              </w:rPr>
              <w:t>Zamawiający informuje, że SWZ uznana jest za zmodyfikowaną wyłącznie w zakresie treści udzielonych odpowiedzi</w:t>
            </w:r>
          </w:p>
          <w:p w14:paraId="26BD6E50" w14:textId="2E1C802B" w:rsidR="001306A1" w:rsidRPr="004E4B64" w:rsidRDefault="001306A1" w:rsidP="003E213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749E9D9" w14:textId="77777777" w:rsidR="00BE7BFD" w:rsidRPr="00E935D6" w:rsidRDefault="00BE7BFD" w:rsidP="003E2135">
      <w:pPr>
        <w:jc w:val="both"/>
        <w:rPr>
          <w:rFonts w:ascii="Arial" w:hAnsi="Arial" w:cs="Arial"/>
          <w:sz w:val="22"/>
          <w:szCs w:val="22"/>
        </w:rPr>
      </w:pPr>
    </w:p>
    <w:p w14:paraId="699D2ED4" w14:textId="7D224E9E" w:rsidR="006D4AB3" w:rsidRDefault="006D4AB3" w:rsidP="003E213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480FD636" w14:textId="77777777" w:rsidR="0091508E" w:rsidRDefault="0091508E" w:rsidP="003E213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C15F8B5" w14:textId="77777777" w:rsidR="0091508E" w:rsidRPr="0091508E" w:rsidRDefault="0091508E" w:rsidP="0091508E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>/-/ p. o. Dyrektora Szpitala Wojewódzkiego</w:t>
      </w:r>
    </w:p>
    <w:p w14:paraId="71F32825" w14:textId="77777777" w:rsidR="0091508E" w:rsidRPr="0091508E" w:rsidRDefault="0091508E" w:rsidP="0091508E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 xml:space="preserve"> w Poznaniu</w:t>
      </w:r>
    </w:p>
    <w:p w14:paraId="1857FEF7" w14:textId="77777777" w:rsidR="0091508E" w:rsidRPr="0091508E" w:rsidRDefault="0091508E" w:rsidP="0091508E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>Z-ca Dyrektora ds. Pielęgniarstwa</w:t>
      </w:r>
    </w:p>
    <w:p w14:paraId="02DD1663" w14:textId="77777777" w:rsidR="0091508E" w:rsidRPr="0091508E" w:rsidRDefault="0091508E" w:rsidP="0091508E">
      <w:pPr>
        <w:ind w:left="2829" w:firstLine="709"/>
        <w:jc w:val="center"/>
        <w:rPr>
          <w:sz w:val="22"/>
          <w:szCs w:val="22"/>
        </w:rPr>
      </w:pPr>
      <w:r w:rsidRPr="0091508E">
        <w:rPr>
          <w:i/>
          <w:sz w:val="22"/>
          <w:szCs w:val="22"/>
        </w:rPr>
        <w:t xml:space="preserve"> Violetta Magiera</w:t>
      </w:r>
    </w:p>
    <w:p w14:paraId="76B08078" w14:textId="77777777" w:rsidR="0091508E" w:rsidRPr="00CE216F" w:rsidRDefault="0091508E" w:rsidP="0091508E">
      <w:pPr>
        <w:pStyle w:val="Tekstpodstawowy"/>
        <w:ind w:firstLine="425"/>
        <w:jc w:val="right"/>
        <w:rPr>
          <w:sz w:val="22"/>
          <w:szCs w:val="22"/>
        </w:rPr>
      </w:pPr>
    </w:p>
    <w:p w14:paraId="29AA0F34" w14:textId="77777777" w:rsidR="0091508E" w:rsidRPr="00E935D6" w:rsidRDefault="0091508E" w:rsidP="003E213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91508E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041A39" w14:textId="77777777" w:rsidR="000D7D05" w:rsidRDefault="000D7D05">
      <w:r>
        <w:separator/>
      </w:r>
    </w:p>
  </w:endnote>
  <w:endnote w:type="continuationSeparator" w:id="0">
    <w:p w14:paraId="627CBB45" w14:textId="77777777" w:rsidR="000D7D05" w:rsidRDefault="000D7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6AFD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43BE9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8E14EE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7C5BEDC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9D01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90021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AC944E" w14:textId="77777777" w:rsidR="006D4AB3" w:rsidRDefault="006D4AB3">
    <w:pPr>
      <w:pStyle w:val="Stopka"/>
      <w:tabs>
        <w:tab w:val="clear" w:pos="4536"/>
        <w:tab w:val="left" w:pos="6237"/>
      </w:tabs>
    </w:pPr>
  </w:p>
  <w:p w14:paraId="4FC2426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4244E8" w14:textId="77777777" w:rsidR="000D7D05" w:rsidRDefault="000D7D05">
      <w:r>
        <w:separator/>
      </w:r>
    </w:p>
  </w:footnote>
  <w:footnote w:type="continuationSeparator" w:id="0">
    <w:p w14:paraId="04FBB628" w14:textId="77777777" w:rsidR="000D7D05" w:rsidRDefault="000D7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85C443" w14:textId="77777777" w:rsidR="00025E75" w:rsidRDefault="00025E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D23B93" w14:textId="77777777" w:rsidR="00025E75" w:rsidRDefault="00025E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A8C1B" w14:textId="77777777" w:rsidR="00025E75" w:rsidRDefault="00025E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7660364">
    <w:abstractNumId w:val="3"/>
  </w:num>
  <w:num w:numId="2" w16cid:durableId="918178347">
    <w:abstractNumId w:val="6"/>
  </w:num>
  <w:num w:numId="3" w16cid:durableId="488911920">
    <w:abstractNumId w:val="2"/>
  </w:num>
  <w:num w:numId="4" w16cid:durableId="1125809665">
    <w:abstractNumId w:val="5"/>
  </w:num>
  <w:num w:numId="5" w16cid:durableId="1097824189">
    <w:abstractNumId w:val="0"/>
  </w:num>
  <w:num w:numId="6" w16cid:durableId="1862935314">
    <w:abstractNumId w:val="1"/>
  </w:num>
  <w:num w:numId="7" w16cid:durableId="8918165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D05"/>
    <w:rsid w:val="00025E75"/>
    <w:rsid w:val="00031374"/>
    <w:rsid w:val="000A1097"/>
    <w:rsid w:val="000A55E1"/>
    <w:rsid w:val="000D7D05"/>
    <w:rsid w:val="000E2A8F"/>
    <w:rsid w:val="0012774F"/>
    <w:rsid w:val="001306A1"/>
    <w:rsid w:val="00144B7A"/>
    <w:rsid w:val="00180C6E"/>
    <w:rsid w:val="0029606A"/>
    <w:rsid w:val="003E2135"/>
    <w:rsid w:val="004026EE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72F54"/>
    <w:rsid w:val="008804B6"/>
    <w:rsid w:val="00897AB0"/>
    <w:rsid w:val="008A3553"/>
    <w:rsid w:val="0091508E"/>
    <w:rsid w:val="00936C09"/>
    <w:rsid w:val="00A905AC"/>
    <w:rsid w:val="00BA5BF9"/>
    <w:rsid w:val="00BA6584"/>
    <w:rsid w:val="00BE7BFD"/>
    <w:rsid w:val="00C370F2"/>
    <w:rsid w:val="00C44EEC"/>
    <w:rsid w:val="00C46732"/>
    <w:rsid w:val="00D22FFA"/>
    <w:rsid w:val="00D8461B"/>
    <w:rsid w:val="00D915F2"/>
    <w:rsid w:val="00D943C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9383A"/>
  <w15:chartTrackingRefBased/>
  <w15:docId w15:val="{6C341824-0EAA-4C6C-ACEC-460417C74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91508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1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2024-10-01T10:10:00Z</cp:lastPrinted>
  <dcterms:created xsi:type="dcterms:W3CDTF">2024-10-01T10:13:00Z</dcterms:created>
  <dcterms:modified xsi:type="dcterms:W3CDTF">2024-10-01T10:13:00Z</dcterms:modified>
</cp:coreProperties>
</file>