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68E03" w14:textId="651AD39A" w:rsidR="009432A1" w:rsidRPr="00E1450C" w:rsidRDefault="00E279CD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E1450C">
        <w:rPr>
          <w:rFonts w:ascii="Arial Narrow" w:hAnsi="Arial Narrow" w:cs="Arial"/>
          <w:sz w:val="24"/>
          <w:szCs w:val="24"/>
        </w:rPr>
        <w:t>Bydgoszcz</w:t>
      </w:r>
      <w:r w:rsidR="009432A1" w:rsidRPr="00E1450C">
        <w:rPr>
          <w:rFonts w:ascii="Arial Narrow" w:hAnsi="Arial Narrow" w:cs="Arial"/>
          <w:sz w:val="24"/>
          <w:szCs w:val="24"/>
        </w:rPr>
        <w:t xml:space="preserve"> dnia: </w:t>
      </w:r>
      <w:r w:rsidRPr="00E1450C">
        <w:rPr>
          <w:rFonts w:ascii="Arial Narrow" w:hAnsi="Arial Narrow" w:cs="Arial"/>
          <w:sz w:val="24"/>
          <w:szCs w:val="24"/>
        </w:rPr>
        <w:t>2024-10-02</w:t>
      </w:r>
    </w:p>
    <w:p w14:paraId="0D22D31F" w14:textId="6C840EED" w:rsidR="009432A1" w:rsidRPr="00E1450C" w:rsidRDefault="00E279CD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1450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0C0A116D" w14:textId="323D5D41" w:rsidR="009432A1" w:rsidRPr="00E1450C" w:rsidRDefault="00E279CD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1450C">
        <w:rPr>
          <w:rFonts w:ascii="Arial Narrow" w:hAnsi="Arial Narrow" w:cs="Arial"/>
          <w:sz w:val="24"/>
          <w:szCs w:val="24"/>
        </w:rPr>
        <w:t>Powstańców Warszawy</w:t>
      </w:r>
      <w:r w:rsidR="009432A1" w:rsidRPr="00E1450C">
        <w:rPr>
          <w:rFonts w:ascii="Arial Narrow" w:hAnsi="Arial Narrow" w:cs="Arial"/>
          <w:sz w:val="24"/>
          <w:szCs w:val="24"/>
        </w:rPr>
        <w:t xml:space="preserve"> </w:t>
      </w:r>
      <w:r w:rsidRPr="00E1450C">
        <w:rPr>
          <w:rFonts w:ascii="Arial Narrow" w:hAnsi="Arial Narrow" w:cs="Arial"/>
          <w:sz w:val="24"/>
          <w:szCs w:val="24"/>
        </w:rPr>
        <w:t>5</w:t>
      </w:r>
    </w:p>
    <w:p w14:paraId="794B28CF" w14:textId="230C0650" w:rsidR="009432A1" w:rsidRPr="00E1450C" w:rsidRDefault="00E279CD" w:rsidP="009432A1">
      <w:pPr>
        <w:rPr>
          <w:rFonts w:ascii="Arial Narrow" w:hAnsi="Arial Narrow" w:cs="Arial"/>
          <w:sz w:val="24"/>
          <w:szCs w:val="24"/>
        </w:rPr>
      </w:pPr>
      <w:r w:rsidRPr="00E1450C">
        <w:rPr>
          <w:rFonts w:ascii="Arial Narrow" w:hAnsi="Arial Narrow" w:cs="Arial"/>
          <w:sz w:val="24"/>
          <w:szCs w:val="24"/>
        </w:rPr>
        <w:t>85-681</w:t>
      </w:r>
      <w:r w:rsidR="009432A1" w:rsidRPr="00E1450C">
        <w:rPr>
          <w:rFonts w:ascii="Arial Narrow" w:hAnsi="Arial Narrow" w:cs="Arial"/>
          <w:sz w:val="24"/>
          <w:szCs w:val="24"/>
        </w:rPr>
        <w:t xml:space="preserve"> </w:t>
      </w:r>
      <w:r w:rsidRPr="00E1450C">
        <w:rPr>
          <w:rFonts w:ascii="Arial Narrow" w:hAnsi="Arial Narrow" w:cs="Arial"/>
          <w:sz w:val="24"/>
          <w:szCs w:val="24"/>
        </w:rPr>
        <w:t>Bydgoszcz</w:t>
      </w:r>
    </w:p>
    <w:p w14:paraId="53697F77" w14:textId="77777777" w:rsidR="009432A1" w:rsidRPr="00E1450C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E1450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14BD239" w14:textId="77777777" w:rsidR="009432A1" w:rsidRPr="00E1450C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E1450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1450C" w14:paraId="6C35065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CC8DF4" w14:textId="77777777" w:rsidR="009432A1" w:rsidRPr="00E1450C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E1450C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66E9AC9" w14:textId="77777777" w:rsidR="009432A1" w:rsidRPr="00E1450C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1450C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4941BC22" w14:textId="77777777" w:rsidR="00A80738" w:rsidRPr="00E1450C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E1450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9DB2D8E" w14:textId="77777777" w:rsidR="009432A1" w:rsidRPr="00E1450C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1450C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1450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1450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1450C" w14:paraId="32412D8B" w14:textId="77777777" w:rsidTr="00A652DF">
        <w:tc>
          <w:tcPr>
            <w:tcW w:w="2269" w:type="dxa"/>
            <w:shd w:val="clear" w:color="auto" w:fill="auto"/>
          </w:tcPr>
          <w:p w14:paraId="686F8C2E" w14:textId="77777777" w:rsidR="009432A1" w:rsidRPr="00E1450C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450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61BA9F" w14:textId="7CB07EF2" w:rsidR="009432A1" w:rsidRPr="00E1450C" w:rsidRDefault="00E279C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1450C">
              <w:rPr>
                <w:rFonts w:ascii="Arial Narrow" w:hAnsi="Arial Narrow" w:cs="Arial"/>
                <w:bCs/>
                <w:sz w:val="24"/>
                <w:szCs w:val="24"/>
              </w:rPr>
              <w:t>Remont dachów budynków nr 4, 5, 11, 16</w:t>
            </w:r>
            <w:r w:rsidR="009432A1" w:rsidRPr="00E1450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E279CD" w:rsidRPr="00E1450C" w14:paraId="543A48BE" w14:textId="77777777" w:rsidTr="003D4A63">
        <w:tc>
          <w:tcPr>
            <w:tcW w:w="2269" w:type="dxa"/>
            <w:shd w:val="clear" w:color="auto" w:fill="auto"/>
          </w:tcPr>
          <w:p w14:paraId="097D07CA" w14:textId="77777777" w:rsidR="00E279CD" w:rsidRPr="00E1450C" w:rsidRDefault="00E279CD" w:rsidP="003D4A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450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A07F24" w14:textId="77777777" w:rsidR="00E279CD" w:rsidRPr="00E1450C" w:rsidRDefault="00E279CD" w:rsidP="003D4A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1450C">
              <w:rPr>
                <w:rFonts w:ascii="Arial Narrow" w:hAnsi="Arial Narrow" w:cs="Arial"/>
                <w:bCs/>
                <w:sz w:val="24"/>
                <w:szCs w:val="24"/>
              </w:rPr>
              <w:t>121/2024</w:t>
            </w:r>
          </w:p>
        </w:tc>
      </w:tr>
    </w:tbl>
    <w:p w14:paraId="5B05717F" w14:textId="0359FF32" w:rsidR="00890B92" w:rsidRPr="00E1450C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450C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E1450C">
        <w:rPr>
          <w:rFonts w:ascii="Arial Narrow" w:hAnsi="Arial Narrow" w:cs="Arial"/>
          <w:sz w:val="24"/>
          <w:szCs w:val="24"/>
        </w:rPr>
        <w:t>22</w:t>
      </w:r>
      <w:r w:rsidR="0043158A" w:rsidRPr="00E1450C">
        <w:rPr>
          <w:rFonts w:ascii="Arial Narrow" w:hAnsi="Arial Narrow" w:cs="Arial"/>
          <w:sz w:val="24"/>
          <w:szCs w:val="24"/>
        </w:rPr>
        <w:t>2</w:t>
      </w:r>
      <w:r w:rsidRPr="00E1450C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E1450C">
        <w:rPr>
          <w:rFonts w:ascii="Arial Narrow" w:hAnsi="Arial Narrow" w:cs="Arial"/>
          <w:sz w:val="24"/>
          <w:szCs w:val="24"/>
        </w:rPr>
        <w:t>4</w:t>
      </w:r>
      <w:r w:rsidRPr="00E1450C">
        <w:rPr>
          <w:rFonts w:ascii="Arial Narrow" w:hAnsi="Arial Narrow" w:cs="Arial"/>
          <w:sz w:val="24"/>
          <w:szCs w:val="24"/>
        </w:rPr>
        <w:t xml:space="preserve"> </w:t>
      </w:r>
      <w:r w:rsidR="00890B92" w:rsidRPr="00E1450C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E1450C">
        <w:rPr>
          <w:rFonts w:ascii="Arial Narrow" w:hAnsi="Arial Narrow" w:cs="Arial"/>
          <w:sz w:val="24"/>
          <w:szCs w:val="24"/>
        </w:rPr>
        <w:t xml:space="preserve"> </w:t>
      </w:r>
      <w:r w:rsidR="00E279CD" w:rsidRPr="00E1450C">
        <w:rPr>
          <w:rFonts w:ascii="Arial Narrow" w:hAnsi="Arial Narrow" w:cs="Arial"/>
          <w:sz w:val="24"/>
          <w:szCs w:val="24"/>
        </w:rPr>
        <w:t>(</w:t>
      </w:r>
      <w:proofErr w:type="spellStart"/>
      <w:r w:rsidR="00E279CD" w:rsidRPr="00E1450C">
        <w:rPr>
          <w:rFonts w:ascii="Arial Narrow" w:hAnsi="Arial Narrow" w:cs="Arial"/>
          <w:sz w:val="24"/>
          <w:szCs w:val="24"/>
        </w:rPr>
        <w:t>t.j</w:t>
      </w:r>
      <w:proofErr w:type="spellEnd"/>
      <w:r w:rsidR="00E279CD" w:rsidRPr="00E1450C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E1450C">
        <w:rPr>
          <w:rFonts w:ascii="Arial Narrow" w:hAnsi="Arial Narrow" w:cs="Arial"/>
          <w:sz w:val="24"/>
          <w:szCs w:val="24"/>
        </w:rPr>
        <w:t xml:space="preserve"> </w:t>
      </w:r>
      <w:r w:rsidR="00890B92" w:rsidRPr="00E1450C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7ADFF21F" w14:textId="456E0096" w:rsidR="0069085C" w:rsidRPr="00E1450C" w:rsidRDefault="00E279CD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1450C">
        <w:rPr>
          <w:rFonts w:ascii="Arial Narrow" w:hAnsi="Arial Narrow" w:cs="Arial"/>
          <w:b/>
          <w:sz w:val="24"/>
          <w:szCs w:val="24"/>
        </w:rPr>
        <w:t>860 738.00</w:t>
      </w:r>
      <w:r w:rsidR="00890B92" w:rsidRPr="00E1450C">
        <w:rPr>
          <w:rFonts w:ascii="Arial Narrow" w:hAnsi="Arial Narrow" w:cs="Arial"/>
          <w:sz w:val="24"/>
          <w:szCs w:val="24"/>
        </w:rPr>
        <w:t xml:space="preserve"> zł brutto.</w:t>
      </w:r>
    </w:p>
    <w:p w14:paraId="7C58790F" w14:textId="77777777" w:rsidR="00890B92" w:rsidRPr="00E1450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9292092" w14:textId="77777777" w:rsidR="00890B92" w:rsidRPr="00E1450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9D35F12" w14:textId="77777777" w:rsidR="00890B92" w:rsidRPr="00E1450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6CF3342A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E1450C">
        <w:rPr>
          <w:rFonts w:ascii="Arial Narrow" w:hAnsi="Arial Narrow" w:cs="Arial"/>
          <w:i/>
          <w:szCs w:val="24"/>
        </w:rPr>
        <w:t>Zamawiający</w:t>
      </w:r>
    </w:p>
    <w:p w14:paraId="766B4192" w14:textId="77777777" w:rsidR="00E1450C" w:rsidRDefault="00E1450C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8B44B33" w14:textId="77777777" w:rsidR="00E1450C" w:rsidRDefault="00E1450C" w:rsidP="00E1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1ADA459" w14:textId="77777777" w:rsidR="00E1450C" w:rsidRDefault="00E1450C" w:rsidP="00E1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2DC234B" w14:textId="77777777" w:rsidR="00E1450C" w:rsidRDefault="00E1450C" w:rsidP="00E1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08BDC1" w14:textId="77777777" w:rsidR="00E1450C" w:rsidRDefault="00E1450C" w:rsidP="00E1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5E0237" w14:textId="77777777" w:rsidR="00E1450C" w:rsidRDefault="00E1450C" w:rsidP="00E1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E5884AB" w14:textId="77777777" w:rsidR="00E1450C" w:rsidRDefault="00E1450C" w:rsidP="00E1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93B857" w14:textId="77777777" w:rsidR="00E1450C" w:rsidRDefault="00E1450C" w:rsidP="00E1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09D22E" w14:textId="5B48EC07" w:rsidR="00E1450C" w:rsidRPr="000605ED" w:rsidRDefault="00E1450C" w:rsidP="00E1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52D10CF8" w14:textId="77777777" w:rsidR="00E1450C" w:rsidRPr="000605ED" w:rsidRDefault="00E1450C" w:rsidP="00E1450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38EB7344" w14:textId="77777777" w:rsidR="00E1450C" w:rsidRPr="000605ED" w:rsidRDefault="00E1450C" w:rsidP="00E1450C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9138808" w14:textId="19139562" w:rsidR="00E1450C" w:rsidRPr="00E1450C" w:rsidRDefault="00E1450C" w:rsidP="00E1450C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02.10.2024 r.</w:t>
      </w:r>
    </w:p>
    <w:sectPr w:rsidR="00E1450C" w:rsidRPr="00E1450C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0DB2A0" w14:textId="77777777" w:rsidR="0062122D" w:rsidRDefault="0062122D">
      <w:r>
        <w:separator/>
      </w:r>
    </w:p>
  </w:endnote>
  <w:endnote w:type="continuationSeparator" w:id="0">
    <w:p w14:paraId="132948C0" w14:textId="77777777" w:rsidR="0062122D" w:rsidRDefault="00621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0699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038D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8F90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FC5B1E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C02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EAE9DC" w14:textId="77777777" w:rsidR="009F189D" w:rsidRDefault="009F189D">
    <w:pPr>
      <w:pStyle w:val="Stopka"/>
      <w:tabs>
        <w:tab w:val="clear" w:pos="4536"/>
      </w:tabs>
      <w:jc w:val="center"/>
    </w:pPr>
  </w:p>
  <w:p w14:paraId="2C1A5B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64B83" w14:textId="77777777" w:rsidR="0062122D" w:rsidRDefault="0062122D">
      <w:r>
        <w:separator/>
      </w:r>
    </w:p>
  </w:footnote>
  <w:footnote w:type="continuationSeparator" w:id="0">
    <w:p w14:paraId="0E7A4964" w14:textId="77777777" w:rsidR="0062122D" w:rsidRDefault="00621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B9656" w14:textId="77777777" w:rsidR="00E279CD" w:rsidRDefault="00E279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B314F" w14:textId="77777777" w:rsidR="00E279CD" w:rsidRDefault="00E279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7F1568" w14:textId="77777777" w:rsidR="00E279CD" w:rsidRDefault="00E27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122D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2122D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1450C"/>
    <w:rsid w:val="00E279C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211C36"/>
  <w15:chartTrackingRefBased/>
  <w15:docId w15:val="{A59D8533-3338-4BA7-8D46-42BFDD3BC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1450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1450C"/>
    <w:rPr>
      <w:b/>
      <w:bCs/>
    </w:rPr>
  </w:style>
  <w:style w:type="character" w:styleId="Hipercze">
    <w:name w:val="Hyperlink"/>
    <w:uiPriority w:val="99"/>
    <w:unhideWhenUsed/>
    <w:rsid w:val="00E145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2024-10-02T05:58:00Z</cp:lastPrinted>
  <dcterms:created xsi:type="dcterms:W3CDTF">2024-10-02T05:58:00Z</dcterms:created>
  <dcterms:modified xsi:type="dcterms:W3CDTF">2024-10-02T05:58:00Z</dcterms:modified>
</cp:coreProperties>
</file>