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E8890A" w14:textId="77777777" w:rsidR="00CF7835" w:rsidRPr="00141D67" w:rsidRDefault="000160F4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Bydgoszcz</w:t>
      </w:r>
      <w:r w:rsidR="00CF7835" w:rsidRPr="00141D67">
        <w:rPr>
          <w:rFonts w:ascii="Arial Narrow" w:hAnsi="Arial Narrow" w:cs="Arial"/>
          <w:sz w:val="24"/>
          <w:szCs w:val="24"/>
        </w:rPr>
        <w:t xml:space="preserve"> dnia: </w:t>
      </w:r>
      <w:r w:rsidRPr="00141D67">
        <w:rPr>
          <w:rFonts w:ascii="Arial Narrow" w:hAnsi="Arial Narrow" w:cs="Arial"/>
          <w:sz w:val="24"/>
          <w:szCs w:val="24"/>
        </w:rPr>
        <w:t>2024-10-02</w:t>
      </w:r>
    </w:p>
    <w:p w14:paraId="6EDE194D" w14:textId="77777777" w:rsidR="00CF7835" w:rsidRPr="00141D67" w:rsidRDefault="000160F4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141D6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97D828D" w14:textId="77777777" w:rsidR="00CF7835" w:rsidRPr="00141D67" w:rsidRDefault="000160F4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Powstańców Warszawy</w:t>
      </w:r>
      <w:r w:rsidR="00CF7835" w:rsidRPr="00141D67">
        <w:rPr>
          <w:rFonts w:ascii="Arial Narrow" w:hAnsi="Arial Narrow" w:cs="Arial"/>
          <w:sz w:val="24"/>
          <w:szCs w:val="24"/>
        </w:rPr>
        <w:t xml:space="preserve"> </w:t>
      </w:r>
      <w:r w:rsidRPr="00141D67">
        <w:rPr>
          <w:rFonts w:ascii="Arial Narrow" w:hAnsi="Arial Narrow" w:cs="Arial"/>
          <w:sz w:val="24"/>
          <w:szCs w:val="24"/>
        </w:rPr>
        <w:t>5</w:t>
      </w:r>
    </w:p>
    <w:p w14:paraId="3F06447F" w14:textId="77777777" w:rsidR="00CF7835" w:rsidRPr="00141D67" w:rsidRDefault="000160F4" w:rsidP="00CF7835">
      <w:pPr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85-681</w:t>
      </w:r>
      <w:r w:rsidR="00CF7835" w:rsidRPr="00141D67">
        <w:rPr>
          <w:rFonts w:ascii="Arial Narrow" w:hAnsi="Arial Narrow" w:cs="Arial"/>
          <w:sz w:val="24"/>
          <w:szCs w:val="24"/>
        </w:rPr>
        <w:t xml:space="preserve"> </w:t>
      </w:r>
      <w:r w:rsidRPr="00141D67">
        <w:rPr>
          <w:rFonts w:ascii="Arial Narrow" w:hAnsi="Arial Narrow" w:cs="Arial"/>
          <w:sz w:val="24"/>
          <w:szCs w:val="24"/>
        </w:rPr>
        <w:t>Bydgoszcz</w:t>
      </w:r>
    </w:p>
    <w:p w14:paraId="6E7E9DD7" w14:textId="77777777" w:rsidR="00CF7835" w:rsidRPr="00141D67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141D6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A7A3BEB" w14:textId="77777777" w:rsidR="00CF7835" w:rsidRPr="00141D67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141D67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141D67" w14:paraId="132F3EA6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E594EC3" w14:textId="77777777" w:rsidR="00CF7835" w:rsidRPr="00141D67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141D67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16831570" w14:textId="77777777" w:rsidR="00CF7835" w:rsidRPr="00141D67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DDA26D4" w14:textId="77777777" w:rsidR="00CF7835" w:rsidRPr="00141D67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141D6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141D6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141D6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141D67" w14:paraId="1D4B07BB" w14:textId="77777777" w:rsidTr="000C1C6D">
        <w:tc>
          <w:tcPr>
            <w:tcW w:w="2269" w:type="dxa"/>
            <w:shd w:val="clear" w:color="auto" w:fill="auto"/>
          </w:tcPr>
          <w:p w14:paraId="7510753E" w14:textId="77777777" w:rsidR="00CF7835" w:rsidRPr="00141D67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36ED0C0" w14:textId="77777777" w:rsidR="00CF7835" w:rsidRPr="00141D67" w:rsidRDefault="000160F4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bCs/>
                <w:sz w:val="24"/>
                <w:szCs w:val="24"/>
              </w:rPr>
              <w:t>Remont dachów budynków nr 4, 5, 11, 16</w:t>
            </w:r>
            <w:r w:rsidR="00CF7835" w:rsidRPr="00141D6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0160F4" w:rsidRPr="00141D67" w14:paraId="18B175AE" w14:textId="77777777" w:rsidTr="00B706AF">
        <w:tc>
          <w:tcPr>
            <w:tcW w:w="2269" w:type="dxa"/>
            <w:shd w:val="clear" w:color="auto" w:fill="auto"/>
          </w:tcPr>
          <w:p w14:paraId="62744A54" w14:textId="77777777" w:rsidR="000160F4" w:rsidRPr="00141D67" w:rsidRDefault="000160F4" w:rsidP="00B706A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54579A" w14:textId="77777777" w:rsidR="000160F4" w:rsidRPr="00141D67" w:rsidRDefault="000160F4" w:rsidP="00B706A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bCs/>
                <w:sz w:val="24"/>
                <w:szCs w:val="24"/>
              </w:rPr>
              <w:t>121/2024</w:t>
            </w:r>
          </w:p>
        </w:tc>
      </w:tr>
    </w:tbl>
    <w:p w14:paraId="6AFC59AB" w14:textId="77777777" w:rsidR="00D665F5" w:rsidRPr="00141D67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141D67">
        <w:rPr>
          <w:rFonts w:ascii="Arial Narrow" w:hAnsi="Arial Narrow" w:cs="Arial"/>
          <w:sz w:val="24"/>
          <w:szCs w:val="24"/>
        </w:rPr>
        <w:t>2</w:t>
      </w:r>
      <w:r w:rsidRPr="00141D67">
        <w:rPr>
          <w:rFonts w:ascii="Arial Narrow" w:hAnsi="Arial Narrow" w:cs="Arial"/>
          <w:sz w:val="24"/>
          <w:szCs w:val="24"/>
        </w:rPr>
        <w:t xml:space="preserve"> ust. 5 </w:t>
      </w:r>
      <w:r w:rsidRPr="00141D67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141D67">
        <w:rPr>
          <w:rFonts w:ascii="Arial Narrow" w:hAnsi="Arial Narrow" w:cs="Arial"/>
          <w:sz w:val="24"/>
          <w:szCs w:val="24"/>
        </w:rPr>
        <w:t xml:space="preserve"> </w:t>
      </w:r>
      <w:r w:rsidR="000160F4" w:rsidRPr="00141D67">
        <w:rPr>
          <w:rFonts w:ascii="Arial Narrow" w:hAnsi="Arial Narrow" w:cs="Arial"/>
          <w:sz w:val="24"/>
          <w:szCs w:val="24"/>
        </w:rPr>
        <w:t>(</w:t>
      </w:r>
      <w:proofErr w:type="spellStart"/>
      <w:r w:rsidR="000160F4" w:rsidRPr="00141D67">
        <w:rPr>
          <w:rFonts w:ascii="Arial Narrow" w:hAnsi="Arial Narrow" w:cs="Arial"/>
          <w:sz w:val="24"/>
          <w:szCs w:val="24"/>
        </w:rPr>
        <w:t>t.j</w:t>
      </w:r>
      <w:proofErr w:type="spellEnd"/>
      <w:r w:rsidR="000160F4" w:rsidRPr="00141D67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141D67">
        <w:rPr>
          <w:rFonts w:ascii="Arial Narrow" w:hAnsi="Arial Narrow" w:cs="Arial"/>
          <w:sz w:val="24"/>
          <w:szCs w:val="24"/>
        </w:rPr>
        <w:t xml:space="preserve"> </w:t>
      </w:r>
      <w:r w:rsidRPr="00141D67">
        <w:rPr>
          <w:rFonts w:ascii="Arial Narrow" w:hAnsi="Arial Narrow" w:cs="Arial"/>
          <w:sz w:val="24"/>
          <w:szCs w:val="24"/>
        </w:rPr>
        <w:t>udostępnia</w:t>
      </w:r>
      <w:r w:rsidR="00F95C33" w:rsidRPr="00141D67">
        <w:rPr>
          <w:rFonts w:ascii="Arial Narrow" w:hAnsi="Arial Narrow" w:cs="Arial"/>
          <w:sz w:val="24"/>
          <w:szCs w:val="24"/>
        </w:rPr>
        <w:t xml:space="preserve"> </w:t>
      </w:r>
      <w:r w:rsidR="004C7E9B" w:rsidRPr="00141D67">
        <w:rPr>
          <w:rFonts w:ascii="Arial Narrow" w:hAnsi="Arial Narrow" w:cs="Arial"/>
          <w:sz w:val="24"/>
          <w:szCs w:val="24"/>
        </w:rPr>
        <w:t>informacj</w:t>
      </w:r>
      <w:r w:rsidR="00577BC6" w:rsidRPr="00141D67">
        <w:rPr>
          <w:rFonts w:ascii="Arial Narrow" w:hAnsi="Arial Narrow" w:cs="Arial"/>
          <w:sz w:val="24"/>
          <w:szCs w:val="24"/>
        </w:rPr>
        <w:t>ę</w:t>
      </w:r>
      <w:r w:rsidR="00035488" w:rsidRPr="00141D67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141D67">
        <w:rPr>
          <w:rFonts w:ascii="Arial Narrow" w:hAnsi="Arial Narrow" w:cs="Arial"/>
          <w:sz w:val="24"/>
          <w:szCs w:val="24"/>
        </w:rPr>
        <w:t>.</w:t>
      </w:r>
    </w:p>
    <w:p w14:paraId="6E08DD92" w14:textId="77777777" w:rsidR="00A80738" w:rsidRPr="00141D67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141D67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141D67">
        <w:rPr>
          <w:rFonts w:ascii="Arial Narrow" w:hAnsi="Arial Narrow" w:cs="Arial"/>
          <w:sz w:val="24"/>
          <w:szCs w:val="24"/>
        </w:rPr>
        <w:t xml:space="preserve"> w dniu </w:t>
      </w:r>
      <w:r w:rsidR="000160F4" w:rsidRPr="00141D67">
        <w:rPr>
          <w:rFonts w:ascii="Arial Narrow" w:hAnsi="Arial Narrow" w:cs="Arial"/>
          <w:sz w:val="24"/>
          <w:szCs w:val="24"/>
        </w:rPr>
        <w:t>02/10/2024</w:t>
      </w:r>
      <w:r w:rsidR="00FF4AB1" w:rsidRPr="00141D67">
        <w:rPr>
          <w:rFonts w:ascii="Arial Narrow" w:hAnsi="Arial Narrow" w:cs="Arial"/>
          <w:sz w:val="24"/>
          <w:szCs w:val="24"/>
        </w:rPr>
        <w:t xml:space="preserve"> o godz. </w:t>
      </w:r>
      <w:r w:rsidR="000160F4" w:rsidRPr="00141D67">
        <w:rPr>
          <w:rFonts w:ascii="Arial Narrow" w:hAnsi="Arial Narrow" w:cs="Arial"/>
          <w:sz w:val="24"/>
          <w:szCs w:val="24"/>
        </w:rPr>
        <w:t>08:15</w:t>
      </w:r>
      <w:r w:rsidRPr="00141D67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141D67" w14:paraId="6BED56EE" w14:textId="77777777" w:rsidTr="000C1C6D">
        <w:tc>
          <w:tcPr>
            <w:tcW w:w="1276" w:type="dxa"/>
            <w:shd w:val="clear" w:color="auto" w:fill="F2F2F2"/>
            <w:vAlign w:val="center"/>
          </w:tcPr>
          <w:p w14:paraId="65290BF8" w14:textId="77777777" w:rsidR="00D665F5" w:rsidRPr="00141D67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141D67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141D67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72BD1284" w14:textId="77777777" w:rsidR="00D665F5" w:rsidRPr="00141D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141D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141D67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A7C4198" w14:textId="77777777" w:rsidR="00D665F5" w:rsidRPr="00141D67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0160F4" w:rsidRPr="00141D67" w14:paraId="56630999" w14:textId="77777777" w:rsidTr="00B706AF">
        <w:tc>
          <w:tcPr>
            <w:tcW w:w="1276" w:type="dxa"/>
            <w:shd w:val="clear" w:color="auto" w:fill="auto"/>
            <w:vAlign w:val="center"/>
          </w:tcPr>
          <w:p w14:paraId="0B2CEC30" w14:textId="77777777" w:rsidR="000160F4" w:rsidRPr="00141D67" w:rsidRDefault="000160F4" w:rsidP="00B706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56DAD80" w14:textId="77777777" w:rsidR="000160F4" w:rsidRPr="00141D67" w:rsidRDefault="000160F4" w:rsidP="00B706AF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141D67">
              <w:rPr>
                <w:rFonts w:ascii="Arial Narrow" w:hAnsi="Arial Narrow" w:cs="Arial"/>
                <w:sz w:val="24"/>
                <w:szCs w:val="24"/>
              </w:rPr>
              <w:t>Made</w:t>
            </w:r>
            <w:proofErr w:type="spellEnd"/>
            <w:r w:rsidRPr="00141D67">
              <w:rPr>
                <w:rFonts w:ascii="Arial Narrow" w:hAnsi="Arial Narrow" w:cs="Arial"/>
                <w:sz w:val="24"/>
                <w:szCs w:val="24"/>
              </w:rPr>
              <w:t xml:space="preserve"> In </w:t>
            </w:r>
            <w:proofErr w:type="spellStart"/>
            <w:r w:rsidRPr="00141D67">
              <w:rPr>
                <w:rFonts w:ascii="Arial Narrow" w:hAnsi="Arial Narrow" w:cs="Arial"/>
                <w:sz w:val="24"/>
                <w:szCs w:val="24"/>
              </w:rPr>
              <w:t>Terior</w:t>
            </w:r>
            <w:proofErr w:type="spellEnd"/>
            <w:r w:rsidRPr="00141D67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BA5ECF3" w14:textId="2AA6979D" w:rsidR="000160F4" w:rsidRPr="00141D67" w:rsidRDefault="000160F4" w:rsidP="00B706AF">
            <w:pPr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Narożna 1/</w:t>
            </w:r>
            <w:r w:rsidR="00564AF2">
              <w:rPr>
                <w:rFonts w:ascii="Arial Narrow" w:hAnsi="Arial Narrow" w:cs="Arial"/>
                <w:sz w:val="24"/>
                <w:szCs w:val="24"/>
              </w:rPr>
              <w:t>11</w:t>
            </w:r>
            <w:r w:rsidRPr="00141D67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780243B" w14:textId="77777777" w:rsidR="000160F4" w:rsidRPr="00141D67" w:rsidRDefault="000160F4" w:rsidP="00B706AF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05-520 Konstancin-Jeziorna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FAD24F" w14:textId="77777777" w:rsidR="000160F4" w:rsidRPr="00141D67" w:rsidRDefault="000160F4" w:rsidP="00B706AF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141D67">
              <w:rPr>
                <w:rFonts w:ascii="Arial Narrow" w:hAnsi="Arial Narrow" w:cs="Arial"/>
                <w:sz w:val="24"/>
                <w:szCs w:val="24"/>
              </w:rPr>
              <w:t>858 757.33 zł</w:t>
            </w:r>
          </w:p>
        </w:tc>
      </w:tr>
    </w:tbl>
    <w:p w14:paraId="307417D0" w14:textId="77777777" w:rsidR="0069085C" w:rsidRPr="00141D67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70C2493F" w14:textId="77777777" w:rsidR="00577BC6" w:rsidRPr="00141D67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14:paraId="6880E90D" w14:textId="77777777" w:rsidR="00A80738" w:rsidRPr="00141D67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141D67">
        <w:rPr>
          <w:rFonts w:ascii="Arial Narrow" w:hAnsi="Arial Narrow" w:cs="Arial"/>
          <w:i/>
          <w:szCs w:val="24"/>
        </w:rPr>
        <w:t>Zamawiający</w:t>
      </w:r>
    </w:p>
    <w:p w14:paraId="1C07D6EB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64A612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03AA2A3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FAA56E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5E7486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214B07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CAD2C4A" w14:textId="77777777" w:rsidR="00141D67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2D399A" w14:textId="3424390B" w:rsidR="00141D67" w:rsidRPr="000605ED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1507A988" w14:textId="77777777" w:rsidR="00141D67" w:rsidRPr="000605ED" w:rsidRDefault="00141D67" w:rsidP="00141D6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61FF7F0D" w14:textId="77777777" w:rsidR="00141D67" w:rsidRPr="000605ED" w:rsidRDefault="00141D67" w:rsidP="00141D6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21B9FBDA" w14:textId="09704C1A" w:rsidR="00141D67" w:rsidRPr="000605ED" w:rsidRDefault="00141D67" w:rsidP="00141D67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02.10.2024 r.</w:t>
      </w:r>
    </w:p>
    <w:p w14:paraId="3479789B" w14:textId="18F16392" w:rsidR="00C236D3" w:rsidRDefault="000160F4" w:rsidP="00173B20">
      <w:pPr>
        <w:jc w:val="right"/>
      </w:pPr>
      <w:r w:rsidRPr="000160F4">
        <w:rPr>
          <w:rFonts w:ascii="Arial" w:hAnsi="Arial" w:cs="Arial"/>
          <w:sz w:val="24"/>
          <w:szCs w:val="24"/>
        </w:rPr>
        <w:t xml:space="preserve">  </w:t>
      </w:r>
    </w:p>
    <w:sectPr w:rsidR="00C236D3" w:rsidSect="00141D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135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264F7D" w14:textId="77777777" w:rsidR="00590DAD" w:rsidRDefault="00590DAD">
      <w:r>
        <w:separator/>
      </w:r>
    </w:p>
  </w:endnote>
  <w:endnote w:type="continuationSeparator" w:id="0">
    <w:p w14:paraId="29DF23F3" w14:textId="77777777" w:rsidR="00590DAD" w:rsidRDefault="00590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9ED2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FE791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6A47BB" w14:textId="77777777" w:rsidR="00960CEB" w:rsidRPr="00986737" w:rsidRDefault="00564AF2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07F93C7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A4EA7F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443B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65CAEB" w14:textId="77777777" w:rsidR="009F189D" w:rsidRDefault="009F189D">
    <w:pPr>
      <w:pStyle w:val="Stopka"/>
      <w:tabs>
        <w:tab w:val="clear" w:pos="4536"/>
      </w:tabs>
      <w:jc w:val="center"/>
    </w:pPr>
  </w:p>
  <w:p w14:paraId="2F268F9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B1C4B" w14:textId="77777777" w:rsidR="00590DAD" w:rsidRDefault="00590DAD">
      <w:r>
        <w:separator/>
      </w:r>
    </w:p>
  </w:footnote>
  <w:footnote w:type="continuationSeparator" w:id="0">
    <w:p w14:paraId="3D9D9C48" w14:textId="77777777" w:rsidR="00590DAD" w:rsidRDefault="00590D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D382AE" w14:textId="77777777" w:rsidR="000160F4" w:rsidRDefault="000160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33CE0F" w14:textId="77777777" w:rsidR="000160F4" w:rsidRDefault="000160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398262" w14:textId="77777777" w:rsidR="000160F4" w:rsidRDefault="000160F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DAD"/>
    <w:rsid w:val="00007727"/>
    <w:rsid w:val="000160F4"/>
    <w:rsid w:val="00017720"/>
    <w:rsid w:val="00035488"/>
    <w:rsid w:val="00095089"/>
    <w:rsid w:val="000C1C6D"/>
    <w:rsid w:val="000D7F25"/>
    <w:rsid w:val="000E00E5"/>
    <w:rsid w:val="001146A4"/>
    <w:rsid w:val="00141D67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4AF2"/>
    <w:rsid w:val="00577BC6"/>
    <w:rsid w:val="00590DAD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3DAF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5BC95A"/>
  <w15:chartTrackingRefBased/>
  <w15:docId w15:val="{DA905DEC-3567-4C2F-B11F-5706CEDB35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1D6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141D67"/>
    <w:rPr>
      <w:b/>
      <w:bCs/>
    </w:rPr>
  </w:style>
  <w:style w:type="character" w:styleId="Hipercze">
    <w:name w:val="Hyperlink"/>
    <w:uiPriority w:val="99"/>
    <w:unhideWhenUsed/>
    <w:rsid w:val="00141D6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2024-10-02T07:22:00Z</cp:lastPrinted>
  <dcterms:created xsi:type="dcterms:W3CDTF">2024-10-02T07:22:00Z</dcterms:created>
  <dcterms:modified xsi:type="dcterms:W3CDTF">2024-10-02T07:22:00Z</dcterms:modified>
</cp:coreProperties>
</file>