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545F69" w14:textId="29F3189F" w:rsidR="005103B9" w:rsidRPr="00A90D0E" w:rsidRDefault="006676AE" w:rsidP="003D60A2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D60A2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E2FC6BB" w14:textId="77777777" w:rsidR="003D60A2" w:rsidRDefault="003D60A2" w:rsidP="003D60A2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</w:p>
    <w:p w14:paraId="0CDD07FA" w14:textId="62868882" w:rsidR="00C4103F" w:rsidRPr="0012157F" w:rsidRDefault="007118F0" w:rsidP="003D60A2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687CA94" w14:textId="77777777" w:rsidR="006676AE" w:rsidRPr="0012157F" w:rsidRDefault="00216FF8" w:rsidP="003D60A2">
      <w:pPr>
        <w:pStyle w:val="Tekstpodstawowy"/>
        <w:spacing w:after="0"/>
        <w:ind w:left="4111"/>
        <w:rPr>
          <w:rFonts w:ascii="Arial" w:hAnsi="Arial" w:cs="Arial"/>
        </w:rPr>
      </w:pPr>
      <w:r w:rsidRPr="00216FF8">
        <w:rPr>
          <w:rFonts w:ascii="Arial" w:hAnsi="Arial" w:cs="Arial"/>
        </w:rPr>
        <w:t>SZPITAL WOJEWÓDZKI W POZNANIU</w:t>
      </w:r>
    </w:p>
    <w:p w14:paraId="7273518D" w14:textId="77777777" w:rsidR="006676AE" w:rsidRPr="0012157F" w:rsidRDefault="00216FF8" w:rsidP="003D60A2">
      <w:pPr>
        <w:pStyle w:val="Tekstpodstawowy"/>
        <w:spacing w:after="0"/>
        <w:ind w:left="4111"/>
        <w:rPr>
          <w:rFonts w:ascii="Arial" w:hAnsi="Arial" w:cs="Arial"/>
        </w:rPr>
      </w:pPr>
      <w:r w:rsidRPr="00216FF8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216FF8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4D0C7A7E" w14:textId="77777777" w:rsidR="00F90CD1" w:rsidRDefault="00216FF8" w:rsidP="003D60A2">
      <w:pPr>
        <w:pStyle w:val="Tekstpodstawowy"/>
        <w:spacing w:after="0"/>
        <w:ind w:left="4111"/>
        <w:rPr>
          <w:rFonts w:ascii="Arial" w:hAnsi="Arial" w:cs="Arial"/>
        </w:rPr>
      </w:pPr>
      <w:r w:rsidRPr="00216FF8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216FF8">
        <w:rPr>
          <w:rFonts w:ascii="Arial" w:hAnsi="Arial" w:cs="Arial"/>
        </w:rPr>
        <w:t>Poznań</w:t>
      </w:r>
    </w:p>
    <w:p w14:paraId="72C41FBE" w14:textId="77777777" w:rsidR="009169D4" w:rsidRDefault="009169D4" w:rsidP="003D60A2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902B268" w14:textId="77777777" w:rsidR="00C4103F" w:rsidRPr="002578E4" w:rsidRDefault="002578E4" w:rsidP="003D60A2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27833FB0" w14:textId="77777777" w:rsidR="002578E4" w:rsidRDefault="002578E4" w:rsidP="003D60A2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1AD09F92" w14:textId="77777777" w:rsidTr="0018769E">
        <w:tc>
          <w:tcPr>
            <w:tcW w:w="2800" w:type="dxa"/>
            <w:shd w:val="clear" w:color="auto" w:fill="auto"/>
          </w:tcPr>
          <w:p w14:paraId="7E0FE81D" w14:textId="77777777" w:rsidR="003D60A2" w:rsidRDefault="003D60A2" w:rsidP="003D60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12EF8BC" w14:textId="69E7D62A" w:rsidR="002578E4" w:rsidRPr="00A2540E" w:rsidRDefault="002578E4" w:rsidP="003D60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2092E2C" w14:textId="77777777" w:rsidR="002578E4" w:rsidRPr="00A2540E" w:rsidRDefault="002578E4" w:rsidP="003D60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40C0740" w14:textId="77777777" w:rsidR="003D60A2" w:rsidRDefault="003D60A2" w:rsidP="003D60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</w:p>
          <w:p w14:paraId="253D1ACA" w14:textId="43489F17" w:rsidR="002578E4" w:rsidRPr="00A2540E" w:rsidRDefault="002578E4" w:rsidP="003D60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3971D4" w14:textId="77777777" w:rsidR="002578E4" w:rsidRPr="00A2540E" w:rsidRDefault="002578E4" w:rsidP="003D60A2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77170617" w14:textId="77777777" w:rsidTr="0018769E">
        <w:tc>
          <w:tcPr>
            <w:tcW w:w="2800" w:type="dxa"/>
            <w:shd w:val="clear" w:color="auto" w:fill="auto"/>
          </w:tcPr>
          <w:p w14:paraId="50865770" w14:textId="77777777" w:rsidR="002578E4" w:rsidRPr="00A2540E" w:rsidRDefault="002578E4" w:rsidP="003D60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CD554C1" w14:textId="77777777" w:rsidR="002578E4" w:rsidRPr="00A2540E" w:rsidRDefault="002578E4" w:rsidP="003D60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F214DA0" w14:textId="77777777" w:rsidR="002578E4" w:rsidRPr="00A2540E" w:rsidRDefault="002578E4" w:rsidP="003D60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BABC0FA" w14:textId="77777777" w:rsidR="002578E4" w:rsidRPr="00A2540E" w:rsidRDefault="002578E4" w:rsidP="003D60A2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951A74D" w14:textId="77777777" w:rsidR="002578E4" w:rsidRPr="002578E4" w:rsidRDefault="002578E4" w:rsidP="003D60A2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16FF8" w:rsidRPr="0012157F" w14:paraId="133CB719" w14:textId="77777777" w:rsidTr="00DB4E01">
        <w:tc>
          <w:tcPr>
            <w:tcW w:w="9104" w:type="dxa"/>
            <w:shd w:val="clear" w:color="auto" w:fill="D9D9D9"/>
          </w:tcPr>
          <w:p w14:paraId="5C8C140E" w14:textId="77777777" w:rsidR="00216FF8" w:rsidRPr="0012157F" w:rsidRDefault="00216FF8" w:rsidP="003D60A2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4EA4A2F" w14:textId="77777777" w:rsidR="00216FF8" w:rsidRPr="0012157F" w:rsidRDefault="00216FF8" w:rsidP="003D60A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16FF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16FF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16FF8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B2CB289" w14:textId="77777777" w:rsidR="00216FF8" w:rsidRPr="00612283" w:rsidRDefault="00216FF8" w:rsidP="003D60A2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6CC9F3DB" w14:textId="77777777" w:rsidR="00216FF8" w:rsidRPr="00612283" w:rsidRDefault="00216FF8" w:rsidP="003D60A2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A9CFA58" w14:textId="77777777" w:rsidR="00216FF8" w:rsidRPr="0012157F" w:rsidRDefault="00216FF8" w:rsidP="003D60A2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1AA8CB8" w14:textId="77777777" w:rsidR="003D60A2" w:rsidRDefault="003D60A2" w:rsidP="003D60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B48E53E" w14:textId="6C7F108B" w:rsidR="00E50194" w:rsidRDefault="001F027E" w:rsidP="003D60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6AF7D0E2" w14:textId="77777777" w:rsidTr="0018769E">
        <w:tc>
          <w:tcPr>
            <w:tcW w:w="2269" w:type="dxa"/>
            <w:shd w:val="clear" w:color="auto" w:fill="auto"/>
          </w:tcPr>
          <w:p w14:paraId="568F46FA" w14:textId="77777777" w:rsidR="002578E4" w:rsidRPr="00A2540E" w:rsidRDefault="002578E4" w:rsidP="003D60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A2BB49" w14:textId="77777777" w:rsidR="002578E4" w:rsidRPr="00A2540E" w:rsidRDefault="00216FF8" w:rsidP="003D60A2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16F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Wykonanie wielobranżowej dokumentacji projektowo-kosztorysowej do zadania "Rozbudowa Wielkopolskiego Centrum Rehabilitacji na potrzeby udzielanych świadczeń z zakresu rehabilitacji neurologicznej i kardiologicznej" - system modułowy wraz z wyposażeniem Szpitala Wojewódzkiego w Poznaniu Filia nr 3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16FF8" w:rsidRPr="00A2540E" w14:paraId="18421A12" w14:textId="77777777" w:rsidTr="00DB4E01">
        <w:tc>
          <w:tcPr>
            <w:tcW w:w="2269" w:type="dxa"/>
            <w:shd w:val="clear" w:color="auto" w:fill="auto"/>
          </w:tcPr>
          <w:p w14:paraId="4015677C" w14:textId="77777777" w:rsidR="00216FF8" w:rsidRPr="00A2540E" w:rsidRDefault="00216FF8" w:rsidP="003D60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02FE3C8" w14:textId="77777777" w:rsidR="00216FF8" w:rsidRPr="00A2540E" w:rsidRDefault="00216FF8" w:rsidP="003D60A2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16F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SZW/DZP/81/2024</w:t>
            </w:r>
          </w:p>
        </w:tc>
      </w:tr>
    </w:tbl>
    <w:p w14:paraId="3AEED0AC" w14:textId="77777777" w:rsidR="002578E4" w:rsidRDefault="002578E4" w:rsidP="003D60A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6C82FCC" w14:textId="77777777" w:rsidR="00F90CD1" w:rsidRDefault="005434B3" w:rsidP="003D60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16FF8" w:rsidRPr="00216FF8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08F38747" w14:textId="77777777" w:rsidR="003D60A2" w:rsidRPr="0012157F" w:rsidRDefault="003D60A2" w:rsidP="003D60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DAFDFE3" w14:textId="77777777" w:rsidTr="00650D6C">
        <w:tc>
          <w:tcPr>
            <w:tcW w:w="9104" w:type="dxa"/>
            <w:shd w:val="clear" w:color="auto" w:fill="D9D9D9"/>
          </w:tcPr>
          <w:p w14:paraId="78DE92BA" w14:textId="77777777" w:rsidR="00E50194" w:rsidRPr="00650D6C" w:rsidRDefault="00650D6C" w:rsidP="003D60A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F2CB3C0" w14:textId="77777777" w:rsidR="00C113BF" w:rsidRPr="0012157F" w:rsidRDefault="00C113BF" w:rsidP="003D60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0F88DA3" w14:textId="77777777" w:rsidR="002426FF" w:rsidRPr="00A44833" w:rsidRDefault="002426FF" w:rsidP="003D60A2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3A5E8B98" w14:textId="77777777" w:rsidR="00023477" w:rsidRPr="006B53D6" w:rsidRDefault="00023477" w:rsidP="003D60A2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581E16D7" w14:textId="77777777" w:rsidR="00023477" w:rsidRPr="00992BD8" w:rsidRDefault="00992BD8" w:rsidP="003D60A2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55F2108" w14:textId="77777777" w:rsidR="00992BD8" w:rsidRPr="00992BD8" w:rsidRDefault="00992BD8" w:rsidP="003D60A2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D82EB19" w14:textId="77777777" w:rsidR="00023477" w:rsidRDefault="00C113BF" w:rsidP="003D60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2820AF4" w14:textId="77777777" w:rsidR="007A2BCB" w:rsidRDefault="00992BD8" w:rsidP="003D60A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1EB09A1" w14:textId="77777777" w:rsidR="0011306C" w:rsidRDefault="007A2BCB" w:rsidP="003D60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7707E3F5" w14:textId="77777777" w:rsidR="003D60A2" w:rsidRDefault="003D60A2" w:rsidP="003D60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7E9709B" w14:textId="77777777" w:rsidTr="00CD4DD1">
        <w:tc>
          <w:tcPr>
            <w:tcW w:w="9104" w:type="dxa"/>
            <w:shd w:val="clear" w:color="auto" w:fill="D9D9D9"/>
          </w:tcPr>
          <w:p w14:paraId="60DD6145" w14:textId="77777777" w:rsidR="0011306C" w:rsidRPr="00650D6C" w:rsidRDefault="0011306C" w:rsidP="003D60A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191AA4C" w14:textId="77777777" w:rsidR="00D2702A" w:rsidRPr="0012157F" w:rsidRDefault="004F23F7" w:rsidP="003D60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0BDAA6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F0419" w14:textId="77777777" w:rsidR="00D2702A" w:rsidRPr="0012157F" w:rsidRDefault="00D2702A" w:rsidP="003D60A2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CE86E" w14:textId="77777777" w:rsidR="00D2702A" w:rsidRPr="0012157F" w:rsidRDefault="00D2702A" w:rsidP="003D60A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16FF8" w:rsidRPr="0012157F" w14:paraId="39063034" w14:textId="77777777" w:rsidTr="00DB4E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E7D6C" w14:textId="77777777" w:rsidR="00216FF8" w:rsidRPr="0012157F" w:rsidRDefault="00216FF8" w:rsidP="003D60A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6FF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E4978" w14:textId="77777777" w:rsidR="00216FF8" w:rsidRPr="0012157F" w:rsidRDefault="00216FF8" w:rsidP="003D60A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16FF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5335262B" w14:textId="77777777" w:rsidR="00216FF8" w:rsidRPr="0012157F" w:rsidRDefault="00216FF8" w:rsidP="003D60A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6FF8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216FF8" w:rsidRPr="0012157F" w14:paraId="39A30EA0" w14:textId="77777777" w:rsidTr="00DB4E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3FE54" w14:textId="77777777" w:rsidR="00216FF8" w:rsidRPr="0012157F" w:rsidRDefault="00216FF8" w:rsidP="003D60A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6FF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0A247" w14:textId="77777777" w:rsidR="00216FF8" w:rsidRPr="0012157F" w:rsidRDefault="00216FF8" w:rsidP="003D60A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16FF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B8E3564" w14:textId="77777777" w:rsidR="00216FF8" w:rsidRPr="0012157F" w:rsidRDefault="00216FF8" w:rsidP="003D60A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6FF8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 w II etapie oceny badania ofert w którym Zamawiający żądać będzie przedstawienia dokumentów wyszczególnionych w rozdziale 9 ust. 9.2 SWZ (na podstawie art. 274 ust. 1).</w:t>
            </w:r>
          </w:p>
        </w:tc>
      </w:tr>
      <w:tr w:rsidR="00216FF8" w:rsidRPr="0012157F" w14:paraId="5C0C9DBD" w14:textId="77777777" w:rsidTr="00DB4E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4ED09" w14:textId="77777777" w:rsidR="00216FF8" w:rsidRPr="0012157F" w:rsidRDefault="00216FF8" w:rsidP="003D60A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6FF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6551B" w14:textId="77777777" w:rsidR="00216FF8" w:rsidRPr="0012157F" w:rsidRDefault="00216FF8" w:rsidP="003D60A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16FF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04EB9054" w14:textId="77777777" w:rsidR="00216FF8" w:rsidRPr="0012157F" w:rsidRDefault="00216FF8" w:rsidP="003D60A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6FF8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216FF8" w:rsidRPr="0012157F" w14:paraId="32C02963" w14:textId="77777777" w:rsidTr="00DB4E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C307A" w14:textId="77777777" w:rsidR="00216FF8" w:rsidRPr="0012157F" w:rsidRDefault="00216FF8" w:rsidP="003D60A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6FF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CA9D6" w14:textId="77777777" w:rsidR="00216FF8" w:rsidRPr="0012157F" w:rsidRDefault="00216FF8" w:rsidP="003D60A2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16FF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3FC57C5" w14:textId="77777777" w:rsidR="00216FF8" w:rsidRPr="0012157F" w:rsidRDefault="00216FF8" w:rsidP="003D60A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16FF8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11008885" w14:textId="77777777" w:rsidR="00E21BB4" w:rsidRPr="0012157F" w:rsidRDefault="00257E73" w:rsidP="003D60A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C8209B7" w14:textId="77777777" w:rsidR="00E21BB4" w:rsidRPr="00E21BB4" w:rsidRDefault="00E21BB4" w:rsidP="003D60A2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3BBA28D" w14:textId="77777777" w:rsidR="00C62F57" w:rsidRDefault="00C62F57" w:rsidP="003D60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057B25F" w14:textId="77777777" w:rsidR="00C62F57" w:rsidRDefault="00C62F57" w:rsidP="003D60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F62B45D" w14:textId="77777777" w:rsidR="00721D87" w:rsidRDefault="00E21BB4" w:rsidP="003D60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18AE2310" w14:textId="77777777" w:rsidR="00721D87" w:rsidRDefault="00E21BB4" w:rsidP="003D60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B83D708" w14:textId="77777777" w:rsidR="00721D87" w:rsidRPr="00721D87" w:rsidRDefault="00721D87" w:rsidP="003D60A2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3BDD2CEA" w14:textId="77777777" w:rsidR="00721D87" w:rsidRDefault="00E21BB4" w:rsidP="003D60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F10F323" w14:textId="77777777" w:rsidR="00E21BB4" w:rsidRPr="00E21BB4" w:rsidRDefault="00E21BB4" w:rsidP="003D60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84C4F4C" w14:textId="77777777" w:rsidR="00E21BB4" w:rsidRPr="00721D87" w:rsidRDefault="00E21BB4" w:rsidP="003D60A2">
      <w:pPr>
        <w:pBdr>
          <w:bottom w:val="single" w:sz="12" w:space="1" w:color="auto"/>
        </w:pBd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6020EBAB" w14:textId="77777777" w:rsidR="003D60A2" w:rsidRDefault="003D60A2" w:rsidP="003D60A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8AC0D60" w14:textId="77777777" w:rsidTr="00CD4DD1">
        <w:tc>
          <w:tcPr>
            <w:tcW w:w="9104" w:type="dxa"/>
            <w:shd w:val="clear" w:color="auto" w:fill="D9D9D9"/>
          </w:tcPr>
          <w:p w14:paraId="0399A719" w14:textId="04C11808" w:rsidR="00BE6F04" w:rsidRPr="00650D6C" w:rsidRDefault="00E426EB" w:rsidP="003D60A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B89E48E" w14:textId="77777777" w:rsidR="00FE4E2B" w:rsidRDefault="00E426EB" w:rsidP="003D60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4C4DB1F5" w14:textId="77777777" w:rsidR="003D60A2" w:rsidRPr="00E426EB" w:rsidRDefault="003D60A2" w:rsidP="003D60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11ADB99" w14:textId="77777777" w:rsidTr="00847232">
        <w:tc>
          <w:tcPr>
            <w:tcW w:w="9104" w:type="dxa"/>
            <w:shd w:val="clear" w:color="auto" w:fill="D9D9D9"/>
          </w:tcPr>
          <w:p w14:paraId="3411FCC5" w14:textId="77777777" w:rsidR="00E426EB" w:rsidRPr="00650D6C" w:rsidRDefault="00E426EB" w:rsidP="003D60A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E6741BD" w14:textId="77777777" w:rsidR="00E426EB" w:rsidRPr="0012157F" w:rsidRDefault="00E426EB" w:rsidP="003D60A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A51E29B" w14:textId="77777777" w:rsidR="00E426EB" w:rsidRPr="00E426EB" w:rsidRDefault="00E426EB" w:rsidP="003D60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26EFA00" w14:textId="77777777" w:rsidR="00E426EB" w:rsidRPr="00E426EB" w:rsidRDefault="00E426EB" w:rsidP="003D60A2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679937C" w14:textId="77777777" w:rsidR="00E426EB" w:rsidRPr="00FF0EBB" w:rsidRDefault="00E426EB" w:rsidP="003D60A2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11BF2D0" w14:textId="77777777" w:rsidR="00E426EB" w:rsidRPr="00E426EB" w:rsidRDefault="00E426EB" w:rsidP="003D60A2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3EDC39" w14:textId="77777777" w:rsidR="00E426EB" w:rsidRPr="00FF0EBB" w:rsidRDefault="00E426EB" w:rsidP="003D60A2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E933533" w14:textId="77777777" w:rsidR="00E426EB" w:rsidRDefault="00E426EB" w:rsidP="003D60A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06CABBD" w14:textId="77777777" w:rsidR="0012157F" w:rsidRPr="0012157F" w:rsidRDefault="0012157F" w:rsidP="003D60A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052CB4" w14:textId="77777777" w:rsidR="00524951" w:rsidRDefault="00FE4E2B" w:rsidP="003D60A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590D453" w14:textId="77777777" w:rsidR="00524951" w:rsidRDefault="00524951" w:rsidP="003D60A2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02E5351" w14:textId="77777777" w:rsidR="00FE4E2B" w:rsidRPr="0012157F" w:rsidRDefault="00524951" w:rsidP="003D60A2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C3EF1C4" w14:textId="77777777" w:rsidR="00484F88" w:rsidRPr="0012157F" w:rsidRDefault="006D536F" w:rsidP="003D60A2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062817" w14:textId="77777777" w:rsidR="00A37B20" w:rsidRDefault="00A37B20" w:rsidP="0038231F">
      <w:pPr>
        <w:spacing w:after="0" w:line="240" w:lineRule="auto"/>
      </w:pPr>
      <w:r>
        <w:separator/>
      </w:r>
    </w:p>
  </w:endnote>
  <w:endnote w:type="continuationSeparator" w:id="0">
    <w:p w14:paraId="4D04DD9C" w14:textId="77777777" w:rsidR="00A37B20" w:rsidRDefault="00A37B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081854" w14:textId="77777777" w:rsidR="00216FF8" w:rsidRDefault="00216F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78BA5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C91B27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02DD21" w14:textId="77777777" w:rsidR="00216FF8" w:rsidRDefault="00216F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8F6A52" w14:textId="77777777" w:rsidR="00A37B20" w:rsidRDefault="00A37B20" w:rsidP="0038231F">
      <w:pPr>
        <w:spacing w:after="0" w:line="240" w:lineRule="auto"/>
      </w:pPr>
      <w:r>
        <w:separator/>
      </w:r>
    </w:p>
  </w:footnote>
  <w:footnote w:type="continuationSeparator" w:id="0">
    <w:p w14:paraId="2CCA3B67" w14:textId="77777777" w:rsidR="00A37B20" w:rsidRDefault="00A37B20" w:rsidP="0038231F">
      <w:pPr>
        <w:spacing w:after="0" w:line="240" w:lineRule="auto"/>
      </w:pPr>
      <w:r>
        <w:continuationSeparator/>
      </w:r>
    </w:p>
  </w:footnote>
  <w:footnote w:id="1">
    <w:p w14:paraId="2BF4D52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AA2808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A885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BCAF98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141EF4" w14:textId="77777777" w:rsidR="00216FF8" w:rsidRDefault="00216F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C304B7" w14:textId="77777777" w:rsidR="00216FF8" w:rsidRDefault="00216F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B1A061" w14:textId="77777777" w:rsidR="00216FF8" w:rsidRDefault="00216F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3721173">
    <w:abstractNumId w:val="11"/>
  </w:num>
  <w:num w:numId="2" w16cid:durableId="1319528882">
    <w:abstractNumId w:val="0"/>
  </w:num>
  <w:num w:numId="3" w16cid:durableId="621500782">
    <w:abstractNumId w:val="10"/>
  </w:num>
  <w:num w:numId="4" w16cid:durableId="139924844">
    <w:abstractNumId w:val="13"/>
  </w:num>
  <w:num w:numId="5" w16cid:durableId="167596675">
    <w:abstractNumId w:val="12"/>
  </w:num>
  <w:num w:numId="6" w16cid:durableId="854617538">
    <w:abstractNumId w:val="9"/>
  </w:num>
  <w:num w:numId="7" w16cid:durableId="64180771">
    <w:abstractNumId w:val="1"/>
  </w:num>
  <w:num w:numId="8" w16cid:durableId="1230767493">
    <w:abstractNumId w:val="6"/>
  </w:num>
  <w:num w:numId="9" w16cid:durableId="1675035965">
    <w:abstractNumId w:val="4"/>
  </w:num>
  <w:num w:numId="10" w16cid:durableId="298417811">
    <w:abstractNumId w:val="7"/>
  </w:num>
  <w:num w:numId="11" w16cid:durableId="476455379">
    <w:abstractNumId w:val="5"/>
  </w:num>
  <w:num w:numId="12" w16cid:durableId="1339580659">
    <w:abstractNumId w:val="8"/>
  </w:num>
  <w:num w:numId="13" w16cid:durableId="436142318">
    <w:abstractNumId w:val="3"/>
  </w:num>
  <w:num w:numId="14" w16cid:durableId="1302811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B2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16FF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60A2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2C6A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5DE9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37B20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F5729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F03576"/>
  <w15:docId w15:val="{921D3294-5CBF-4CCB-981E-C1F8A1B7D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805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2016-07-26T10:32:00Z</cp:lastPrinted>
  <dcterms:created xsi:type="dcterms:W3CDTF">2024-09-24T06:46:00Z</dcterms:created>
  <dcterms:modified xsi:type="dcterms:W3CDTF">2024-09-24T06:46:00Z</dcterms:modified>
</cp:coreProperties>
</file>