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8890A" w14:textId="65E65D66" w:rsidR="00CF7835" w:rsidRPr="00141D67" w:rsidRDefault="000160F4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Bydgoszcz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dnia: </w:t>
      </w:r>
      <w:r w:rsidRPr="00141D67">
        <w:rPr>
          <w:rFonts w:ascii="Arial Narrow" w:hAnsi="Arial Narrow" w:cs="Arial"/>
          <w:sz w:val="24"/>
          <w:szCs w:val="24"/>
        </w:rPr>
        <w:t>2024-10-0</w:t>
      </w:r>
      <w:r w:rsidR="00222689">
        <w:rPr>
          <w:rFonts w:ascii="Arial Narrow" w:hAnsi="Arial Narrow" w:cs="Arial"/>
          <w:sz w:val="24"/>
          <w:szCs w:val="24"/>
        </w:rPr>
        <w:t>3</w:t>
      </w:r>
    </w:p>
    <w:p w14:paraId="6EDE194D" w14:textId="77777777" w:rsidR="00CF7835" w:rsidRPr="00141D67" w:rsidRDefault="000160F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41D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97D828D" w14:textId="77777777" w:rsidR="00CF7835" w:rsidRPr="00141D67" w:rsidRDefault="000160F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Powstańców Warszawy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</w:t>
      </w:r>
      <w:r w:rsidRPr="00141D67">
        <w:rPr>
          <w:rFonts w:ascii="Arial Narrow" w:hAnsi="Arial Narrow" w:cs="Arial"/>
          <w:sz w:val="24"/>
          <w:szCs w:val="24"/>
        </w:rPr>
        <w:t>5</w:t>
      </w:r>
    </w:p>
    <w:p w14:paraId="3F06447F" w14:textId="77777777" w:rsidR="00CF7835" w:rsidRPr="00141D67" w:rsidRDefault="000160F4" w:rsidP="00CF7835">
      <w:pPr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85-681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</w:t>
      </w:r>
      <w:r w:rsidRPr="00141D67">
        <w:rPr>
          <w:rFonts w:ascii="Arial Narrow" w:hAnsi="Arial Narrow" w:cs="Arial"/>
          <w:sz w:val="24"/>
          <w:szCs w:val="24"/>
        </w:rPr>
        <w:t>Bydgoszcz</w:t>
      </w:r>
    </w:p>
    <w:p w14:paraId="6E7E9DD7" w14:textId="77777777" w:rsidR="00CF7835" w:rsidRPr="00141D6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41D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A7A3BEB" w14:textId="77777777" w:rsidR="00CF7835" w:rsidRPr="00141D6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41D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141D67" w14:paraId="132F3EA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594EC3" w14:textId="4EB8DD41" w:rsidR="00CF7835" w:rsidRPr="00141D6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41D6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  <w:r w:rsidR="00222689">
              <w:rPr>
                <w:rFonts w:ascii="Arial Narrow" w:hAnsi="Arial Narrow" w:cs="Arial"/>
                <w:b/>
                <w:spacing w:val="20"/>
                <w:sz w:val="28"/>
              </w:rPr>
              <w:t xml:space="preserve"> - SPROSTOWANIE</w:t>
            </w:r>
          </w:p>
        </w:tc>
      </w:tr>
    </w:tbl>
    <w:p w14:paraId="16831570" w14:textId="77777777" w:rsidR="00CF7835" w:rsidRPr="00141D6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DDA26D4" w14:textId="77777777" w:rsidR="00CF7835" w:rsidRPr="00141D6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41D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41D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41D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41D67" w14:paraId="1D4B07BB" w14:textId="77777777" w:rsidTr="000C1C6D">
        <w:tc>
          <w:tcPr>
            <w:tcW w:w="2269" w:type="dxa"/>
            <w:shd w:val="clear" w:color="auto" w:fill="auto"/>
          </w:tcPr>
          <w:p w14:paraId="7510753E" w14:textId="77777777" w:rsidR="00CF7835" w:rsidRPr="00141D6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6ED0C0" w14:textId="77777777" w:rsidR="00CF7835" w:rsidRPr="00141D67" w:rsidRDefault="000160F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bCs/>
                <w:sz w:val="24"/>
                <w:szCs w:val="24"/>
              </w:rPr>
              <w:t>Remont dachów budynków nr 4, 5, 11, 16</w:t>
            </w:r>
            <w:r w:rsidR="00CF7835" w:rsidRPr="00141D6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160F4" w:rsidRPr="00141D67" w14:paraId="18B175AE" w14:textId="77777777" w:rsidTr="00B706AF">
        <w:tc>
          <w:tcPr>
            <w:tcW w:w="2269" w:type="dxa"/>
            <w:shd w:val="clear" w:color="auto" w:fill="auto"/>
          </w:tcPr>
          <w:p w14:paraId="62744A54" w14:textId="77777777" w:rsidR="000160F4" w:rsidRPr="00141D67" w:rsidRDefault="000160F4" w:rsidP="00B706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54579A" w14:textId="77777777" w:rsidR="000160F4" w:rsidRPr="00141D67" w:rsidRDefault="000160F4" w:rsidP="00B706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bCs/>
                <w:sz w:val="24"/>
                <w:szCs w:val="24"/>
              </w:rPr>
              <w:t>121/2024</w:t>
            </w:r>
          </w:p>
        </w:tc>
      </w:tr>
    </w:tbl>
    <w:p w14:paraId="606E6378" w14:textId="77777777" w:rsidR="00BA7EDC" w:rsidRDefault="00BA7EDC" w:rsidP="00222689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4E8A178" w14:textId="13492546" w:rsidR="00222689" w:rsidRPr="00222689" w:rsidRDefault="00222689" w:rsidP="00222689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689">
        <w:rPr>
          <w:rFonts w:ascii="Arial Narrow" w:hAnsi="Arial Narrow" w:cs="Arial"/>
          <w:sz w:val="24"/>
          <w:szCs w:val="24"/>
        </w:rPr>
        <w:t>Zamawiający informuje, że we wcześniej przesłanej Informacji z otwarcia ofert</w:t>
      </w:r>
      <w:r w:rsidR="00BA7EDC">
        <w:rPr>
          <w:rFonts w:ascii="Arial Narrow" w:hAnsi="Arial Narrow" w:cs="Arial"/>
          <w:sz w:val="24"/>
          <w:szCs w:val="24"/>
        </w:rPr>
        <w:t xml:space="preserve"> wskazał błędne dane dotyczące nazwy Wykonawcy</w:t>
      </w:r>
      <w:r w:rsidRPr="00222689">
        <w:rPr>
          <w:rFonts w:ascii="Arial Narrow" w:hAnsi="Arial Narrow" w:cs="Arial"/>
          <w:sz w:val="24"/>
          <w:szCs w:val="24"/>
        </w:rPr>
        <w:t>.</w:t>
      </w:r>
    </w:p>
    <w:p w14:paraId="6E08DD92" w14:textId="3F10CCE3" w:rsidR="00A80738" w:rsidRPr="00141D67" w:rsidRDefault="00222689" w:rsidP="00222689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689">
        <w:rPr>
          <w:rFonts w:ascii="Arial Narrow" w:hAnsi="Arial Narrow" w:cs="Arial"/>
          <w:sz w:val="24"/>
          <w:szCs w:val="24"/>
        </w:rPr>
        <w:t xml:space="preserve">Poniżej </w:t>
      </w:r>
      <w:r w:rsidR="00BA7EDC">
        <w:rPr>
          <w:rFonts w:ascii="Arial Narrow" w:hAnsi="Arial Narrow" w:cs="Arial"/>
          <w:sz w:val="24"/>
          <w:szCs w:val="24"/>
        </w:rPr>
        <w:t>Zamawiający przedstawia</w:t>
      </w:r>
      <w:r w:rsidRPr="00222689">
        <w:rPr>
          <w:rFonts w:ascii="Arial Narrow" w:hAnsi="Arial Narrow" w:cs="Arial"/>
          <w:sz w:val="24"/>
          <w:szCs w:val="24"/>
        </w:rPr>
        <w:t xml:space="preserve"> poprawioną i aktualną Informację z otwarcia ofert.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41D67" w14:paraId="6BED56EE" w14:textId="77777777" w:rsidTr="000C1C6D">
        <w:tc>
          <w:tcPr>
            <w:tcW w:w="1276" w:type="dxa"/>
            <w:shd w:val="clear" w:color="auto" w:fill="F2F2F2"/>
            <w:vAlign w:val="center"/>
          </w:tcPr>
          <w:p w14:paraId="65290BF8" w14:textId="77777777" w:rsidR="00D665F5" w:rsidRPr="00141D6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141D6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2BD1284" w14:textId="77777777" w:rsidR="00D665F5" w:rsidRPr="00141D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141D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7C4198" w14:textId="77777777" w:rsidR="00D665F5" w:rsidRPr="00141D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160F4" w:rsidRPr="00141D67" w14:paraId="56630999" w14:textId="77777777" w:rsidTr="00B706AF">
        <w:tc>
          <w:tcPr>
            <w:tcW w:w="1276" w:type="dxa"/>
            <w:shd w:val="clear" w:color="auto" w:fill="auto"/>
            <w:vAlign w:val="center"/>
          </w:tcPr>
          <w:p w14:paraId="0B2CEC30" w14:textId="77777777" w:rsidR="000160F4" w:rsidRPr="00141D67" w:rsidRDefault="000160F4" w:rsidP="00B706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56DAD80" w14:textId="3C9FE3DE" w:rsidR="000160F4" w:rsidRPr="00141D67" w:rsidRDefault="00BA7EDC" w:rsidP="00B706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MIT PROPERTY</w:t>
            </w:r>
            <w:r w:rsidR="000160F4" w:rsidRPr="00141D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0160F4" w:rsidRPr="00141D67">
              <w:rPr>
                <w:rFonts w:ascii="Arial Narrow" w:hAnsi="Arial Narrow" w:cs="Arial"/>
                <w:sz w:val="24"/>
                <w:szCs w:val="24"/>
              </w:rPr>
              <w:t>p. z o.o.</w:t>
            </w:r>
          </w:p>
          <w:p w14:paraId="6BA5ECF3" w14:textId="2AA6979D" w:rsidR="000160F4" w:rsidRPr="00141D67" w:rsidRDefault="000160F4" w:rsidP="00B706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Narożna 1/</w:t>
            </w:r>
            <w:r w:rsidR="00564AF2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780243B" w14:textId="77777777" w:rsidR="000160F4" w:rsidRPr="00141D67" w:rsidRDefault="000160F4" w:rsidP="00B706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05-520 Konstancin-Jeziorna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AD24F" w14:textId="77777777" w:rsidR="000160F4" w:rsidRPr="00141D67" w:rsidRDefault="000160F4" w:rsidP="00B706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858 757.33 zł</w:t>
            </w:r>
          </w:p>
        </w:tc>
      </w:tr>
    </w:tbl>
    <w:p w14:paraId="307417D0" w14:textId="77777777" w:rsidR="0069085C" w:rsidRPr="00141D6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0C2493F" w14:textId="77777777" w:rsidR="00577BC6" w:rsidRPr="00141D6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880E90D" w14:textId="77777777" w:rsidR="00A80738" w:rsidRPr="00141D6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41D67">
        <w:rPr>
          <w:rFonts w:ascii="Arial Narrow" w:hAnsi="Arial Narrow" w:cs="Arial"/>
          <w:i/>
          <w:szCs w:val="24"/>
        </w:rPr>
        <w:t>Zamawiający</w:t>
      </w:r>
    </w:p>
    <w:p w14:paraId="1C07D6EB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64A612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3AA2A3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FAA56E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5E7486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214B07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AD2C4A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D5C61D" w14:textId="77777777" w:rsidR="00BA7EDC" w:rsidRDefault="00BA7EDC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2D399A" w14:textId="2B8A045A" w:rsidR="00141D67" w:rsidRPr="000605ED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1507A988" w14:textId="77777777" w:rsidR="00141D67" w:rsidRPr="000605ED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61FF7F0D" w14:textId="77777777" w:rsidR="00141D67" w:rsidRPr="000605ED" w:rsidRDefault="00141D67" w:rsidP="00141D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1B9FBDA" w14:textId="1B4027BE" w:rsidR="00141D67" w:rsidRPr="000605ED" w:rsidRDefault="00141D67" w:rsidP="00141D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</w:t>
      </w:r>
      <w:r w:rsidR="00222689">
        <w:rPr>
          <w:rFonts w:ascii="Arial Narrow" w:hAnsi="Arial Narrow"/>
          <w:sz w:val="18"/>
        </w:rPr>
        <w:t>3</w:t>
      </w:r>
      <w:r>
        <w:rPr>
          <w:rFonts w:ascii="Arial Narrow" w:hAnsi="Arial Narrow"/>
          <w:sz w:val="18"/>
        </w:rPr>
        <w:t>.10.2024 r.</w:t>
      </w:r>
    </w:p>
    <w:p w14:paraId="3479789B" w14:textId="18F16392" w:rsidR="00C236D3" w:rsidRDefault="000160F4" w:rsidP="00173B20">
      <w:pPr>
        <w:jc w:val="right"/>
      </w:pPr>
      <w:r w:rsidRPr="000160F4">
        <w:rPr>
          <w:rFonts w:ascii="Arial" w:hAnsi="Arial" w:cs="Arial"/>
          <w:sz w:val="24"/>
          <w:szCs w:val="24"/>
        </w:rPr>
        <w:t xml:space="preserve">  </w:t>
      </w:r>
    </w:p>
    <w:sectPr w:rsidR="00C236D3" w:rsidSect="00141D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24DC54" w14:textId="77777777" w:rsidR="009B7FE9" w:rsidRDefault="009B7FE9">
      <w:r>
        <w:separator/>
      </w:r>
    </w:p>
  </w:endnote>
  <w:endnote w:type="continuationSeparator" w:id="0">
    <w:p w14:paraId="3C6A3066" w14:textId="77777777" w:rsidR="009B7FE9" w:rsidRDefault="009B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ED2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E79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A47BB" w14:textId="0791B07C" w:rsidR="00960CEB" w:rsidRPr="00986737" w:rsidRDefault="007562C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7F93C70" wp14:editId="187CD2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4EB91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A4EA7F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443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5CAEB" w14:textId="77777777" w:rsidR="009F189D" w:rsidRDefault="009F189D">
    <w:pPr>
      <w:pStyle w:val="Stopka"/>
      <w:tabs>
        <w:tab w:val="clear" w:pos="4536"/>
      </w:tabs>
      <w:jc w:val="center"/>
    </w:pPr>
  </w:p>
  <w:p w14:paraId="2F268F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3C1F8" w14:textId="77777777" w:rsidR="009B7FE9" w:rsidRDefault="009B7FE9">
      <w:r>
        <w:separator/>
      </w:r>
    </w:p>
  </w:footnote>
  <w:footnote w:type="continuationSeparator" w:id="0">
    <w:p w14:paraId="4DB6BFE9" w14:textId="77777777" w:rsidR="009B7FE9" w:rsidRDefault="009B7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382AE" w14:textId="77777777" w:rsidR="000160F4" w:rsidRDefault="00016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3CE0F" w14:textId="77777777" w:rsidR="000160F4" w:rsidRDefault="00016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8262" w14:textId="77777777" w:rsidR="000160F4" w:rsidRDefault="00016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AD"/>
    <w:rsid w:val="00007727"/>
    <w:rsid w:val="000160F4"/>
    <w:rsid w:val="00017720"/>
    <w:rsid w:val="00035488"/>
    <w:rsid w:val="00095089"/>
    <w:rsid w:val="000C1C6D"/>
    <w:rsid w:val="000D7F25"/>
    <w:rsid w:val="000E00E5"/>
    <w:rsid w:val="001146A4"/>
    <w:rsid w:val="00141D67"/>
    <w:rsid w:val="00173B20"/>
    <w:rsid w:val="001C69FF"/>
    <w:rsid w:val="0022268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4AF2"/>
    <w:rsid w:val="00577BC6"/>
    <w:rsid w:val="00590DAD"/>
    <w:rsid w:val="00601802"/>
    <w:rsid w:val="0069085C"/>
    <w:rsid w:val="007562C3"/>
    <w:rsid w:val="00833E8E"/>
    <w:rsid w:val="00843263"/>
    <w:rsid w:val="00861E75"/>
    <w:rsid w:val="008A26A5"/>
    <w:rsid w:val="008F251B"/>
    <w:rsid w:val="008F318B"/>
    <w:rsid w:val="00960CEB"/>
    <w:rsid w:val="009B7FE9"/>
    <w:rsid w:val="009D19BD"/>
    <w:rsid w:val="009F189D"/>
    <w:rsid w:val="00A80738"/>
    <w:rsid w:val="00BA7EDC"/>
    <w:rsid w:val="00C236D3"/>
    <w:rsid w:val="00C659E2"/>
    <w:rsid w:val="00CB0802"/>
    <w:rsid w:val="00CD29AB"/>
    <w:rsid w:val="00CF3DAF"/>
    <w:rsid w:val="00CF7835"/>
    <w:rsid w:val="00D665F5"/>
    <w:rsid w:val="00D7128F"/>
    <w:rsid w:val="00EA3476"/>
    <w:rsid w:val="00F44906"/>
    <w:rsid w:val="00F72E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BC95A"/>
  <w15:chartTrackingRefBased/>
  <w15:docId w15:val="{DA905DEC-3567-4C2F-B11F-5706CEDB3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1D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1D67"/>
    <w:rPr>
      <w:b/>
      <w:bCs/>
    </w:rPr>
  </w:style>
  <w:style w:type="character" w:styleId="Hipercze">
    <w:name w:val="Hyperlink"/>
    <w:uiPriority w:val="99"/>
    <w:unhideWhenUsed/>
    <w:rsid w:val="00141D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2024-10-02T07:22:00Z</cp:lastPrinted>
  <dcterms:created xsi:type="dcterms:W3CDTF">2024-10-03T09:37:00Z</dcterms:created>
  <dcterms:modified xsi:type="dcterms:W3CDTF">2024-10-03T09:44:00Z</dcterms:modified>
</cp:coreProperties>
</file>