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8E1DD29" w14:textId="3CAF3908" w:rsidR="00307876" w:rsidRDefault="00307876" w:rsidP="0030787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>w trybie podstawowy</w:t>
      </w:r>
      <w:r w:rsidR="004C49FE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 pn.: </w:t>
      </w:r>
    </w:p>
    <w:p w14:paraId="424E552C" w14:textId="60B3CDC4" w:rsidR="00281DC6" w:rsidRPr="00B35E5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A31648" w:rsidRPr="00A31648">
        <w:rPr>
          <w:bCs/>
        </w:rPr>
        <w:t xml:space="preserve"> </w:t>
      </w:r>
      <w:r w:rsidR="00934740" w:rsidRPr="00934740">
        <w:rPr>
          <w:b/>
          <w:bCs/>
          <w:sz w:val="22"/>
          <w:szCs w:val="22"/>
        </w:rPr>
        <w:t>Środki dezynfekcyjne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5185598C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>Zadanie nr 1</w:t>
      </w:r>
      <w:r w:rsidR="00A8379E">
        <w:rPr>
          <w:bCs/>
          <w:sz w:val="22"/>
          <w:u w:val="single"/>
        </w:rPr>
        <w:t xml:space="preserve">: </w:t>
      </w:r>
      <w:r w:rsidR="00A8379E" w:rsidRPr="00C43B59">
        <w:t>Preparaty do oczyszczania endoskopów bezpośrednio do zakończenia badania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9B20DBA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309246"/>
      <w:r w:rsidR="00852576" w:rsidRPr="00852576">
        <w:rPr>
          <w:bCs/>
          <w:sz w:val="22"/>
        </w:rPr>
        <w:t>w ciągu 3 dni roboczych od momentu wysłania zamówienia drogą elektroniczną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5E6A778F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="00A8379E">
        <w:rPr>
          <w:bCs/>
          <w:sz w:val="22"/>
          <w:u w:val="single"/>
        </w:rPr>
        <w:t xml:space="preserve">: </w:t>
      </w:r>
      <w:r w:rsidR="00A8379E" w:rsidRPr="00C43B59">
        <w:t>Preparaty do higienicznej i chirurgicznej dezynfekcji</w:t>
      </w:r>
      <w:r w:rsidR="002553EE">
        <w:rPr>
          <w:bCs/>
          <w:sz w:val="22"/>
          <w:u w:val="single"/>
        </w:rPr>
        <w:t xml:space="preserve"> 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AF6352" w14:textId="5185FEC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1948F0E9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="00A8379E" w:rsidRPr="00A8379E">
        <w:rPr>
          <w:bCs/>
        </w:rPr>
        <w:t>:</w:t>
      </w:r>
      <w:r w:rsidR="00A8379E" w:rsidRPr="00C43B59">
        <w:t xml:space="preserve"> System suchych zrolowanych do nasączania preparatami dezynfekcyjnymi.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0BEAAE" w14:textId="6BCCDB0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1E8F0994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="00E11A8D">
        <w:rPr>
          <w:bCs/>
          <w:sz w:val="22"/>
          <w:u w:val="single"/>
        </w:rPr>
        <w:t>:</w:t>
      </w:r>
      <w:r w:rsidR="00E11A8D" w:rsidRPr="00E11A8D">
        <w:t xml:space="preserve"> </w:t>
      </w:r>
      <w:r w:rsidR="00E11A8D" w:rsidRPr="00C43B59">
        <w:t>Preparaty do zamgławiania pomieszczeń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1DCBDD" w14:textId="5F98606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96CAB2" w14:textId="2DF5C87B" w:rsidR="00FC6183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="00E11A8D" w:rsidRPr="00E11A8D">
        <w:rPr>
          <w:bCs/>
          <w:sz w:val="22"/>
          <w:u w:val="single"/>
        </w:rPr>
        <w:t xml:space="preserve"> </w:t>
      </w:r>
      <w:r w:rsidR="00E11A8D" w:rsidRPr="00E11A8D">
        <w:rPr>
          <w:bCs/>
        </w:rPr>
        <w:t>:</w:t>
      </w:r>
      <w:r w:rsidR="00E11A8D" w:rsidRPr="00C43B59">
        <w:t xml:space="preserve"> Preparaty do mycia i dezynfekcji powierzchni szpitalnych, sprzętów i wyrobów medycznych.</w:t>
      </w:r>
    </w:p>
    <w:p w14:paraId="24A951D4" w14:textId="1B1C73E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5BB880" w14:textId="20166AF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42F5DB46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="00E11A8D">
        <w:rPr>
          <w:bCs/>
          <w:sz w:val="22"/>
          <w:u w:val="single"/>
        </w:rPr>
        <w:t xml:space="preserve">: </w:t>
      </w:r>
      <w:r w:rsidR="00E11A8D" w:rsidRPr="00C43B59">
        <w:t>Preparaty do higienicznej i chirurgicznej dezynfekcji, mycia, pielęgnacji rak i ciała.</w:t>
      </w:r>
    </w:p>
    <w:p w14:paraId="54F40F0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F245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633EA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66DC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A09A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F2A0A0" w14:textId="7F589E7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50FD939D" w14:textId="77777777" w:rsidR="00934740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0E42B53D" w14:textId="339E6259" w:rsidR="00934740" w:rsidRPr="00281DC6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</w:t>
      </w:r>
      <w:r>
        <w:rPr>
          <w:bCs/>
          <w:sz w:val="22"/>
          <w:u w:val="single"/>
        </w:rPr>
        <w:t xml:space="preserve"> 7</w:t>
      </w:r>
      <w:r w:rsidR="00E11A8D">
        <w:rPr>
          <w:bCs/>
          <w:sz w:val="22"/>
          <w:u w:val="single"/>
        </w:rPr>
        <w:t xml:space="preserve">: </w:t>
      </w:r>
      <w:r w:rsidR="00E11A8D" w:rsidRPr="00C43B59">
        <w:t>Preparaty do ręcznego mycia i dezynfekcji sond TEE do echo serca przepływowego</w:t>
      </w:r>
    </w:p>
    <w:p w14:paraId="302F9856" w14:textId="77777777" w:rsidR="00934740" w:rsidRPr="00281DC6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F3F768" w14:textId="77777777" w:rsidR="00934740" w:rsidRPr="00281DC6" w:rsidRDefault="00934740" w:rsidP="0093474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67144B" w14:textId="77777777" w:rsidR="00934740" w:rsidRPr="00281DC6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B824DF9" w14:textId="77777777" w:rsidR="00934740" w:rsidRPr="00281DC6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0F6234C" w14:textId="77777777" w:rsidR="00934740" w:rsidRPr="00281DC6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DB4EC47" w14:textId="77777777" w:rsidR="00934740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D95F8C" w14:textId="77777777" w:rsidR="00934740" w:rsidRDefault="00934740" w:rsidP="0093474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Pr="00852576">
        <w:rPr>
          <w:bCs/>
          <w:sz w:val="22"/>
        </w:rPr>
        <w:t>w ciągu 3 dni roboczych od momentu wysłania zamówienia drogą elektroniczną</w:t>
      </w:r>
    </w:p>
    <w:p w14:paraId="66411F21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EDF4D32" w14:textId="6203DEF1" w:rsidR="00E11A8D" w:rsidRPr="00C43B59" w:rsidRDefault="00A8379E" w:rsidP="00E11A8D">
      <w:pPr>
        <w:pStyle w:val="Tekstpodstawowy"/>
        <w:spacing w:before="60"/>
        <w:ind w:firstLine="284"/>
      </w:pPr>
      <w:r w:rsidRPr="00281DC6">
        <w:rPr>
          <w:bCs/>
          <w:sz w:val="22"/>
          <w:u w:val="single"/>
        </w:rPr>
        <w:t>Zadanie nr</w:t>
      </w:r>
      <w:r>
        <w:rPr>
          <w:bCs/>
          <w:sz w:val="22"/>
          <w:u w:val="single"/>
        </w:rPr>
        <w:t xml:space="preserve"> </w:t>
      </w:r>
      <w:r>
        <w:rPr>
          <w:bCs/>
          <w:sz w:val="22"/>
          <w:u w:val="single"/>
        </w:rPr>
        <w:t>8</w:t>
      </w:r>
      <w:r w:rsidR="00E11A8D" w:rsidRPr="006C7E9F">
        <w:rPr>
          <w:bCs/>
        </w:rPr>
        <w:t>:</w:t>
      </w:r>
      <w:r w:rsidR="00E11A8D" w:rsidRPr="00C43B59">
        <w:t xml:space="preserve"> Preparaty do mycia i dezynfekcji rąk w systemie zamkniętym </w:t>
      </w:r>
    </w:p>
    <w:p w14:paraId="22EC007B" w14:textId="77777777" w:rsidR="00A8379E" w:rsidRPr="00281DC6" w:rsidRDefault="00A8379E" w:rsidP="00A8379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2DB2CA6" w14:textId="77777777" w:rsidR="00A8379E" w:rsidRPr="00281DC6" w:rsidRDefault="00A8379E" w:rsidP="00A8379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D4CBE76" w14:textId="77777777" w:rsidR="00A8379E" w:rsidRPr="00281DC6" w:rsidRDefault="00A8379E" w:rsidP="00A8379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4338CC2" w14:textId="77777777" w:rsidR="00A8379E" w:rsidRPr="00281DC6" w:rsidRDefault="00A8379E" w:rsidP="00A8379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ABCACB" w14:textId="77777777" w:rsidR="00A8379E" w:rsidRPr="00281DC6" w:rsidRDefault="00A8379E" w:rsidP="00A8379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18F78D5" w14:textId="77777777" w:rsidR="00A8379E" w:rsidRDefault="00A8379E" w:rsidP="00A8379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81B47DD" w14:textId="77777777" w:rsidR="00A8379E" w:rsidRDefault="00A8379E" w:rsidP="00A8379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Pr="00852576">
        <w:rPr>
          <w:bCs/>
          <w:sz w:val="22"/>
        </w:rPr>
        <w:t>w ciągu 3 dni roboczych od momentu wysłania zamówienia drogą elektroniczną</w:t>
      </w:r>
    </w:p>
    <w:p w14:paraId="1D039F0A" w14:textId="77777777" w:rsidR="00A8379E" w:rsidRDefault="00A8379E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5EF32AB3" w14:textId="77777777" w:rsidR="00E06060" w:rsidRDefault="00E06060" w:rsidP="00E06060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lastRenderedPageBreak/>
        <w:t>oświadczam, że nie podlegam wykluczeniu z postępowania na podstawie art.108 ust 1 pkt 1-6 ustawy Pzp.</w:t>
      </w:r>
    </w:p>
    <w:p w14:paraId="31B9F6E3" w14:textId="77777777" w:rsidR="00E06060" w:rsidRDefault="00E06060" w:rsidP="00E06060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46411E7B" w14:textId="0C7AA0CC" w:rsidR="00E06060" w:rsidRDefault="00E06060" w:rsidP="002553EE">
      <w:pPr>
        <w:numPr>
          <w:ilvl w:val="0"/>
          <w:numId w:val="36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AE725D8" w14:textId="77777777" w:rsidR="00E06060" w:rsidRPr="00281DC6" w:rsidRDefault="00E06060" w:rsidP="00E06060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1DFE66" w14:textId="77777777" w:rsidR="00E06060" w:rsidRPr="00E06060" w:rsidRDefault="00E06060" w:rsidP="00E06060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0DECD7C3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76DCE7C" w14:textId="77777777" w:rsidR="009958D9" w:rsidRPr="00281DC6" w:rsidRDefault="009958D9" w:rsidP="009958D9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 ?</w:t>
      </w:r>
    </w:p>
    <w:p w14:paraId="1A97262B" w14:textId="77777777" w:rsidR="009958D9" w:rsidRPr="00281DC6" w:rsidRDefault="009958D9" w:rsidP="009958D9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39FFF29" w14:textId="77777777" w:rsidR="009958D9" w:rsidRPr="00085C92" w:rsidRDefault="009958D9" w:rsidP="009958D9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C0CA2EF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BD378E7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AD1F3BB" w14:textId="77777777" w:rsidR="009958D9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3804785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B447316" w14:textId="77777777" w:rsidR="009958D9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BFFEE8E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46F9614" w14:textId="77777777" w:rsidR="009958D9" w:rsidRPr="00281DC6" w:rsidRDefault="009958D9" w:rsidP="009958D9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7DD4499" w14:textId="77777777" w:rsidR="009958D9" w:rsidRPr="00281DC6" w:rsidRDefault="009958D9" w:rsidP="009958D9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E9D786D" w14:textId="77777777" w:rsidR="009958D9" w:rsidRPr="00281DC6" w:rsidRDefault="009958D9" w:rsidP="009958D9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A21B514" w14:textId="77777777" w:rsidR="009958D9" w:rsidRPr="00281DC6" w:rsidRDefault="009958D9" w:rsidP="009958D9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A2CA50B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DC47C99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043E8C3A" w:rsidR="00D74BC1" w:rsidRDefault="00281DC6">
    <w:pPr>
      <w:pStyle w:val="Nagwek"/>
    </w:pPr>
    <w:r>
      <w:t>Znak sprawy: SZW/DZP/</w:t>
    </w:r>
    <w:r w:rsidR="00A8379E">
      <w:t>77</w:t>
    </w:r>
    <w:r>
      <w:t>/202</w:t>
    </w:r>
    <w:r w:rsidR="00934740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8910053">
    <w:abstractNumId w:val="9"/>
  </w:num>
  <w:num w:numId="2" w16cid:durableId="364794884">
    <w:abstractNumId w:val="20"/>
  </w:num>
  <w:num w:numId="3" w16cid:durableId="1578712426">
    <w:abstractNumId w:val="23"/>
  </w:num>
  <w:num w:numId="4" w16cid:durableId="616566259">
    <w:abstractNumId w:val="5"/>
  </w:num>
  <w:num w:numId="5" w16cid:durableId="147795468">
    <w:abstractNumId w:val="27"/>
  </w:num>
  <w:num w:numId="6" w16cid:durableId="1239631670">
    <w:abstractNumId w:val="6"/>
  </w:num>
  <w:num w:numId="7" w16cid:durableId="162551494">
    <w:abstractNumId w:val="7"/>
  </w:num>
  <w:num w:numId="8" w16cid:durableId="1848782922">
    <w:abstractNumId w:val="31"/>
  </w:num>
  <w:num w:numId="9" w16cid:durableId="664355985">
    <w:abstractNumId w:val="4"/>
  </w:num>
  <w:num w:numId="10" w16cid:durableId="1491171323">
    <w:abstractNumId w:val="30"/>
  </w:num>
  <w:num w:numId="11" w16cid:durableId="76025352">
    <w:abstractNumId w:val="25"/>
  </w:num>
  <w:num w:numId="12" w16cid:durableId="1605067376">
    <w:abstractNumId w:val="11"/>
  </w:num>
  <w:num w:numId="13" w16cid:durableId="1520316032">
    <w:abstractNumId w:val="24"/>
  </w:num>
  <w:num w:numId="14" w16cid:durableId="257063050">
    <w:abstractNumId w:val="38"/>
  </w:num>
  <w:num w:numId="15" w16cid:durableId="2140805019">
    <w:abstractNumId w:val="22"/>
  </w:num>
  <w:num w:numId="16" w16cid:durableId="1032149121">
    <w:abstractNumId w:val="36"/>
  </w:num>
  <w:num w:numId="17" w16cid:durableId="2096896357">
    <w:abstractNumId w:val="10"/>
  </w:num>
  <w:num w:numId="18" w16cid:durableId="1850023967">
    <w:abstractNumId w:val="15"/>
  </w:num>
  <w:num w:numId="19" w16cid:durableId="210969158">
    <w:abstractNumId w:val="34"/>
  </w:num>
  <w:num w:numId="20" w16cid:durableId="1004935525">
    <w:abstractNumId w:val="1"/>
  </w:num>
  <w:num w:numId="21" w16cid:durableId="1074545384">
    <w:abstractNumId w:val="28"/>
  </w:num>
  <w:num w:numId="22" w16cid:durableId="500240291">
    <w:abstractNumId w:val="2"/>
  </w:num>
  <w:num w:numId="23" w16cid:durableId="720254029">
    <w:abstractNumId w:val="12"/>
  </w:num>
  <w:num w:numId="24" w16cid:durableId="2058967418">
    <w:abstractNumId w:val="32"/>
  </w:num>
  <w:num w:numId="25" w16cid:durableId="2042591774">
    <w:abstractNumId w:val="8"/>
  </w:num>
  <w:num w:numId="26" w16cid:durableId="1941716630">
    <w:abstractNumId w:val="14"/>
  </w:num>
  <w:num w:numId="27" w16cid:durableId="1705668517">
    <w:abstractNumId w:val="18"/>
  </w:num>
  <w:num w:numId="28" w16cid:durableId="399135903">
    <w:abstractNumId w:val="16"/>
  </w:num>
  <w:num w:numId="29" w16cid:durableId="1400328651">
    <w:abstractNumId w:val="3"/>
  </w:num>
  <w:num w:numId="30" w16cid:durableId="1077091272">
    <w:abstractNumId w:val="17"/>
  </w:num>
  <w:num w:numId="31" w16cid:durableId="968779241">
    <w:abstractNumId w:val="0"/>
  </w:num>
  <w:num w:numId="32" w16cid:durableId="161823563">
    <w:abstractNumId w:val="26"/>
  </w:num>
  <w:num w:numId="33" w16cid:durableId="514468164">
    <w:abstractNumId w:val="19"/>
  </w:num>
  <w:num w:numId="34" w16cid:durableId="1932659864">
    <w:abstractNumId w:val="29"/>
  </w:num>
  <w:num w:numId="35" w16cid:durableId="2071220765">
    <w:abstractNumId w:val="35"/>
  </w:num>
  <w:num w:numId="36" w16cid:durableId="1256133150">
    <w:abstractNumId w:val="33"/>
  </w:num>
  <w:num w:numId="37" w16cid:durableId="774716850">
    <w:abstractNumId w:val="13"/>
  </w:num>
  <w:num w:numId="38" w16cid:durableId="1878345821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405539">
    <w:abstractNumId w:val="37"/>
  </w:num>
  <w:num w:numId="40" w16cid:durableId="11196429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5404"/>
    <w:rsid w:val="00071FE3"/>
    <w:rsid w:val="001164BF"/>
    <w:rsid w:val="001436D3"/>
    <w:rsid w:val="0018410E"/>
    <w:rsid w:val="002553EE"/>
    <w:rsid w:val="002633DF"/>
    <w:rsid w:val="00281DC6"/>
    <w:rsid w:val="0030391A"/>
    <w:rsid w:val="00307876"/>
    <w:rsid w:val="003A652F"/>
    <w:rsid w:val="00443C09"/>
    <w:rsid w:val="00460383"/>
    <w:rsid w:val="004A2566"/>
    <w:rsid w:val="004C49FE"/>
    <w:rsid w:val="004F2977"/>
    <w:rsid w:val="00535E57"/>
    <w:rsid w:val="005A70C7"/>
    <w:rsid w:val="00613B65"/>
    <w:rsid w:val="006A0EFD"/>
    <w:rsid w:val="006C7E9F"/>
    <w:rsid w:val="00740C0B"/>
    <w:rsid w:val="007717C3"/>
    <w:rsid w:val="007E209F"/>
    <w:rsid w:val="007E2FC5"/>
    <w:rsid w:val="00852576"/>
    <w:rsid w:val="00934740"/>
    <w:rsid w:val="009958D9"/>
    <w:rsid w:val="00A31648"/>
    <w:rsid w:val="00A8379E"/>
    <w:rsid w:val="00B22D6B"/>
    <w:rsid w:val="00B35E57"/>
    <w:rsid w:val="00C85AAC"/>
    <w:rsid w:val="00CA0475"/>
    <w:rsid w:val="00CA7C6C"/>
    <w:rsid w:val="00CB2BE7"/>
    <w:rsid w:val="00CC4834"/>
    <w:rsid w:val="00D74BC1"/>
    <w:rsid w:val="00E06060"/>
    <w:rsid w:val="00E11A8D"/>
    <w:rsid w:val="00E26A80"/>
    <w:rsid w:val="00E83B1D"/>
    <w:rsid w:val="00F2537A"/>
    <w:rsid w:val="00FC49A0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4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69</TotalTime>
  <Pages>5</Pages>
  <Words>1126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30</cp:revision>
  <cp:lastPrinted>2024-06-14T11:00:00Z</cp:lastPrinted>
  <dcterms:created xsi:type="dcterms:W3CDTF">2021-03-05T08:11:00Z</dcterms:created>
  <dcterms:modified xsi:type="dcterms:W3CDTF">2024-09-17T09:51:00Z</dcterms:modified>
</cp:coreProperties>
</file>