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7E2EB" w14:textId="77777777" w:rsidR="00081D13" w:rsidRPr="00C930B1" w:rsidRDefault="001B649F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C930B1">
        <w:rPr>
          <w:rFonts w:ascii="Arial Narrow" w:hAnsi="Arial Narrow" w:cs="Arial"/>
          <w:sz w:val="22"/>
          <w:szCs w:val="22"/>
        </w:rPr>
        <w:t>Bydgoszcz</w:t>
      </w:r>
      <w:r w:rsidR="00081D13" w:rsidRPr="00C930B1">
        <w:rPr>
          <w:rFonts w:ascii="Arial Narrow" w:hAnsi="Arial Narrow" w:cs="Arial"/>
          <w:sz w:val="22"/>
          <w:szCs w:val="22"/>
        </w:rPr>
        <w:t xml:space="preserve"> dnia: </w:t>
      </w:r>
      <w:r w:rsidRPr="00C930B1">
        <w:rPr>
          <w:rFonts w:ascii="Arial Narrow" w:hAnsi="Arial Narrow" w:cs="Arial"/>
          <w:sz w:val="22"/>
          <w:szCs w:val="22"/>
        </w:rPr>
        <w:t>2024-10-03</w:t>
      </w:r>
    </w:p>
    <w:p w14:paraId="6B892091" w14:textId="77777777" w:rsidR="00081D13" w:rsidRPr="00C930B1" w:rsidRDefault="001B649F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C930B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6B35AA8" w14:textId="77777777" w:rsidR="00081D13" w:rsidRPr="00C930B1" w:rsidRDefault="001B649F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C930B1">
        <w:rPr>
          <w:rFonts w:ascii="Arial Narrow" w:hAnsi="Arial Narrow" w:cs="Arial"/>
          <w:sz w:val="22"/>
          <w:szCs w:val="22"/>
        </w:rPr>
        <w:t>Powstańców Warszawy</w:t>
      </w:r>
      <w:r w:rsidR="00081D13" w:rsidRPr="00C930B1">
        <w:rPr>
          <w:rFonts w:ascii="Arial Narrow" w:hAnsi="Arial Narrow" w:cs="Arial"/>
          <w:sz w:val="22"/>
          <w:szCs w:val="22"/>
        </w:rPr>
        <w:t xml:space="preserve"> </w:t>
      </w:r>
      <w:r w:rsidRPr="00C930B1">
        <w:rPr>
          <w:rFonts w:ascii="Arial Narrow" w:hAnsi="Arial Narrow" w:cs="Arial"/>
          <w:sz w:val="22"/>
          <w:szCs w:val="22"/>
        </w:rPr>
        <w:t>5</w:t>
      </w:r>
    </w:p>
    <w:p w14:paraId="29A99BCD" w14:textId="77777777" w:rsidR="00081D13" w:rsidRPr="00C930B1" w:rsidRDefault="001B649F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C930B1">
        <w:rPr>
          <w:rFonts w:ascii="Arial Narrow" w:hAnsi="Arial Narrow" w:cs="Arial"/>
          <w:sz w:val="22"/>
          <w:szCs w:val="22"/>
        </w:rPr>
        <w:t>85-681</w:t>
      </w:r>
      <w:r w:rsidR="00081D13" w:rsidRPr="00C930B1">
        <w:rPr>
          <w:rFonts w:ascii="Arial Narrow" w:hAnsi="Arial Narrow" w:cs="Arial"/>
          <w:sz w:val="22"/>
          <w:szCs w:val="22"/>
        </w:rPr>
        <w:t xml:space="preserve"> </w:t>
      </w:r>
      <w:r w:rsidRPr="00C930B1">
        <w:rPr>
          <w:rFonts w:ascii="Arial Narrow" w:hAnsi="Arial Narrow" w:cs="Arial"/>
          <w:sz w:val="22"/>
          <w:szCs w:val="22"/>
        </w:rPr>
        <w:t>Bydgoszcz</w:t>
      </w:r>
    </w:p>
    <w:p w14:paraId="130F815C" w14:textId="77777777" w:rsidR="00081D13" w:rsidRPr="00C930B1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C930B1" w14:paraId="5D768984" w14:textId="77777777" w:rsidTr="00C13EA9">
        <w:tc>
          <w:tcPr>
            <w:tcW w:w="10065" w:type="dxa"/>
            <w:shd w:val="clear" w:color="auto" w:fill="F2F2F2"/>
            <w:hideMark/>
          </w:tcPr>
          <w:p w14:paraId="54E26A75" w14:textId="5D240E88" w:rsidR="00081D13" w:rsidRPr="00C930B1" w:rsidRDefault="00C930B1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14:paraId="0D1AF004" w14:textId="77777777" w:rsidR="00081D13" w:rsidRPr="00C930B1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27867268" w14:textId="77777777" w:rsidR="00081D13" w:rsidRPr="00C930B1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6BDFD75F" w14:textId="77777777" w:rsidR="00081D13" w:rsidRPr="00C930B1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930B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930B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930B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C930B1" w14:paraId="42AC4D9F" w14:textId="77777777" w:rsidTr="00081D13">
        <w:tc>
          <w:tcPr>
            <w:tcW w:w="2269" w:type="dxa"/>
            <w:shd w:val="clear" w:color="auto" w:fill="auto"/>
          </w:tcPr>
          <w:p w14:paraId="05563E51" w14:textId="77777777" w:rsidR="00081D13" w:rsidRPr="00C930B1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58A164FE" w14:textId="77777777" w:rsidR="00081D13" w:rsidRPr="00C930B1" w:rsidRDefault="001B649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bCs/>
                <w:sz w:val="22"/>
                <w:szCs w:val="22"/>
              </w:rPr>
              <w:t xml:space="preserve">Dostawa myjni dezynfektora przelotowego - 2 </w:t>
            </w:r>
            <w:proofErr w:type="spellStart"/>
            <w:r w:rsidRPr="00C930B1">
              <w:rPr>
                <w:rFonts w:ascii="Arial Narrow" w:hAnsi="Arial Narrow" w:cs="Arial"/>
                <w:bCs/>
                <w:sz w:val="22"/>
                <w:szCs w:val="22"/>
              </w:rPr>
              <w:t>kpl</w:t>
            </w:r>
            <w:proofErr w:type="spellEnd"/>
          </w:p>
        </w:tc>
      </w:tr>
      <w:tr w:rsidR="001B649F" w:rsidRPr="00C930B1" w14:paraId="6CACF423" w14:textId="77777777" w:rsidTr="00935224">
        <w:tc>
          <w:tcPr>
            <w:tcW w:w="2269" w:type="dxa"/>
            <w:shd w:val="clear" w:color="auto" w:fill="auto"/>
          </w:tcPr>
          <w:p w14:paraId="672AB56F" w14:textId="77777777" w:rsidR="001B649F" w:rsidRPr="00C930B1" w:rsidRDefault="001B649F" w:rsidP="0093522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6C7F5A02" w14:textId="77777777" w:rsidR="001B649F" w:rsidRPr="00C930B1" w:rsidRDefault="001B649F" w:rsidP="0093522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bCs/>
                <w:sz w:val="22"/>
                <w:szCs w:val="22"/>
              </w:rPr>
              <w:t>117/2024</w:t>
            </w:r>
          </w:p>
        </w:tc>
      </w:tr>
    </w:tbl>
    <w:p w14:paraId="421ED4D5" w14:textId="77777777" w:rsidR="00081D13" w:rsidRPr="00C930B1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33D7BB6F" w14:textId="77777777" w:rsidR="00081D13" w:rsidRPr="00C930B1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C930B1">
        <w:rPr>
          <w:rFonts w:ascii="Arial Narrow" w:hAnsi="Arial Narrow" w:cs="Arial"/>
          <w:sz w:val="22"/>
          <w:szCs w:val="22"/>
        </w:rPr>
        <w:t xml:space="preserve">Zamawiający, </w:t>
      </w:r>
      <w:r w:rsidR="001B649F" w:rsidRPr="00C930B1">
        <w:rPr>
          <w:rFonts w:ascii="Arial Narrow" w:hAnsi="Arial Narrow" w:cs="Arial"/>
          <w:b/>
          <w:sz w:val="22"/>
          <w:szCs w:val="22"/>
        </w:rPr>
        <w:t>10WSzKzP SPZOZ</w:t>
      </w:r>
      <w:r w:rsidRPr="00C930B1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C930B1">
        <w:rPr>
          <w:rFonts w:ascii="Arial Narrow" w:hAnsi="Arial Narrow" w:cs="Arial"/>
          <w:sz w:val="22"/>
          <w:szCs w:val="22"/>
        </w:rPr>
        <w:t xml:space="preserve">ust. 1 pkt. 1 i </w:t>
      </w:r>
      <w:r w:rsidRPr="00C930B1">
        <w:rPr>
          <w:rFonts w:ascii="Arial Narrow" w:hAnsi="Arial Narrow" w:cs="Arial"/>
          <w:sz w:val="22"/>
          <w:szCs w:val="22"/>
        </w:rPr>
        <w:t xml:space="preserve">ust. </w:t>
      </w:r>
      <w:r w:rsidR="00A17CDB" w:rsidRPr="00C930B1">
        <w:rPr>
          <w:rFonts w:ascii="Arial Narrow" w:hAnsi="Arial Narrow" w:cs="Arial"/>
          <w:sz w:val="22"/>
          <w:szCs w:val="22"/>
        </w:rPr>
        <w:t>2</w:t>
      </w:r>
      <w:r w:rsidRPr="00C930B1">
        <w:rPr>
          <w:rFonts w:ascii="Arial Narrow" w:hAnsi="Arial Narrow" w:cs="Arial"/>
          <w:sz w:val="22"/>
          <w:szCs w:val="22"/>
        </w:rPr>
        <w:t xml:space="preserve"> </w:t>
      </w:r>
      <w:r w:rsidR="00081D13" w:rsidRPr="00C930B1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1B649F" w:rsidRPr="00C930B1">
        <w:rPr>
          <w:rFonts w:ascii="Arial Narrow" w:hAnsi="Arial Narrow" w:cs="Arial"/>
          <w:sz w:val="22"/>
          <w:szCs w:val="22"/>
        </w:rPr>
        <w:t>(</w:t>
      </w:r>
      <w:proofErr w:type="spellStart"/>
      <w:r w:rsidR="001B649F" w:rsidRPr="00C930B1">
        <w:rPr>
          <w:rFonts w:ascii="Arial Narrow" w:hAnsi="Arial Narrow" w:cs="Arial"/>
          <w:sz w:val="22"/>
          <w:szCs w:val="22"/>
        </w:rPr>
        <w:t>t.j</w:t>
      </w:r>
      <w:proofErr w:type="spellEnd"/>
      <w:r w:rsidR="001B649F" w:rsidRPr="00C930B1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C930B1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B649F" w:rsidRPr="00C930B1" w14:paraId="59188484" w14:textId="77777777" w:rsidTr="00935224">
        <w:trPr>
          <w:cantSplit/>
        </w:trPr>
        <w:tc>
          <w:tcPr>
            <w:tcW w:w="10080" w:type="dxa"/>
          </w:tcPr>
          <w:p w14:paraId="763E52CF" w14:textId="77777777" w:rsidR="001B649F" w:rsidRPr="00C930B1" w:rsidRDefault="001B649F" w:rsidP="00935224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b/>
                <w:sz w:val="22"/>
                <w:szCs w:val="22"/>
              </w:rPr>
              <w:t>INFORMER MED Sp. z o.o.</w:t>
            </w:r>
          </w:p>
          <w:p w14:paraId="4FFBC5F6" w14:textId="77777777" w:rsidR="001B649F" w:rsidRPr="00C930B1" w:rsidRDefault="001B649F" w:rsidP="00935224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bCs/>
                <w:sz w:val="22"/>
                <w:szCs w:val="22"/>
              </w:rPr>
              <w:t xml:space="preserve">Winogrady 118 </w:t>
            </w:r>
          </w:p>
          <w:p w14:paraId="08E64477" w14:textId="77777777" w:rsidR="001B649F" w:rsidRPr="00C930B1" w:rsidRDefault="001B649F" w:rsidP="00935224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bCs/>
                <w:sz w:val="22"/>
                <w:szCs w:val="22"/>
              </w:rPr>
              <w:t>61-626 Poznań</w:t>
            </w:r>
          </w:p>
          <w:p w14:paraId="04DD3165" w14:textId="77777777" w:rsidR="001B649F" w:rsidRPr="00C930B1" w:rsidRDefault="001B649F" w:rsidP="00935224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C930B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C930B1">
              <w:rPr>
                <w:rFonts w:ascii="Arial Narrow" w:hAnsi="Arial Narrow" w:cs="Arial"/>
                <w:b/>
                <w:sz w:val="22"/>
                <w:szCs w:val="22"/>
              </w:rPr>
              <w:t>912 053.52 zł brutto</w:t>
            </w:r>
            <w:r w:rsidRPr="00C930B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4BCB0F4" w14:textId="77777777" w:rsidR="001B649F" w:rsidRPr="00C930B1" w:rsidRDefault="001B649F" w:rsidP="00935224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45DD627F" w14:textId="135D19EC" w:rsidR="001B649F" w:rsidRPr="00C930B1" w:rsidRDefault="001B649F" w:rsidP="0093522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C930B1" w:rsidRPr="00C930B1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C930B1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1CA0A8C0" w14:textId="77777777" w:rsidR="00081D13" w:rsidRPr="00C930B1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930B1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C930B1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C930B1" w14:paraId="6CAA1513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A769DB2" w14:textId="77777777" w:rsidR="00081D13" w:rsidRPr="00C930B1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C930B1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138CAE9A" w14:textId="77777777" w:rsidR="00081D13" w:rsidRPr="00C930B1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71303DE" w14:textId="77777777" w:rsidR="00081D13" w:rsidRPr="00C930B1" w:rsidRDefault="001B649F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4F881EC9" w14:textId="77777777" w:rsidR="00081D13" w:rsidRPr="00C930B1" w:rsidRDefault="001B649F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bCs/>
                <w:sz w:val="22"/>
                <w:szCs w:val="22"/>
              </w:rPr>
              <w:t>Okres gwarancji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411D545" w14:textId="77777777" w:rsidR="00081D13" w:rsidRPr="00C930B1" w:rsidRDefault="001B649F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bCs/>
                <w:sz w:val="22"/>
                <w:szCs w:val="22"/>
              </w:rPr>
              <w:t>Termin dostawy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B2F8026" w14:textId="77777777" w:rsidR="00081D13" w:rsidRPr="00C930B1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5854019A" w14:textId="77777777" w:rsidR="00081D13" w:rsidRPr="00C930B1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29CE5BF2" w14:textId="77777777" w:rsidR="00081D13" w:rsidRPr="00C930B1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1B649F" w:rsidRPr="00C930B1" w14:paraId="4B4A30D4" w14:textId="77777777" w:rsidTr="00935224">
        <w:tc>
          <w:tcPr>
            <w:tcW w:w="851" w:type="dxa"/>
            <w:vAlign w:val="center"/>
          </w:tcPr>
          <w:p w14:paraId="53F762A7" w14:textId="77777777" w:rsidR="001B649F" w:rsidRPr="00C930B1" w:rsidRDefault="001B649F" w:rsidP="0093522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5490781C" w14:textId="77777777" w:rsidR="001B649F" w:rsidRPr="00C930B1" w:rsidRDefault="001B649F" w:rsidP="00935224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b/>
                <w:sz w:val="22"/>
                <w:szCs w:val="22"/>
              </w:rPr>
              <w:t>INFORMER MED Sp. z o.o.</w:t>
            </w:r>
          </w:p>
          <w:p w14:paraId="455CA309" w14:textId="77777777" w:rsidR="001B649F" w:rsidRPr="00C930B1" w:rsidRDefault="001B649F" w:rsidP="00935224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bCs/>
                <w:sz w:val="22"/>
                <w:szCs w:val="22"/>
              </w:rPr>
              <w:t xml:space="preserve">Winogrady 118 </w:t>
            </w:r>
          </w:p>
          <w:p w14:paraId="0DE77A72" w14:textId="77777777" w:rsidR="001B649F" w:rsidRPr="00C930B1" w:rsidRDefault="001B649F" w:rsidP="00935224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bCs/>
                <w:sz w:val="22"/>
                <w:szCs w:val="22"/>
              </w:rPr>
              <w:t>61-626 Poznań</w:t>
            </w:r>
          </w:p>
        </w:tc>
        <w:tc>
          <w:tcPr>
            <w:tcW w:w="1134" w:type="dxa"/>
            <w:vAlign w:val="center"/>
          </w:tcPr>
          <w:p w14:paraId="045129A8" w14:textId="77777777" w:rsidR="001B649F" w:rsidRPr="00C930B1" w:rsidRDefault="001B649F" w:rsidP="0093522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38B7B506" w14:textId="77777777" w:rsidR="001B649F" w:rsidRPr="00C930B1" w:rsidRDefault="001B649F" w:rsidP="0093522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AA87A59" w14:textId="77777777" w:rsidR="001B649F" w:rsidRPr="00C930B1" w:rsidRDefault="001B649F" w:rsidP="0093522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C6A9A00" w14:textId="77777777" w:rsidR="001B649F" w:rsidRPr="00C930B1" w:rsidRDefault="001B649F" w:rsidP="0093522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10A2BA9C" w14:textId="77777777" w:rsidR="001B649F" w:rsidRPr="00C930B1" w:rsidRDefault="001B649F" w:rsidP="0093522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DDDA686" w14:textId="77777777" w:rsidR="001B649F" w:rsidRPr="00C930B1" w:rsidRDefault="001B649F" w:rsidP="00935224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30B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78402029" w14:textId="77777777" w:rsidR="00E85D70" w:rsidRPr="00C930B1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4F1EBB5B" w14:textId="77777777" w:rsidR="00F960D7" w:rsidRPr="00C930B1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690672A4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930B1">
        <w:rPr>
          <w:rFonts w:ascii="Arial Narrow" w:hAnsi="Arial Narrow" w:cs="Arial"/>
          <w:i/>
          <w:sz w:val="22"/>
          <w:szCs w:val="22"/>
        </w:rPr>
        <w:t>Zamawiający</w:t>
      </w:r>
    </w:p>
    <w:p w14:paraId="1545FECC" w14:textId="161439D4" w:rsidR="00C930B1" w:rsidRPr="00C930B1" w:rsidRDefault="00C930B1" w:rsidP="00C930B1">
      <w:pPr>
        <w:rPr>
          <w:rFonts w:ascii="Arial Narrow" w:hAnsi="Arial Narrow"/>
          <w:sz w:val="16"/>
          <w:szCs w:val="16"/>
        </w:rPr>
      </w:pPr>
      <w:r w:rsidRPr="00C930B1">
        <w:rPr>
          <w:rFonts w:ascii="Arial Narrow" w:hAnsi="Arial Narrow"/>
          <w:sz w:val="16"/>
          <w:szCs w:val="16"/>
        </w:rPr>
        <w:t xml:space="preserve">Wykonano w 1 egz. na </w:t>
      </w:r>
      <w:r>
        <w:rPr>
          <w:rFonts w:ascii="Arial Narrow" w:hAnsi="Arial Narrow"/>
          <w:sz w:val="16"/>
          <w:szCs w:val="16"/>
        </w:rPr>
        <w:t xml:space="preserve">1 </w:t>
      </w:r>
      <w:r w:rsidRPr="00C930B1">
        <w:rPr>
          <w:rFonts w:ascii="Arial Narrow" w:hAnsi="Arial Narrow"/>
          <w:sz w:val="16"/>
          <w:szCs w:val="16"/>
        </w:rPr>
        <w:t>ark.</w:t>
      </w:r>
    </w:p>
    <w:p w14:paraId="394C8B36" w14:textId="77777777" w:rsidR="00C930B1" w:rsidRPr="00C930B1" w:rsidRDefault="00C930B1" w:rsidP="00C930B1">
      <w:pPr>
        <w:rPr>
          <w:rFonts w:ascii="Arial Narrow" w:hAnsi="Arial Narrow"/>
          <w:sz w:val="16"/>
          <w:szCs w:val="16"/>
        </w:rPr>
      </w:pPr>
      <w:r w:rsidRPr="00C930B1">
        <w:rPr>
          <w:rFonts w:ascii="Arial Narrow" w:hAnsi="Arial Narrow"/>
          <w:sz w:val="16"/>
          <w:szCs w:val="16"/>
        </w:rPr>
        <w:t>Egz. 1 – biuro przepustek</w:t>
      </w:r>
    </w:p>
    <w:p w14:paraId="48856BCF" w14:textId="58879EF5" w:rsidR="00C930B1" w:rsidRPr="00C930B1" w:rsidRDefault="00C930B1" w:rsidP="00C930B1">
      <w:pPr>
        <w:rPr>
          <w:rFonts w:ascii="Arial Narrow" w:hAnsi="Arial Narrow"/>
          <w:sz w:val="16"/>
          <w:szCs w:val="16"/>
        </w:rPr>
      </w:pPr>
      <w:r w:rsidRPr="00C930B1">
        <w:rPr>
          <w:rFonts w:ascii="Arial Narrow" w:hAnsi="Arial Narrow"/>
          <w:sz w:val="16"/>
          <w:szCs w:val="16"/>
        </w:rPr>
        <w:t xml:space="preserve">Wyk. </w:t>
      </w:r>
      <w:r>
        <w:rPr>
          <w:rFonts w:ascii="Arial Narrow" w:hAnsi="Arial Narrow"/>
          <w:sz w:val="16"/>
          <w:szCs w:val="16"/>
        </w:rPr>
        <w:t>Paulina Kucharska</w:t>
      </w:r>
      <w:r w:rsidRPr="00C930B1">
        <w:rPr>
          <w:rFonts w:ascii="Arial Narrow" w:hAnsi="Arial Narrow"/>
          <w:sz w:val="16"/>
          <w:szCs w:val="16"/>
        </w:rPr>
        <w:t xml:space="preserve"> – tel. 261 417 449, e-mail: </w:t>
      </w:r>
      <w:r w:rsidR="00FB18F7">
        <w:rPr>
          <w:rFonts w:ascii="Arial Narrow" w:hAnsi="Arial Narrow"/>
          <w:sz w:val="16"/>
          <w:szCs w:val="16"/>
        </w:rPr>
        <w:t>paulina.kucharska</w:t>
      </w:r>
      <w:r w:rsidRPr="00C930B1">
        <w:rPr>
          <w:rFonts w:ascii="Arial Narrow" w:hAnsi="Arial Narrow"/>
          <w:sz w:val="16"/>
          <w:szCs w:val="16"/>
        </w:rPr>
        <w:t>@10wsk.mil.pl</w:t>
      </w:r>
    </w:p>
    <w:p w14:paraId="4185D232" w14:textId="7FFAD60B" w:rsidR="00C930B1" w:rsidRPr="00C930B1" w:rsidRDefault="00C930B1" w:rsidP="00C930B1">
      <w:pPr>
        <w:rPr>
          <w:rFonts w:ascii="Arial Narrow" w:hAnsi="Arial Narrow"/>
          <w:sz w:val="16"/>
          <w:szCs w:val="16"/>
        </w:rPr>
      </w:pPr>
      <w:r w:rsidRPr="00C930B1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03.10.2024 r.</w:t>
      </w:r>
    </w:p>
    <w:bookmarkEnd w:id="0"/>
    <w:sectPr w:rsidR="00C930B1" w:rsidRPr="00C930B1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65C180" w14:textId="77777777" w:rsidR="00A211CA" w:rsidRDefault="00A211CA">
      <w:r>
        <w:separator/>
      </w:r>
    </w:p>
  </w:endnote>
  <w:endnote w:type="continuationSeparator" w:id="0">
    <w:p w14:paraId="40EAB5DD" w14:textId="77777777" w:rsidR="00A211CA" w:rsidRDefault="00A21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2BD4C" w14:textId="77777777" w:rsidR="001B649F" w:rsidRDefault="001B64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18BDA5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4305C06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2809C" w14:textId="77777777" w:rsidR="001B649F" w:rsidRDefault="001B64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721793" w14:textId="77777777" w:rsidR="00A211CA" w:rsidRDefault="00A211CA">
      <w:r>
        <w:separator/>
      </w:r>
    </w:p>
  </w:footnote>
  <w:footnote w:type="continuationSeparator" w:id="0">
    <w:p w14:paraId="7E12B88B" w14:textId="77777777" w:rsidR="00A211CA" w:rsidRDefault="00A21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21AAEE" w14:textId="77777777" w:rsidR="001B649F" w:rsidRDefault="001B64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BAB4C9" w14:textId="77777777" w:rsidR="001B649F" w:rsidRDefault="001B64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7E6A64" w14:textId="77777777" w:rsidR="001B649F" w:rsidRDefault="001B64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11CA"/>
    <w:rsid w:val="00005838"/>
    <w:rsid w:val="00022322"/>
    <w:rsid w:val="00042497"/>
    <w:rsid w:val="00081D13"/>
    <w:rsid w:val="000C1E6F"/>
    <w:rsid w:val="000E4E56"/>
    <w:rsid w:val="001A1468"/>
    <w:rsid w:val="001B649F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47439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11CA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930B1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D0DFA"/>
    <w:rsid w:val="00F33C66"/>
    <w:rsid w:val="00F960D7"/>
    <w:rsid w:val="00FB18F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8741A7"/>
  <w15:chartTrackingRefBased/>
  <w15:docId w15:val="{897F2CFF-D015-4B23-BB3E-605A3BB5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2024-10-03T10:51:00Z</cp:lastPrinted>
  <dcterms:created xsi:type="dcterms:W3CDTF">2024-10-03T10:51:00Z</dcterms:created>
  <dcterms:modified xsi:type="dcterms:W3CDTF">2024-10-03T10:51:00Z</dcterms:modified>
</cp:coreProperties>
</file>