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CE200" w14:textId="77777777" w:rsidR="00F245C5" w:rsidRPr="00353FDC" w:rsidRDefault="00783485" w:rsidP="00637983">
      <w:pPr>
        <w:jc w:val="right"/>
        <w:rPr>
          <w:rFonts w:ascii="Arial" w:hAnsi="Arial" w:cs="Arial"/>
        </w:rPr>
      </w:pPr>
      <w:bookmarkStart w:id="0" w:name="_Hlk53520193"/>
      <w:r w:rsidRPr="00783485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783485">
        <w:rPr>
          <w:rFonts w:ascii="Arial" w:hAnsi="Arial" w:cs="Arial"/>
        </w:rPr>
        <w:t>2024-10-03</w:t>
      </w:r>
    </w:p>
    <w:p w14:paraId="06670719" w14:textId="77777777" w:rsidR="00783485" w:rsidRPr="00783485" w:rsidRDefault="00783485" w:rsidP="00637983">
      <w:pPr>
        <w:ind w:right="3969"/>
        <w:rPr>
          <w:rFonts w:ascii="Arial" w:hAnsi="Arial" w:cs="Arial"/>
          <w:b/>
          <w:bCs/>
        </w:rPr>
      </w:pPr>
      <w:r w:rsidRPr="00783485">
        <w:rPr>
          <w:rFonts w:ascii="Arial" w:hAnsi="Arial" w:cs="Arial"/>
          <w:b/>
          <w:bCs/>
        </w:rPr>
        <w:t>Szpital Wojewódzki w Poznaniu</w:t>
      </w:r>
    </w:p>
    <w:p w14:paraId="39880F8B" w14:textId="77777777" w:rsidR="00F245C5" w:rsidRPr="00353FDC" w:rsidRDefault="00783485" w:rsidP="00637983">
      <w:pPr>
        <w:ind w:right="3969"/>
        <w:rPr>
          <w:rFonts w:ascii="Arial" w:hAnsi="Arial" w:cs="Arial"/>
          <w:b/>
          <w:bCs/>
        </w:rPr>
      </w:pPr>
      <w:r w:rsidRPr="00783485">
        <w:rPr>
          <w:rFonts w:ascii="Arial" w:hAnsi="Arial" w:cs="Arial"/>
          <w:b/>
          <w:bCs/>
        </w:rPr>
        <w:t>Dział Zamówień Publicznych</w:t>
      </w:r>
    </w:p>
    <w:p w14:paraId="33C90995" w14:textId="77777777" w:rsidR="00F245C5" w:rsidRPr="00353FDC" w:rsidRDefault="00783485" w:rsidP="00637983">
      <w:pPr>
        <w:ind w:right="3969"/>
        <w:rPr>
          <w:rFonts w:ascii="Arial" w:hAnsi="Arial" w:cs="Arial"/>
        </w:rPr>
      </w:pPr>
      <w:r w:rsidRPr="00783485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783485">
        <w:rPr>
          <w:rFonts w:ascii="Arial" w:hAnsi="Arial" w:cs="Arial"/>
        </w:rPr>
        <w:t>7/19</w:t>
      </w:r>
    </w:p>
    <w:p w14:paraId="42817AE9" w14:textId="77777777" w:rsidR="00F245C5" w:rsidRPr="00353FDC" w:rsidRDefault="00783485" w:rsidP="00637983">
      <w:pPr>
        <w:ind w:right="4253"/>
        <w:rPr>
          <w:rFonts w:ascii="Arial" w:hAnsi="Arial" w:cs="Arial"/>
        </w:rPr>
      </w:pPr>
      <w:r w:rsidRPr="00783485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783485">
        <w:rPr>
          <w:rFonts w:ascii="Arial" w:hAnsi="Arial" w:cs="Arial"/>
        </w:rPr>
        <w:t>Poznań</w:t>
      </w:r>
    </w:p>
    <w:p w14:paraId="7E2215EE" w14:textId="77777777" w:rsidR="00637983" w:rsidRDefault="00637983" w:rsidP="0063798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8EF5EAA" w14:textId="77777777" w:rsidR="00637983" w:rsidRDefault="00637983" w:rsidP="0063798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4877004" w14:textId="04C306FA" w:rsidR="00D30F1F" w:rsidRDefault="00D30F1F" w:rsidP="0063798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AE10026" w14:textId="77777777" w:rsidR="00F245C5" w:rsidRDefault="00D30F1F" w:rsidP="0063798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8062540" w14:textId="77777777" w:rsidR="00637983" w:rsidRDefault="00637983" w:rsidP="0063798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A9C2E6E" w14:textId="77777777" w:rsidR="00637983" w:rsidRPr="00D30F1F" w:rsidRDefault="00637983" w:rsidP="0063798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02794F9" w14:textId="77777777" w:rsidTr="002716A3">
        <w:tc>
          <w:tcPr>
            <w:tcW w:w="10065" w:type="dxa"/>
            <w:shd w:val="clear" w:color="auto" w:fill="F2F2F2"/>
            <w:hideMark/>
          </w:tcPr>
          <w:p w14:paraId="04CFA293" w14:textId="77777777" w:rsidR="00F245C5" w:rsidRPr="00353FDC" w:rsidRDefault="00F245C5" w:rsidP="006379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9CA30B" w14:textId="77777777" w:rsidR="00F245C5" w:rsidRPr="00353FDC" w:rsidRDefault="00F245C5" w:rsidP="006379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98ABBDE" w14:textId="77777777" w:rsidR="00F245C5" w:rsidRPr="00353FDC" w:rsidRDefault="00F245C5" w:rsidP="00637983">
      <w:pPr>
        <w:keepNext/>
        <w:outlineLvl w:val="0"/>
        <w:rPr>
          <w:rFonts w:ascii="Arial" w:hAnsi="Arial" w:cs="Arial"/>
          <w:b/>
        </w:rPr>
      </w:pPr>
    </w:p>
    <w:p w14:paraId="3A562251" w14:textId="77777777" w:rsidR="00F245C5" w:rsidRPr="00353FDC" w:rsidRDefault="00F245C5" w:rsidP="0063798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434B3F69" w14:textId="77777777" w:rsidTr="002716A3">
        <w:tc>
          <w:tcPr>
            <w:tcW w:w="2269" w:type="dxa"/>
            <w:shd w:val="clear" w:color="auto" w:fill="auto"/>
          </w:tcPr>
          <w:p w14:paraId="156F6222" w14:textId="77777777" w:rsidR="00F245C5" w:rsidRPr="00353FDC" w:rsidRDefault="00F245C5" w:rsidP="0063798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146A9F" w14:textId="77777777" w:rsidR="00F245C5" w:rsidRPr="00353FDC" w:rsidRDefault="00783485" w:rsidP="006379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Dostawa rękawic chirurgicznych oraz rękawic niejałowych wraz z dyspenserami do rękawic</w:t>
            </w:r>
          </w:p>
        </w:tc>
      </w:tr>
      <w:tr w:rsidR="00783485" w:rsidRPr="00353FDC" w14:paraId="6C36682C" w14:textId="77777777" w:rsidTr="00B83811">
        <w:tc>
          <w:tcPr>
            <w:tcW w:w="2269" w:type="dxa"/>
            <w:shd w:val="clear" w:color="auto" w:fill="auto"/>
          </w:tcPr>
          <w:p w14:paraId="38CC7D7B" w14:textId="77777777" w:rsidR="00783485" w:rsidRPr="00353FDC" w:rsidRDefault="00783485" w:rsidP="0063798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F6A576" w14:textId="77777777" w:rsidR="00783485" w:rsidRPr="00353FDC" w:rsidRDefault="00783485" w:rsidP="006379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SZW/DZP/75/2024</w:t>
            </w:r>
          </w:p>
        </w:tc>
      </w:tr>
    </w:tbl>
    <w:p w14:paraId="7E4744AF" w14:textId="77777777" w:rsidR="00F245C5" w:rsidRDefault="00F245C5" w:rsidP="0063798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378A4B8" w14:textId="77777777" w:rsidR="00637983" w:rsidRPr="00E1738E" w:rsidRDefault="00637983" w:rsidP="0063798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AC0B4C3" w14:textId="0296B32D" w:rsidR="00A02E94" w:rsidRDefault="00F245C5" w:rsidP="0063798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83485" w:rsidRPr="00783485">
        <w:rPr>
          <w:rFonts w:ascii="Arial" w:hAnsi="Arial" w:cs="Arial"/>
          <w:b/>
        </w:rPr>
        <w:t>Szpital Wojewódzki w Poznaniu</w:t>
      </w:r>
      <w:r w:rsidR="00637983">
        <w:rPr>
          <w:rFonts w:ascii="Arial" w:hAnsi="Arial" w:cs="Arial"/>
          <w:b/>
        </w:rPr>
        <w:t xml:space="preserve">, </w:t>
      </w:r>
      <w:r w:rsidR="00783485" w:rsidRPr="0078348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83485" w:rsidRPr="00783485">
        <w:rPr>
          <w:rFonts w:ascii="Arial" w:hAnsi="Arial" w:cs="Arial"/>
        </w:rPr>
        <w:t>(</w:t>
      </w:r>
      <w:proofErr w:type="spellStart"/>
      <w:r w:rsidR="00783485" w:rsidRPr="00783485">
        <w:rPr>
          <w:rFonts w:ascii="Arial" w:hAnsi="Arial" w:cs="Arial"/>
        </w:rPr>
        <w:t>t.j</w:t>
      </w:r>
      <w:proofErr w:type="spellEnd"/>
      <w:r w:rsidR="00783485" w:rsidRPr="00783485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8A4C90C" w14:textId="77777777" w:rsidR="00637983" w:rsidRDefault="00637983" w:rsidP="0063798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83485" w14:paraId="3DC3EB45" w14:textId="77777777" w:rsidTr="00B83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81FE" w14:textId="77777777" w:rsidR="00783485" w:rsidRPr="00F245C5" w:rsidRDefault="00783485" w:rsidP="0063798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8348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83485">
              <w:rPr>
                <w:rFonts w:ascii="Arial" w:hAnsi="Arial" w:cs="Arial"/>
              </w:rPr>
              <w:t>rękawice diagnostyczne lateksowe, bez pudrowe, niejałowe</w:t>
            </w:r>
          </w:p>
          <w:p w14:paraId="7BFECF5A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/>
              </w:rPr>
            </w:pPr>
            <w:r w:rsidRPr="00783485">
              <w:rPr>
                <w:rFonts w:ascii="Arial" w:hAnsi="Arial" w:cs="Arial"/>
                <w:b/>
              </w:rPr>
              <w:t>SKAMEX  Spółka Akcyjna</w:t>
            </w:r>
          </w:p>
          <w:p w14:paraId="7965A6FA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C3CB9E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Łódź</w:t>
            </w:r>
          </w:p>
          <w:p w14:paraId="31673D8C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83485">
              <w:rPr>
                <w:rFonts w:ascii="Arial" w:hAnsi="Arial" w:cs="Arial"/>
                <w:b/>
              </w:rPr>
              <w:t>4 665.60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B0F2D5" w14:textId="77777777" w:rsidR="00783485" w:rsidRPr="00F245C5" w:rsidRDefault="00783485" w:rsidP="0063798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60C073" w14:textId="77777777" w:rsidR="00783485" w:rsidRPr="00F245C5" w:rsidRDefault="00783485" w:rsidP="0063798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83485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783485" w14:paraId="693ED85D" w14:textId="77777777" w:rsidTr="00B83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9AB3" w14:textId="77777777" w:rsidR="00783485" w:rsidRPr="00F245C5" w:rsidRDefault="00783485" w:rsidP="0063798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83485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83485">
              <w:rPr>
                <w:rFonts w:ascii="Arial" w:hAnsi="Arial" w:cs="Arial"/>
              </w:rPr>
              <w:t>rękawice diagnostyczne oporne na przenikanie substancji chemicznych, nitrylowe, bez pudrowe, mankiet przedłużany</w:t>
            </w:r>
          </w:p>
          <w:p w14:paraId="5DAC7654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/>
              </w:rPr>
            </w:pPr>
            <w:r w:rsidRPr="00783485">
              <w:rPr>
                <w:rFonts w:ascii="Arial" w:hAnsi="Arial" w:cs="Arial"/>
                <w:b/>
              </w:rPr>
              <w:t>MERCATOR MEDICAL S.A.</w:t>
            </w:r>
          </w:p>
          <w:p w14:paraId="3C446249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Heleny 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7B6855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Kraków</w:t>
            </w:r>
          </w:p>
          <w:p w14:paraId="675E483D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83485">
              <w:rPr>
                <w:rFonts w:ascii="Arial" w:hAnsi="Arial" w:cs="Arial"/>
                <w:b/>
              </w:rPr>
              <w:t>7 592.40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063151" w14:textId="77777777" w:rsidR="00783485" w:rsidRPr="00F245C5" w:rsidRDefault="00783485" w:rsidP="0063798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9EAC25" w14:textId="77777777" w:rsidR="00783485" w:rsidRPr="00F245C5" w:rsidRDefault="00783485" w:rsidP="0063798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83485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83485" w14:paraId="638460C3" w14:textId="77777777" w:rsidTr="00B83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F4838" w14:textId="77777777" w:rsidR="00783485" w:rsidRPr="00F245C5" w:rsidRDefault="00783485" w:rsidP="0063798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83485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83485">
              <w:rPr>
                <w:rFonts w:ascii="Arial" w:hAnsi="Arial" w:cs="Arial"/>
              </w:rPr>
              <w:t>rękawice diagnostyczne nitrylowe, niejałowe: mankiet rolowany, wyjmowane bez ryzyka kontaminacji opakowania oraz pozostałych rękawic</w:t>
            </w:r>
          </w:p>
          <w:p w14:paraId="1E825D6B" w14:textId="0A86C4CA" w:rsidR="00783485" w:rsidRPr="00F245C5" w:rsidRDefault="00783485" w:rsidP="00637983">
            <w:pPr>
              <w:jc w:val="both"/>
              <w:rPr>
                <w:rFonts w:ascii="Arial" w:hAnsi="Arial" w:cs="Arial"/>
                <w:b/>
              </w:rPr>
            </w:pPr>
            <w:r w:rsidRPr="0078348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</w:rPr>
              <w:t xml:space="preserve"> </w:t>
            </w:r>
            <w:r w:rsidR="00D31CD3">
              <w:rPr>
                <w:rFonts w:ascii="Arial" w:hAnsi="Arial" w:cs="Arial"/>
                <w:b/>
              </w:rPr>
              <w:t>S</w:t>
            </w:r>
            <w:r w:rsidRPr="00783485">
              <w:rPr>
                <w:rFonts w:ascii="Arial" w:hAnsi="Arial" w:cs="Arial"/>
                <w:b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</w:rPr>
              <w:t>.</w:t>
            </w:r>
          </w:p>
          <w:p w14:paraId="0A4699E1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18A1591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Zabrze</w:t>
            </w:r>
          </w:p>
          <w:p w14:paraId="396A4ACC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83485">
              <w:rPr>
                <w:rFonts w:ascii="Arial" w:hAnsi="Arial" w:cs="Arial"/>
                <w:b/>
              </w:rPr>
              <w:t>11 340.00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C435E6" w14:textId="77777777" w:rsidR="00783485" w:rsidRPr="00F245C5" w:rsidRDefault="00783485" w:rsidP="0063798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547E77" w14:textId="77777777" w:rsidR="00783485" w:rsidRPr="00F245C5" w:rsidRDefault="00783485" w:rsidP="0063798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83485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783485" w14:paraId="5FC21DBF" w14:textId="77777777" w:rsidTr="00B83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10842" w14:textId="6ACDA40E" w:rsidR="00783485" w:rsidRPr="00F245C5" w:rsidRDefault="00783485" w:rsidP="0063798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83485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83485">
              <w:rPr>
                <w:rFonts w:ascii="Arial" w:hAnsi="Arial" w:cs="Arial"/>
              </w:rPr>
              <w:t xml:space="preserve">rękawice winylowe, </w:t>
            </w:r>
            <w:r w:rsidR="00637983" w:rsidRPr="00783485">
              <w:rPr>
                <w:rFonts w:ascii="Arial" w:hAnsi="Arial" w:cs="Arial"/>
              </w:rPr>
              <w:t>bez lateksowe</w:t>
            </w:r>
            <w:r w:rsidRPr="00783485">
              <w:rPr>
                <w:rFonts w:ascii="Arial" w:hAnsi="Arial" w:cs="Arial"/>
              </w:rPr>
              <w:t xml:space="preserve"> i bez pudrowe</w:t>
            </w:r>
          </w:p>
          <w:p w14:paraId="3926A9A3" w14:textId="4A464C4F" w:rsidR="00783485" w:rsidRPr="00F245C5" w:rsidRDefault="00783485" w:rsidP="00637983">
            <w:pPr>
              <w:jc w:val="both"/>
              <w:rPr>
                <w:rFonts w:ascii="Arial" w:hAnsi="Arial" w:cs="Arial"/>
                <w:b/>
              </w:rPr>
            </w:pPr>
            <w:r w:rsidRPr="0078348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</w:rPr>
              <w:t xml:space="preserve"> </w:t>
            </w:r>
            <w:r w:rsidR="00D31CD3">
              <w:rPr>
                <w:rFonts w:ascii="Arial" w:hAnsi="Arial" w:cs="Arial"/>
                <w:b/>
              </w:rPr>
              <w:t>S</w:t>
            </w:r>
            <w:r w:rsidRPr="00783485">
              <w:rPr>
                <w:rFonts w:ascii="Arial" w:hAnsi="Arial" w:cs="Arial"/>
                <w:b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</w:rPr>
              <w:t>.</w:t>
            </w:r>
          </w:p>
          <w:p w14:paraId="1B46AE01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8E2366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Zabrze</w:t>
            </w:r>
          </w:p>
          <w:p w14:paraId="44F0BB06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83485">
              <w:rPr>
                <w:rFonts w:ascii="Arial" w:hAnsi="Arial" w:cs="Arial"/>
                <w:b/>
              </w:rPr>
              <w:t>6 480.00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43AD25" w14:textId="77777777" w:rsidR="00783485" w:rsidRPr="00F245C5" w:rsidRDefault="00783485" w:rsidP="0063798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56532F" w14:textId="77777777" w:rsidR="00783485" w:rsidRPr="00F245C5" w:rsidRDefault="00783485" w:rsidP="0063798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83485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83485" w14:paraId="01D9567A" w14:textId="77777777" w:rsidTr="00B83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02E7" w14:textId="77777777" w:rsidR="00783485" w:rsidRPr="00F245C5" w:rsidRDefault="00783485" w:rsidP="0063798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83485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83485">
              <w:rPr>
                <w:rFonts w:ascii="Arial" w:hAnsi="Arial" w:cs="Arial"/>
              </w:rPr>
              <w:t>podajniki, uchwyty na rękawice</w:t>
            </w:r>
          </w:p>
          <w:p w14:paraId="43081B94" w14:textId="5A02D243" w:rsidR="00783485" w:rsidRPr="00F245C5" w:rsidRDefault="00783485" w:rsidP="00637983">
            <w:pPr>
              <w:jc w:val="both"/>
              <w:rPr>
                <w:rFonts w:ascii="Arial" w:hAnsi="Arial" w:cs="Arial"/>
                <w:b/>
              </w:rPr>
            </w:pPr>
            <w:r w:rsidRPr="0078348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</w:rPr>
              <w:t xml:space="preserve"> </w:t>
            </w:r>
            <w:r w:rsidR="00D31CD3">
              <w:rPr>
                <w:rFonts w:ascii="Arial" w:hAnsi="Arial" w:cs="Arial"/>
                <w:b/>
              </w:rPr>
              <w:t>S</w:t>
            </w:r>
            <w:r w:rsidRPr="00783485">
              <w:rPr>
                <w:rFonts w:ascii="Arial" w:hAnsi="Arial" w:cs="Arial"/>
                <w:b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</w:rPr>
              <w:t>.</w:t>
            </w:r>
          </w:p>
          <w:p w14:paraId="2916D76E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53688E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83485">
              <w:rPr>
                <w:rFonts w:ascii="Arial" w:hAnsi="Arial" w:cs="Arial"/>
                <w:bCs/>
              </w:rPr>
              <w:t>Zabrze</w:t>
            </w:r>
          </w:p>
          <w:p w14:paraId="56DF085F" w14:textId="77777777" w:rsidR="00783485" w:rsidRPr="00F245C5" w:rsidRDefault="00783485" w:rsidP="0063798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83485">
              <w:rPr>
                <w:rFonts w:ascii="Arial" w:hAnsi="Arial" w:cs="Arial"/>
                <w:b/>
              </w:rPr>
              <w:t>6 325.43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50F6DC" w14:textId="77777777" w:rsidR="00783485" w:rsidRPr="00F245C5" w:rsidRDefault="00783485" w:rsidP="0063798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1B214D" w14:textId="77777777" w:rsidR="00783485" w:rsidRPr="00F245C5" w:rsidRDefault="00783485" w:rsidP="0063798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83485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19B1DD8" w14:textId="77777777" w:rsidR="00637983" w:rsidRDefault="00637983" w:rsidP="00637983">
      <w:pPr>
        <w:jc w:val="both"/>
        <w:rPr>
          <w:rFonts w:ascii="Arial" w:hAnsi="Arial" w:cs="Arial"/>
          <w:b/>
          <w:bCs/>
          <w:color w:val="000000"/>
        </w:rPr>
      </w:pPr>
    </w:p>
    <w:p w14:paraId="09D72F16" w14:textId="6E1B8A72" w:rsidR="00A02E94" w:rsidRDefault="00F245C5" w:rsidP="0063798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260"/>
        <w:gridCol w:w="2126"/>
        <w:gridCol w:w="1418"/>
      </w:tblGrid>
      <w:tr w:rsidR="00A02E94" w14:paraId="5D7EA882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360B48" w14:textId="77777777" w:rsidR="00A02E94" w:rsidRPr="00F245C5" w:rsidRDefault="00F245C5" w:rsidP="0063798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5B7AAC" w14:textId="77777777" w:rsidR="00A02E94" w:rsidRPr="00F245C5" w:rsidRDefault="007D7932" w:rsidP="0063798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7E0BEA" w14:textId="77777777" w:rsidR="00A02E94" w:rsidRPr="00F245C5" w:rsidRDefault="007D7932" w:rsidP="0063798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9BCFC5" w14:textId="77777777" w:rsidR="00A02E94" w:rsidRPr="00F245C5" w:rsidRDefault="00A02E94" w:rsidP="0063798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83485" w14:paraId="65BA0C8F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6B73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rękawice diagnostyczne lateksowe, bez pudrowe, niejałowe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E0E05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413C973B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4C827BDD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4076" w14:textId="77777777" w:rsidR="00637983" w:rsidRDefault="0063798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D6A76D" w14:textId="50D967E3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C7C7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83485" w14:paraId="727F59A7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C01D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rękawice diagnostyczne oporne na przenikanie substancji chemicznych, nitrylowe, bez pudrowe, mankiet przedłużany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6DD2B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026FA326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Heleny 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FD2AB32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E205" w14:textId="77777777" w:rsidR="00637983" w:rsidRDefault="0063798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8E43D6" w14:textId="77777777" w:rsidR="00637983" w:rsidRDefault="0063798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FE4E19" w14:textId="32CFA233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6D0A6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83485" w14:paraId="7C9DA3E2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447F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rękawice diagnostyczne oporne na przenikanie substancji chemicznych, nitrylowe, bez pudrowe, mankiet przedłużany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741B" w14:textId="434E60FA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31CD3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45A23F2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121E9BB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FEA4" w14:textId="77777777" w:rsidR="00637983" w:rsidRDefault="0063798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B1C256" w14:textId="77777777" w:rsidR="00637983" w:rsidRDefault="0063798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109D93" w14:textId="2DCA8DE1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- 95.00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E6F2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95,00</w:t>
            </w:r>
          </w:p>
        </w:tc>
      </w:tr>
      <w:tr w:rsidR="00783485" w14:paraId="035DE8F7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0A5D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rękawice diagnostyczne nitrylowe, niejałowe: mankiet rolowany, wyjmowane bez ryzyka kontaminacji opakowania oraz pozostałych rękawic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75F7" w14:textId="4760AFF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31CD3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53958F3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4164268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EA6D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324641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FE91B6" w14:textId="4C81449E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8A566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83485" w14:paraId="4981BD75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F3F8" w14:textId="421CC0C9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rękawice winylowe, </w:t>
            </w:r>
            <w:r w:rsidR="00D31CD3" w:rsidRPr="00783485">
              <w:rPr>
                <w:rFonts w:ascii="Arial" w:hAnsi="Arial" w:cs="Arial"/>
                <w:sz w:val="22"/>
                <w:szCs w:val="22"/>
              </w:rPr>
              <w:t>bez lateksowe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 i bez pudrowe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3952" w14:textId="62130CB9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31CD3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67E02E4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B41A14B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E6B3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D5AA7D" w14:textId="21BDF1D3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5AFF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83485" w14:paraId="11CAD5D9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FCA9" w14:textId="78997F5B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rękawice winylowe, </w:t>
            </w:r>
            <w:r w:rsidR="00D31CD3" w:rsidRPr="00783485">
              <w:rPr>
                <w:rFonts w:ascii="Arial" w:hAnsi="Arial" w:cs="Arial"/>
                <w:sz w:val="22"/>
                <w:szCs w:val="22"/>
              </w:rPr>
              <w:t>bez lateksowe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 i bez pudrowe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99FC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4B3A5A66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Heleny 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18AACCA8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7E1BF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79F516" w14:textId="1789199A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- 85.71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45B4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85,71</w:t>
            </w:r>
          </w:p>
        </w:tc>
      </w:tr>
      <w:tr w:rsidR="00783485" w14:paraId="30C729C1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95F0" w14:textId="1ED87A2D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rękawice winylowe, </w:t>
            </w:r>
            <w:r w:rsidR="00D31CD3" w:rsidRPr="00783485">
              <w:rPr>
                <w:rFonts w:ascii="Arial" w:hAnsi="Arial" w:cs="Arial"/>
                <w:sz w:val="22"/>
                <w:szCs w:val="22"/>
              </w:rPr>
              <w:t>bez lateksowe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 i bez pudrowe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6E331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8D6A1D3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7D0AD904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B7E9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346597" w14:textId="208C03BA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- 81.00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2481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81,00</w:t>
            </w:r>
          </w:p>
        </w:tc>
      </w:tr>
      <w:tr w:rsidR="00783485" w14:paraId="627A42C7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9020" w14:textId="02C24A06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rękawice winylowe, </w:t>
            </w:r>
            <w:r w:rsidR="00D31CD3" w:rsidRPr="00783485">
              <w:rPr>
                <w:rFonts w:ascii="Arial" w:hAnsi="Arial" w:cs="Arial"/>
                <w:sz w:val="22"/>
                <w:szCs w:val="22"/>
              </w:rPr>
              <w:t>bez lateksowe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 i bez pudrowe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129D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1645D599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102009C7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AE41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23DDCD" w14:textId="29D7339C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- 66.67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D863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66,67</w:t>
            </w:r>
          </w:p>
        </w:tc>
      </w:tr>
      <w:tr w:rsidR="00783485" w14:paraId="13492FA0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ACF4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podajniki, uchwyty na rękawice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CC42" w14:textId="079BC0ED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31CD3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BC3BB9E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F018CB8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1E5D4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802D08" w14:textId="1CA0D180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82F7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83485" w14:paraId="541EC470" w14:textId="77777777" w:rsidTr="006379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C432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podajniki, uchwyty na rękawice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9F69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390B52B1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Heleny 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2701816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C9D0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58B7EB" w14:textId="582AD70C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1 - Cena - 56.20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877D" w14:textId="77777777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56,20</w:t>
            </w:r>
          </w:p>
        </w:tc>
      </w:tr>
    </w:tbl>
    <w:p w14:paraId="3B62EA75" w14:textId="77777777" w:rsidR="00A02E94" w:rsidRDefault="00A02E94" w:rsidP="00637983">
      <w:pPr>
        <w:jc w:val="both"/>
        <w:rPr>
          <w:rFonts w:ascii="Arial" w:hAnsi="Arial" w:cs="Arial"/>
          <w:color w:val="000000"/>
        </w:rPr>
      </w:pPr>
    </w:p>
    <w:p w14:paraId="5CC96850" w14:textId="77777777" w:rsidR="00A02E94" w:rsidRDefault="00A02E94" w:rsidP="0063798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4111"/>
      </w:tblGrid>
      <w:tr w:rsidR="00A02E94" w14:paraId="3E6B3919" w14:textId="77777777" w:rsidTr="00567C67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B3AECA" w14:textId="77777777" w:rsidR="00A02E94" w:rsidRPr="007D7932" w:rsidRDefault="00A02E94" w:rsidP="0063798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9453A2C" w14:textId="77777777" w:rsidR="00A02E94" w:rsidRPr="007D7932" w:rsidRDefault="00A02E94" w:rsidP="0063798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7ACC69A" w14:textId="77777777" w:rsidR="00A02E94" w:rsidRDefault="00A02E94" w:rsidP="0063798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  <w:p w14:paraId="7FD58C10" w14:textId="7C726D2B" w:rsidR="00EE1931" w:rsidRPr="007D7932" w:rsidRDefault="00EE1931" w:rsidP="0063798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dotyczy zadania nr</w:t>
            </w:r>
            <w:r w:rsidRPr="00EE1931"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BB4323" w14:paraId="69AFE40E" w14:textId="77777777" w:rsidTr="00567C67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7A5484" w14:textId="4D4BD0D1" w:rsidR="00BB4323" w:rsidRPr="007D7932" w:rsidRDefault="00BB4323" w:rsidP="00637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04124A" w14:textId="77777777" w:rsidR="00BB4323" w:rsidRPr="007D7932" w:rsidRDefault="00BB4323" w:rsidP="00BB43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713E5C26" w14:textId="77777777" w:rsidR="00BB4323" w:rsidRPr="007D7932" w:rsidRDefault="00BB4323" w:rsidP="00BB432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Heleny 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4B30B30D" w14:textId="40F74CDA" w:rsidR="00BB4323" w:rsidRPr="007D7932" w:rsidRDefault="00BB4323" w:rsidP="00BB432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411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14:paraId="2651E8D8" w14:textId="53BDBB3C" w:rsidR="00BB4323" w:rsidRPr="00BB4323" w:rsidRDefault="00BB4323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BB4323">
              <w:rPr>
                <w:rFonts w:ascii="Arial" w:hAnsi="Arial" w:cs="Arial"/>
                <w:sz w:val="22"/>
                <w:szCs w:val="22"/>
              </w:rPr>
              <w:t xml:space="preserve">na podstawie ustawy </w:t>
            </w:r>
            <w:proofErr w:type="spellStart"/>
            <w:r w:rsidRPr="00BB4323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B4323">
              <w:rPr>
                <w:rFonts w:ascii="Arial" w:hAnsi="Arial" w:cs="Arial"/>
                <w:sz w:val="22"/>
                <w:szCs w:val="22"/>
              </w:rPr>
              <w:t>. art. 255 pkt.4</w:t>
            </w:r>
          </w:p>
          <w:p w14:paraId="2F5E6842" w14:textId="77777777" w:rsidR="00BB4323" w:rsidRPr="00BB4323" w:rsidRDefault="00BB4323" w:rsidP="00637983">
            <w:pPr>
              <w:rPr>
                <w:rFonts w:ascii="Arial" w:hAnsi="Arial" w:cs="Arial"/>
                <w:sz w:val="12"/>
                <w:szCs w:val="12"/>
              </w:rPr>
            </w:pPr>
          </w:p>
          <w:p w14:paraId="68F403DD" w14:textId="77777777" w:rsidR="00BB4323" w:rsidRPr="00BB4323" w:rsidRDefault="00BB4323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BB4323">
              <w:rPr>
                <w:rFonts w:ascii="Arial" w:hAnsi="Arial" w:cs="Arial"/>
                <w:sz w:val="22"/>
                <w:szCs w:val="22"/>
              </w:rPr>
              <w:t>Uzasadnienie: wszystkie złożone oferty dodatkowe, zostały złożone w takiej samej cenie.</w:t>
            </w:r>
          </w:p>
          <w:p w14:paraId="4B67D6FF" w14:textId="4700874C" w:rsidR="00BB4323" w:rsidRPr="00BB4323" w:rsidRDefault="00BB4323" w:rsidP="00BB4323">
            <w:pPr>
              <w:rPr>
                <w:rFonts w:ascii="Arial" w:hAnsi="Arial" w:cs="Arial"/>
                <w:sz w:val="22"/>
                <w:szCs w:val="22"/>
              </w:rPr>
            </w:pPr>
            <w:r w:rsidRPr="00BB4323">
              <w:t xml:space="preserve"> </w:t>
            </w:r>
          </w:p>
        </w:tc>
      </w:tr>
      <w:tr w:rsidR="00BB4323" w14:paraId="0DBD9577" w14:textId="77777777" w:rsidTr="00567C67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09D3E2" w14:textId="6A4C248E" w:rsidR="00BB4323" w:rsidRDefault="00BB4323" w:rsidP="00637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C16988" w14:textId="77777777" w:rsidR="00BB4323" w:rsidRPr="007D7932" w:rsidRDefault="00BB4323" w:rsidP="00BB43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0FFA5396" w14:textId="77777777" w:rsidR="00BB4323" w:rsidRPr="007D7932" w:rsidRDefault="00BB4323" w:rsidP="00BB432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101248C4" w14:textId="1165586B" w:rsidR="00BB4323" w:rsidRPr="00783485" w:rsidRDefault="00BB4323" w:rsidP="00BB43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4111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287E3B81" w14:textId="77777777" w:rsidR="00BB4323" w:rsidRPr="00BB4323" w:rsidRDefault="00BB4323" w:rsidP="0063798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4323" w14:paraId="6B6C5BA1" w14:textId="77777777" w:rsidTr="00567C67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F8F010" w14:textId="062341DE" w:rsidR="00BB4323" w:rsidRDefault="00BB4323" w:rsidP="00637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C82E30" w14:textId="77777777" w:rsidR="00BB4323" w:rsidRPr="007D7932" w:rsidRDefault="00BB4323" w:rsidP="00BB43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9A0ABC6" w14:textId="77777777" w:rsidR="00BB4323" w:rsidRPr="007D7932" w:rsidRDefault="00BB4323" w:rsidP="00BB432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E1E64F0" w14:textId="43EA9795" w:rsidR="00BB4323" w:rsidRPr="00783485" w:rsidRDefault="00BB4323" w:rsidP="00BB43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4111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F131DD6" w14:textId="77777777" w:rsidR="00BB4323" w:rsidRPr="00BB4323" w:rsidRDefault="00BB4323" w:rsidP="0063798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CCCAC0" w14:textId="77777777" w:rsidR="00A02E94" w:rsidRDefault="00A02E94" w:rsidP="0063798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65207C3" w14:textId="30C24FDE" w:rsidR="00FC15E8" w:rsidRPr="009C1CF1" w:rsidRDefault="00FC15E8" w:rsidP="00FC15E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Ponadto, </w:t>
      </w:r>
      <w:r w:rsidRPr="009C1CF1">
        <w:rPr>
          <w:rFonts w:ascii="Arial" w:hAnsi="Arial" w:cs="Arial"/>
        </w:rPr>
        <w:t xml:space="preserve">na podstawie art. 255 pkt. </w:t>
      </w:r>
      <w:r w:rsidR="009C0701">
        <w:rPr>
          <w:rFonts w:ascii="Arial" w:hAnsi="Arial" w:cs="Arial"/>
        </w:rPr>
        <w:t>4</w:t>
      </w:r>
      <w:r w:rsidRPr="009C1CF1">
        <w:rPr>
          <w:rFonts w:ascii="Arial" w:hAnsi="Arial" w:cs="Arial"/>
        </w:rPr>
        <w:t xml:space="preserve"> – </w:t>
      </w:r>
      <w:r w:rsidRPr="009C1CF1">
        <w:rPr>
          <w:rFonts w:ascii="Arial" w:hAnsi="Arial" w:cs="Arial"/>
          <w:b/>
          <w:u w:val="single"/>
        </w:rPr>
        <w:t>unieważnia zadani</w:t>
      </w:r>
      <w:r w:rsidR="009C0701">
        <w:rPr>
          <w:rFonts w:ascii="Arial" w:hAnsi="Arial" w:cs="Arial"/>
          <w:b/>
          <w:u w:val="single"/>
        </w:rPr>
        <w:t>e nr 1</w:t>
      </w:r>
      <w:r w:rsidRPr="009C1CF1">
        <w:rPr>
          <w:rFonts w:ascii="Arial" w:hAnsi="Arial" w:cs="Arial"/>
          <w:bCs/>
        </w:rPr>
        <w:t xml:space="preserve"> ze względu na fakt, iż </w:t>
      </w:r>
      <w:r w:rsidR="009C0701">
        <w:rPr>
          <w:rFonts w:ascii="Arial" w:hAnsi="Arial" w:cs="Arial"/>
          <w:bCs/>
        </w:rPr>
        <w:t>zostały złożone oferty dodatkowe o takiej samej cenie lub koszcie</w:t>
      </w:r>
      <w:r w:rsidRPr="009C1CF1">
        <w:rPr>
          <w:rFonts w:ascii="Arial" w:hAnsi="Arial" w:cs="Arial"/>
          <w:bCs/>
        </w:rPr>
        <w:t>.</w:t>
      </w:r>
    </w:p>
    <w:p w14:paraId="4400B402" w14:textId="77777777" w:rsidR="00FC15E8" w:rsidRDefault="00FC15E8" w:rsidP="00FC15E8">
      <w:pPr>
        <w:jc w:val="both"/>
        <w:rPr>
          <w:rFonts w:ascii="Arial" w:hAnsi="Arial" w:cs="Arial"/>
          <w:b/>
          <w:bCs/>
        </w:rPr>
      </w:pPr>
    </w:p>
    <w:p w14:paraId="1A8ADD2D" w14:textId="6B185DB4" w:rsidR="00A02E94" w:rsidRDefault="00A02E94" w:rsidP="00637983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5C53CE61" w14:textId="77777777" w:rsidR="00A02E94" w:rsidRDefault="00A02E94" w:rsidP="006379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783485">
        <w:rPr>
          <w:rFonts w:ascii="Arial" w:hAnsi="Arial" w:cs="Arial"/>
        </w:rPr>
        <w:t>nie krótszym niż 5 dni od dnia przesłania niniejszej informacji o wyborze najkorzystniejszej oferty.</w:t>
      </w:r>
    </w:p>
    <w:p w14:paraId="16214093" w14:textId="77777777" w:rsidR="00A02E94" w:rsidRDefault="00A02E94" w:rsidP="006379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14B6F902" w14:textId="77777777" w:rsidR="0013621B" w:rsidRPr="00C6247D" w:rsidRDefault="0013621B" w:rsidP="0063798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A7B7EA5" w14:textId="77777777" w:rsidR="0013621B" w:rsidRPr="00D50535" w:rsidRDefault="0013621B" w:rsidP="0063798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BD1B61A" w14:textId="77777777" w:rsidR="007720DB" w:rsidRDefault="007720DB" w:rsidP="00637983">
      <w:pPr>
        <w:ind w:left="3119" w:firstLine="425"/>
        <w:jc w:val="right"/>
        <w:rPr>
          <w:rFonts w:ascii="Arial" w:hAnsi="Arial" w:cs="Arial"/>
          <w:i/>
        </w:rPr>
      </w:pPr>
    </w:p>
    <w:p w14:paraId="7EB64D44" w14:textId="57A7CF8A" w:rsidR="0013621B" w:rsidRDefault="0013621B" w:rsidP="0063798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64B5423" w14:textId="77777777" w:rsidR="00EE1931" w:rsidRDefault="00EE1931" w:rsidP="00637983">
      <w:pPr>
        <w:ind w:left="3119" w:firstLine="425"/>
        <w:jc w:val="right"/>
        <w:rPr>
          <w:rFonts w:ascii="Arial" w:hAnsi="Arial" w:cs="Arial"/>
          <w:i/>
        </w:rPr>
      </w:pPr>
    </w:p>
    <w:p w14:paraId="2062E53E" w14:textId="77777777" w:rsidR="00EE1931" w:rsidRDefault="00EE1931" w:rsidP="00EE1931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0D0132C0" w14:textId="77777777" w:rsidR="00EE1931" w:rsidRDefault="00EE1931" w:rsidP="00EE1931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2049E36" w14:textId="77777777" w:rsidR="00EE1931" w:rsidRDefault="00EE1931" w:rsidP="00EE1931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06362269" w14:textId="77777777" w:rsidR="00EE1931" w:rsidRDefault="00EE1931" w:rsidP="00EE1931">
      <w:pPr>
        <w:ind w:left="2829" w:firstLine="709"/>
        <w:jc w:val="center"/>
      </w:pPr>
      <w:r>
        <w:rPr>
          <w:i/>
        </w:rPr>
        <w:t xml:space="preserve"> Violetta Magiera</w:t>
      </w:r>
    </w:p>
    <w:p w14:paraId="50E29B0B" w14:textId="77777777" w:rsidR="00EE1931" w:rsidRPr="004B39E0" w:rsidRDefault="00EE1931" w:rsidP="00637983">
      <w:pPr>
        <w:ind w:left="3119" w:firstLine="425"/>
        <w:jc w:val="right"/>
        <w:rPr>
          <w:rFonts w:ascii="Arial" w:hAnsi="Arial" w:cs="Arial"/>
          <w:i/>
        </w:rPr>
      </w:pPr>
    </w:p>
    <w:p w14:paraId="32BF14ED" w14:textId="6F3827C3" w:rsidR="008642B3" w:rsidRPr="0013621B" w:rsidRDefault="00783485" w:rsidP="00637983">
      <w:pPr>
        <w:jc w:val="right"/>
        <w:rPr>
          <w:rFonts w:ascii="Arial" w:hAnsi="Arial" w:cs="Arial"/>
          <w:vertAlign w:val="superscript"/>
        </w:rPr>
      </w:pPr>
      <w:r w:rsidRPr="00783485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6F3BE" w14:textId="77777777" w:rsidR="001D4CCB" w:rsidRDefault="001D4CCB">
      <w:r>
        <w:separator/>
      </w:r>
    </w:p>
  </w:endnote>
  <w:endnote w:type="continuationSeparator" w:id="0">
    <w:p w14:paraId="484F6F1E" w14:textId="77777777" w:rsidR="001D4CCB" w:rsidRDefault="001D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6CA9A" w14:textId="77777777" w:rsidR="00783485" w:rsidRDefault="007834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A4A9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ACD57B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B8699D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9CB0C" w14:textId="77777777" w:rsidR="00783485" w:rsidRDefault="00783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3A83F" w14:textId="77777777" w:rsidR="001D4CCB" w:rsidRDefault="001D4CCB">
      <w:r>
        <w:separator/>
      </w:r>
    </w:p>
  </w:footnote>
  <w:footnote w:type="continuationSeparator" w:id="0">
    <w:p w14:paraId="0373C8F4" w14:textId="77777777" w:rsidR="001D4CCB" w:rsidRDefault="001D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2C2D1" w14:textId="77777777" w:rsidR="00783485" w:rsidRDefault="00783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27F1A" w14:textId="77777777" w:rsidR="00783485" w:rsidRDefault="00783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521EF" w14:textId="77777777" w:rsidR="00783485" w:rsidRDefault="007834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CCB"/>
    <w:rsid w:val="00022322"/>
    <w:rsid w:val="00042497"/>
    <w:rsid w:val="000A31AA"/>
    <w:rsid w:val="000C1E6F"/>
    <w:rsid w:val="000E4E56"/>
    <w:rsid w:val="0013621B"/>
    <w:rsid w:val="001A1468"/>
    <w:rsid w:val="001B7815"/>
    <w:rsid w:val="001C3F13"/>
    <w:rsid w:val="001D4CCB"/>
    <w:rsid w:val="00211A34"/>
    <w:rsid w:val="002716A3"/>
    <w:rsid w:val="002B1E4F"/>
    <w:rsid w:val="002B6761"/>
    <w:rsid w:val="003445A0"/>
    <w:rsid w:val="003A0AFC"/>
    <w:rsid w:val="003D3F61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67C67"/>
    <w:rsid w:val="00596EA3"/>
    <w:rsid w:val="00596FD7"/>
    <w:rsid w:val="005C35EA"/>
    <w:rsid w:val="005E5BFF"/>
    <w:rsid w:val="005F2CB0"/>
    <w:rsid w:val="00607F9B"/>
    <w:rsid w:val="00637983"/>
    <w:rsid w:val="00644DCB"/>
    <w:rsid w:val="00657C1E"/>
    <w:rsid w:val="006E3089"/>
    <w:rsid w:val="00712C39"/>
    <w:rsid w:val="00756CDA"/>
    <w:rsid w:val="00760D82"/>
    <w:rsid w:val="007720DB"/>
    <w:rsid w:val="00773AAC"/>
    <w:rsid w:val="00783485"/>
    <w:rsid w:val="007C6731"/>
    <w:rsid w:val="007D7932"/>
    <w:rsid w:val="007E2ACC"/>
    <w:rsid w:val="007E68C5"/>
    <w:rsid w:val="00832144"/>
    <w:rsid w:val="00837FFE"/>
    <w:rsid w:val="008567C7"/>
    <w:rsid w:val="00862952"/>
    <w:rsid w:val="008642B3"/>
    <w:rsid w:val="008A6C10"/>
    <w:rsid w:val="008E5102"/>
    <w:rsid w:val="00915B9E"/>
    <w:rsid w:val="00952256"/>
    <w:rsid w:val="009660F9"/>
    <w:rsid w:val="0097748A"/>
    <w:rsid w:val="009965B4"/>
    <w:rsid w:val="009C0701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84D22"/>
    <w:rsid w:val="00BB4323"/>
    <w:rsid w:val="00BC6F7F"/>
    <w:rsid w:val="00BD2174"/>
    <w:rsid w:val="00C423DD"/>
    <w:rsid w:val="00C60D7B"/>
    <w:rsid w:val="00C65E53"/>
    <w:rsid w:val="00C77304"/>
    <w:rsid w:val="00CA0B33"/>
    <w:rsid w:val="00CA18EF"/>
    <w:rsid w:val="00CA3511"/>
    <w:rsid w:val="00D01E5B"/>
    <w:rsid w:val="00D04203"/>
    <w:rsid w:val="00D26ED6"/>
    <w:rsid w:val="00D30F1F"/>
    <w:rsid w:val="00D31CD3"/>
    <w:rsid w:val="00D42C90"/>
    <w:rsid w:val="00D8427E"/>
    <w:rsid w:val="00E23743"/>
    <w:rsid w:val="00E30B2D"/>
    <w:rsid w:val="00E62859"/>
    <w:rsid w:val="00E85D70"/>
    <w:rsid w:val="00EE1931"/>
    <w:rsid w:val="00F245C5"/>
    <w:rsid w:val="00F33C66"/>
    <w:rsid w:val="00F83783"/>
    <w:rsid w:val="00F960D7"/>
    <w:rsid w:val="00FB7F50"/>
    <w:rsid w:val="00FC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59F22"/>
  <w15:chartTrackingRefBased/>
  <w15:docId w15:val="{FC5F7A9A-2865-4087-B72F-286A2C4B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811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3</cp:revision>
  <cp:lastPrinted>2024-10-03T06:59:00Z</cp:lastPrinted>
  <dcterms:created xsi:type="dcterms:W3CDTF">2024-10-03T06:59:00Z</dcterms:created>
  <dcterms:modified xsi:type="dcterms:W3CDTF">2024-10-03T07:00:00Z</dcterms:modified>
</cp:coreProperties>
</file>