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4E446" w14:textId="77777777" w:rsidR="00B36EDA" w:rsidRPr="0005279D" w:rsidRDefault="001C1F4C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05279D">
        <w:rPr>
          <w:rFonts w:ascii="Arial Narrow" w:hAnsi="Arial Narrow" w:cs="Arial"/>
        </w:rPr>
        <w:t>Bydgoszcz</w:t>
      </w:r>
      <w:r w:rsidR="00B36EDA" w:rsidRPr="0005279D">
        <w:rPr>
          <w:rFonts w:ascii="Arial Narrow" w:hAnsi="Arial Narrow" w:cs="Arial"/>
        </w:rPr>
        <w:t xml:space="preserve"> dnia: </w:t>
      </w:r>
      <w:r w:rsidRPr="0005279D">
        <w:rPr>
          <w:rFonts w:ascii="Arial Narrow" w:hAnsi="Arial Narrow" w:cs="Arial"/>
        </w:rPr>
        <w:t>2024-10-04</w:t>
      </w:r>
    </w:p>
    <w:p w14:paraId="48E62A72" w14:textId="77777777" w:rsidR="00B36EDA" w:rsidRPr="0005279D" w:rsidRDefault="001C1F4C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05279D">
        <w:rPr>
          <w:rFonts w:ascii="Arial Narrow" w:hAnsi="Arial Narrow" w:cs="Arial"/>
          <w:b/>
          <w:bCs/>
        </w:rPr>
        <w:t>10WSzKzP SPZOZ</w:t>
      </w:r>
    </w:p>
    <w:p w14:paraId="40F72929" w14:textId="77777777" w:rsidR="00B36EDA" w:rsidRPr="0005279D" w:rsidRDefault="001C1F4C" w:rsidP="00B36EDA">
      <w:pPr>
        <w:spacing w:line="360" w:lineRule="auto"/>
        <w:ind w:right="3969"/>
        <w:rPr>
          <w:rFonts w:ascii="Arial Narrow" w:hAnsi="Arial Narrow" w:cs="Arial"/>
        </w:rPr>
      </w:pPr>
      <w:r w:rsidRPr="0005279D">
        <w:rPr>
          <w:rFonts w:ascii="Arial Narrow" w:hAnsi="Arial Narrow" w:cs="Arial"/>
        </w:rPr>
        <w:t>Powstańców Warszawy</w:t>
      </w:r>
      <w:r w:rsidR="00B36EDA" w:rsidRPr="0005279D">
        <w:rPr>
          <w:rFonts w:ascii="Arial Narrow" w:hAnsi="Arial Narrow" w:cs="Arial"/>
        </w:rPr>
        <w:t xml:space="preserve"> </w:t>
      </w:r>
      <w:r w:rsidRPr="0005279D">
        <w:rPr>
          <w:rFonts w:ascii="Arial Narrow" w:hAnsi="Arial Narrow" w:cs="Arial"/>
        </w:rPr>
        <w:t>5</w:t>
      </w:r>
    </w:p>
    <w:p w14:paraId="64F2EA40" w14:textId="77777777" w:rsidR="00B36EDA" w:rsidRPr="0005279D" w:rsidRDefault="001C1F4C" w:rsidP="00B36EDA">
      <w:pPr>
        <w:ind w:right="3969"/>
        <w:rPr>
          <w:rFonts w:ascii="Arial Narrow" w:hAnsi="Arial Narrow" w:cs="Arial"/>
        </w:rPr>
      </w:pPr>
      <w:r w:rsidRPr="0005279D">
        <w:rPr>
          <w:rFonts w:ascii="Arial Narrow" w:hAnsi="Arial Narrow" w:cs="Arial"/>
        </w:rPr>
        <w:t>85-681</w:t>
      </w:r>
      <w:r w:rsidR="00B36EDA" w:rsidRPr="0005279D">
        <w:rPr>
          <w:rFonts w:ascii="Arial Narrow" w:hAnsi="Arial Narrow" w:cs="Arial"/>
        </w:rPr>
        <w:t xml:space="preserve"> </w:t>
      </w:r>
      <w:r w:rsidRPr="0005279D">
        <w:rPr>
          <w:rFonts w:ascii="Arial Narrow" w:hAnsi="Arial Narrow" w:cs="Arial"/>
        </w:rPr>
        <w:t>Bydgoszcz</w:t>
      </w:r>
    </w:p>
    <w:p w14:paraId="561189B7" w14:textId="77777777" w:rsidR="00B36EDA" w:rsidRPr="0005279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5279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9DD23F8" w14:textId="77777777" w:rsidR="00B36EDA" w:rsidRPr="0005279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5279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3B9CFEA" w14:textId="77777777" w:rsidR="00B36EDA" w:rsidRPr="0005279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5279D" w14:paraId="4393BD15" w14:textId="77777777" w:rsidTr="00B36EDA">
        <w:tc>
          <w:tcPr>
            <w:tcW w:w="9923" w:type="dxa"/>
            <w:shd w:val="clear" w:color="auto" w:fill="F2F2F2"/>
            <w:hideMark/>
          </w:tcPr>
          <w:p w14:paraId="7A6A105B" w14:textId="77777777" w:rsidR="00B36EDA" w:rsidRPr="0005279D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05279D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20276C8" w14:textId="77777777" w:rsidR="00B36EDA" w:rsidRPr="0005279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5279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C9B416" w14:textId="77777777" w:rsidR="00B36EDA" w:rsidRPr="0005279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60E6138" w14:textId="77777777" w:rsidR="00B36EDA" w:rsidRPr="0005279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5279D">
        <w:rPr>
          <w:rFonts w:ascii="Arial Narrow" w:eastAsia="Calibri" w:hAnsi="Arial Narrow" w:cs="Arial"/>
          <w:lang w:eastAsia="en-US"/>
        </w:rPr>
        <w:t xml:space="preserve">Dotyczy </w:t>
      </w:r>
      <w:r w:rsidRPr="0005279D">
        <w:rPr>
          <w:rFonts w:ascii="Arial Narrow" w:hAnsi="Arial Narrow" w:cs="Arial"/>
        </w:rPr>
        <w:t>postępowania o udzielenie zamówienia publicznego</w:t>
      </w:r>
      <w:r w:rsidRPr="0005279D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5279D" w14:paraId="1B2186DD" w14:textId="77777777" w:rsidTr="00B36EDA">
        <w:tc>
          <w:tcPr>
            <w:tcW w:w="2269" w:type="dxa"/>
            <w:shd w:val="clear" w:color="auto" w:fill="auto"/>
          </w:tcPr>
          <w:p w14:paraId="20B48826" w14:textId="77777777" w:rsidR="00B36EDA" w:rsidRPr="0005279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8D7D55F" w14:textId="77777777" w:rsidR="00B36EDA" w:rsidRPr="0005279D" w:rsidRDefault="001C1F4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Dostawy drobnego sprzętu</w:t>
            </w:r>
          </w:p>
        </w:tc>
      </w:tr>
      <w:tr w:rsidR="001C1F4C" w:rsidRPr="0005279D" w14:paraId="44F5BA55" w14:textId="77777777" w:rsidTr="000500A0">
        <w:tc>
          <w:tcPr>
            <w:tcW w:w="2269" w:type="dxa"/>
            <w:shd w:val="clear" w:color="auto" w:fill="auto"/>
          </w:tcPr>
          <w:p w14:paraId="703F8E98" w14:textId="77777777" w:rsidR="001C1F4C" w:rsidRPr="0005279D" w:rsidRDefault="001C1F4C" w:rsidP="000500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14E53E8" w14:textId="77777777" w:rsidR="001C1F4C" w:rsidRPr="0005279D" w:rsidRDefault="001C1F4C" w:rsidP="000500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91/2024</w:t>
            </w:r>
          </w:p>
        </w:tc>
      </w:tr>
    </w:tbl>
    <w:p w14:paraId="21FA1A8F" w14:textId="77777777" w:rsidR="00B36EDA" w:rsidRPr="0005279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12D9A4F6" w14:textId="77777777" w:rsidR="00B36EDA" w:rsidRPr="0005279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05279D">
        <w:rPr>
          <w:rFonts w:ascii="Arial Narrow" w:hAnsi="Arial Narrow" w:cs="Arial"/>
        </w:rPr>
        <w:t xml:space="preserve">Zamawiający, </w:t>
      </w:r>
      <w:r w:rsidR="001C1F4C" w:rsidRPr="0005279D">
        <w:rPr>
          <w:rFonts w:ascii="Arial Narrow" w:hAnsi="Arial Narrow" w:cs="Arial"/>
          <w:b/>
        </w:rPr>
        <w:t>10WSzKzP SPZOZ</w:t>
      </w:r>
      <w:r w:rsidRPr="0005279D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1C1F4C" w:rsidRPr="0005279D">
        <w:rPr>
          <w:rFonts w:ascii="Arial Narrow" w:hAnsi="Arial Narrow" w:cs="Arial"/>
        </w:rPr>
        <w:t>(t.j. Dz. U. z 2023r. poz. 1605)</w:t>
      </w:r>
      <w:r w:rsidRPr="0005279D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1F4C" w:rsidRPr="0005279D" w14:paraId="161380AB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3002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1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Buty trakcyjne</w:t>
            </w:r>
          </w:p>
          <w:p w14:paraId="303090DF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TMS Medical Sp.zo.o.Sp.K</w:t>
            </w:r>
          </w:p>
          <w:p w14:paraId="5232942D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Malwowa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138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796B6207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60-185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Poznań</w:t>
            </w:r>
          </w:p>
          <w:p w14:paraId="279CA506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13 230.00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3F73A209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521BF85A" w14:textId="5701DDB2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41FBFB88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BF026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2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Aparat do pomiaru ACT</w:t>
            </w:r>
          </w:p>
          <w:p w14:paraId="677894FB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DRG MedTek Sp. z o .o.</w:t>
            </w:r>
          </w:p>
          <w:p w14:paraId="17F83D59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Wita Stwosza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24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295642D8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02-661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Warszawa</w:t>
            </w:r>
          </w:p>
          <w:p w14:paraId="6D4F2531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18 252.00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1052C902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52F5FD1C" w14:textId="6B8927D1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5D785317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5A82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3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Aparat EKG</w:t>
            </w:r>
          </w:p>
          <w:p w14:paraId="7EB61FB7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Sklep Medyczny Marta Kadzewicz</w:t>
            </w:r>
          </w:p>
          <w:p w14:paraId="2BEB9E4D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Popiełuszki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15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0924BC54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10-693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Olsztyn</w:t>
            </w:r>
          </w:p>
          <w:p w14:paraId="61599983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4 148.00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45631CDE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0657482B" w14:textId="53A4DCD8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42F06DEA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7F68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7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Parawan sufitowy</w:t>
            </w:r>
          </w:p>
          <w:p w14:paraId="02DCA1C3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Zakład Techniki Medycznej "TECH-MED" Sp. z o.o.</w:t>
            </w:r>
          </w:p>
          <w:p w14:paraId="65365562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Ernsta Petersona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6A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70767C7F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85-862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Bydgoszcz</w:t>
            </w:r>
          </w:p>
          <w:p w14:paraId="0C931A90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28 881.36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026EB4B2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6C16D4D9" w14:textId="387353B5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0B988B36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75C3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8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Stolik</w:t>
            </w:r>
          </w:p>
          <w:p w14:paraId="787385D0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Zakład Techniki Medycznej "TECH-MED" Sp. z o.o.</w:t>
            </w:r>
          </w:p>
          <w:p w14:paraId="02E183D0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Ernsta Petersona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6A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208A70CC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85-862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Bydgoszcz</w:t>
            </w:r>
          </w:p>
          <w:p w14:paraId="7A15F85B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17 674.20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37E5BF62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03EBE40D" w14:textId="4A418699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065315C3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4AD7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9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Asortyment do fizjoterapii</w:t>
            </w:r>
          </w:p>
          <w:p w14:paraId="76410B18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Ronomed Sp. z o.o. Sp. k.</w:t>
            </w:r>
          </w:p>
          <w:p w14:paraId="385394A0" w14:textId="75550DB6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 xml:space="preserve">ul. </w:t>
            </w:r>
            <w:r w:rsidR="0005279D" w:rsidRPr="0005279D">
              <w:rPr>
                <w:rFonts w:ascii="Arial Narrow" w:hAnsi="Arial Narrow" w:cs="Arial"/>
                <w:bCs/>
              </w:rPr>
              <w:t>Przyjaźni 52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/1U</w:t>
            </w:r>
          </w:p>
          <w:p w14:paraId="7979902B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53-030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Wrocław</w:t>
            </w:r>
          </w:p>
          <w:p w14:paraId="479CBDDA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13 595.50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632C3454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31E05614" w14:textId="119591EB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1DF23C40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7ACF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10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Pipeta</w:t>
            </w:r>
          </w:p>
          <w:p w14:paraId="28522E0B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Eppendorf Poland Spółka z ograniczoną odpowiedzialnością</w:t>
            </w:r>
          </w:p>
          <w:p w14:paraId="73BD237A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Al. Jerozolimskie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212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3A06E419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02-486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Warszawa</w:t>
            </w:r>
          </w:p>
          <w:p w14:paraId="356978C3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2 759.19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2A4A96F9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0A8EA8E6" w14:textId="0511ABE0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C1F4C" w:rsidRPr="0005279D" w14:paraId="08D60598" w14:textId="77777777" w:rsidTr="001C1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1BAB" w14:textId="77777777" w:rsidR="001C1F4C" w:rsidRPr="0005279D" w:rsidRDefault="001C1F4C" w:rsidP="000500A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05279D">
              <w:rPr>
                <w:rFonts w:ascii="Arial Narrow" w:hAnsi="Arial Narrow" w:cs="Arial"/>
                <w:b/>
                <w:bCs/>
              </w:rPr>
              <w:t>12</w:t>
            </w:r>
            <w:r w:rsidRPr="0005279D">
              <w:rPr>
                <w:rFonts w:ascii="Arial Narrow" w:hAnsi="Arial Narrow" w:cs="Arial"/>
              </w:rPr>
              <w:t xml:space="preserve">: </w:t>
            </w:r>
            <w:r w:rsidRPr="0005279D">
              <w:rPr>
                <w:rFonts w:ascii="Arial Narrow" w:hAnsi="Arial Narrow" w:cs="Arial"/>
              </w:rPr>
              <w:t>Waga do narządów</w:t>
            </w:r>
          </w:p>
          <w:p w14:paraId="5F7866B4" w14:textId="77777777" w:rsidR="001C1F4C" w:rsidRPr="0005279D" w:rsidRDefault="001C1F4C" w:rsidP="000500A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5279D">
              <w:rPr>
                <w:rFonts w:ascii="Arial Narrow" w:hAnsi="Arial Narrow" w:cs="Arial"/>
                <w:b/>
              </w:rPr>
              <w:t>PATHOMED SPÓŁKA Z OGRANICZONĄ ODPOWIEDZIALNOŚCIĄ</w:t>
            </w:r>
          </w:p>
          <w:p w14:paraId="290903B3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ul. Partyzantów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34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</w:p>
          <w:p w14:paraId="59DFAA9D" w14:textId="77777777" w:rsidR="001C1F4C" w:rsidRPr="0005279D" w:rsidRDefault="001C1F4C" w:rsidP="000500A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05-092</w:t>
            </w:r>
            <w:r w:rsidRPr="0005279D">
              <w:rPr>
                <w:rFonts w:ascii="Arial Narrow" w:hAnsi="Arial Narrow" w:cs="Arial"/>
                <w:bCs/>
              </w:rPr>
              <w:t xml:space="preserve"> </w:t>
            </w:r>
            <w:r w:rsidRPr="0005279D">
              <w:rPr>
                <w:rFonts w:ascii="Arial Narrow" w:hAnsi="Arial Narrow" w:cs="Arial"/>
                <w:bCs/>
              </w:rPr>
              <w:t>łomianki</w:t>
            </w:r>
          </w:p>
          <w:p w14:paraId="74A138E6" w14:textId="77777777" w:rsidR="001C1F4C" w:rsidRPr="0005279D" w:rsidRDefault="001C1F4C" w:rsidP="000500A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5279D">
              <w:rPr>
                <w:rFonts w:ascii="Arial Narrow" w:hAnsi="Arial Narrow" w:cs="Arial"/>
                <w:b/>
              </w:rPr>
              <w:t>12 300.00 zł</w:t>
            </w:r>
            <w:r w:rsidRPr="0005279D">
              <w:rPr>
                <w:rFonts w:ascii="Arial Narrow" w:hAnsi="Arial Narrow" w:cs="Arial"/>
              </w:rPr>
              <w:t xml:space="preserve"> </w:t>
            </w:r>
            <w:r w:rsidRPr="0005279D">
              <w:rPr>
                <w:rFonts w:ascii="Arial Narrow" w:hAnsi="Arial Narrow" w:cs="Arial"/>
                <w:b/>
                <w:bCs/>
              </w:rPr>
              <w:t>brutto</w:t>
            </w:r>
            <w:r w:rsidRPr="0005279D">
              <w:rPr>
                <w:rFonts w:ascii="Arial Narrow" w:hAnsi="Arial Narrow" w:cs="Arial"/>
                <w:bCs/>
              </w:rPr>
              <w:t>.</w:t>
            </w:r>
          </w:p>
          <w:p w14:paraId="6810D706" w14:textId="77777777" w:rsidR="001C1F4C" w:rsidRPr="0005279D" w:rsidRDefault="001C1F4C" w:rsidP="000500A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5279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5279D">
              <w:rPr>
                <w:rFonts w:ascii="Arial Narrow" w:hAnsi="Arial Narrow" w:cs="Arial"/>
                <w:color w:val="000000"/>
              </w:rPr>
              <w:t>:</w:t>
            </w:r>
          </w:p>
          <w:p w14:paraId="6915EA9A" w14:textId="72A2E5D7" w:rsidR="001C1F4C" w:rsidRPr="0005279D" w:rsidRDefault="001C1F4C" w:rsidP="000500A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5279D">
              <w:rPr>
                <w:rFonts w:ascii="Arial Narrow" w:hAnsi="Arial Narrow" w:cs="Arial"/>
              </w:rPr>
              <w:t xml:space="preserve">Wybrana oferta nie podlega </w:t>
            </w:r>
            <w:r w:rsidR="0005279D" w:rsidRPr="0005279D">
              <w:rPr>
                <w:rFonts w:ascii="Arial Narrow" w:hAnsi="Arial Narrow" w:cs="Arial"/>
              </w:rPr>
              <w:t>wykluczeniu</w:t>
            </w:r>
            <w:r w:rsidRPr="0005279D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5A13E0F" w14:textId="77777777" w:rsidR="00B36EDA" w:rsidRPr="0005279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05279D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05279D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5279D" w14:paraId="0393EF91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D694DF" w14:textId="77777777" w:rsidR="00B36EDA" w:rsidRPr="0005279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5279D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1A1D87" w14:textId="77777777" w:rsidR="00B36EDA" w:rsidRPr="0005279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05279D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EBC12D" w14:textId="77777777" w:rsidR="00B36EDA" w:rsidRPr="0005279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5279D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5E9C02" w14:textId="77777777" w:rsidR="00B36EDA" w:rsidRPr="0005279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5279D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1C1F4C" w:rsidRPr="0005279D" w14:paraId="22B367F7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447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Buty trakcyjne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C126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TMS Medical Sp.zo.o.Sp.K</w:t>
            </w:r>
          </w:p>
          <w:p w14:paraId="16FEB2B0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Malwowa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138</w:t>
            </w:r>
          </w:p>
          <w:p w14:paraId="4419C25C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60-185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14A5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11ED3E3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36B36C0E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1E98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C1F4C" w:rsidRPr="0005279D" w14:paraId="068CB5B5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831CA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Aparat do pomiaru ACT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0206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DRG MedTek Sp. z o .o.</w:t>
            </w:r>
          </w:p>
          <w:p w14:paraId="71D992BE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Wita Stwosza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24</w:t>
            </w:r>
          </w:p>
          <w:p w14:paraId="42DF78D0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02-661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8BB9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53EE89D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596E8F8C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5D6C3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C1F4C" w:rsidRPr="0005279D" w14:paraId="074FE08B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A37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Aparat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FE5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M4MEDICAL SP Z O.O.</w:t>
            </w:r>
          </w:p>
          <w:p w14:paraId="7FC7842E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NAŁĘCZOWSKA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14/14</w:t>
            </w:r>
          </w:p>
          <w:p w14:paraId="2426CFA0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20-701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EACA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- 41.52</w:t>
            </w:r>
          </w:p>
          <w:p w14:paraId="64F73407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- 16.00</w:t>
            </w:r>
          </w:p>
          <w:p w14:paraId="7A93D91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49EE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77,52</w:t>
            </w:r>
          </w:p>
        </w:tc>
      </w:tr>
      <w:tr w:rsidR="001C1F4C" w:rsidRPr="0005279D" w14:paraId="05FB7E8B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E70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Aparat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BAECF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Sklep Medyczny Marta Kadzewicz</w:t>
            </w:r>
          </w:p>
          <w:p w14:paraId="464E23CD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3EC038D4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F02F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F1B2CBE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20903DA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- 1.43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923B3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81,43</w:t>
            </w:r>
          </w:p>
        </w:tc>
      </w:tr>
      <w:tr w:rsidR="001C1F4C" w:rsidRPr="0005279D" w14:paraId="48258B15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5F48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Aparat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1D41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Zaopatrzenia Lecznictwa Cezal Lublin Sp. z o.o.</w:t>
            </w:r>
          </w:p>
          <w:p w14:paraId="2835271F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14:paraId="1A2AA84E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77C38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- 52.37</w:t>
            </w:r>
          </w:p>
          <w:p w14:paraId="75B55FE9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  <w:p w14:paraId="4A2D595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- 1.43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5304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61,80</w:t>
            </w:r>
          </w:p>
        </w:tc>
      </w:tr>
      <w:tr w:rsidR="001C1F4C" w:rsidRPr="0005279D" w14:paraId="59450ECA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7B2B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18F4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Zaopatrzenia Lecznictwa Cezal Lublin Sp. z o.o.</w:t>
            </w:r>
          </w:p>
          <w:p w14:paraId="31C13DE8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14:paraId="5D70AB05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D26E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85EAA38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02B4DB2C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DCA1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6477E09F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475B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F3E14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Medeir Przemysław Fila</w:t>
            </w:r>
          </w:p>
          <w:p w14:paraId="631D852B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ul. Ochla-Niedźwiedzia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8</w:t>
            </w:r>
          </w:p>
          <w:p w14:paraId="7E8A9EC8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66-006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4888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ABD5635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7CA1100F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035D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28E602CD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2BCB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A0A7F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Revita Ewa Krutul</w:t>
            </w:r>
          </w:p>
          <w:p w14:paraId="17E19EBA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14:paraId="45931153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692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529F7E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0616FA89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090D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1780C86E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4C77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Waga medyczna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02A7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Sklep Dla Lekarza Spółka z ograniczona odpowiedzialnością</w:t>
            </w:r>
          </w:p>
          <w:p w14:paraId="105A5B7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Jaśminowa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7573D991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62-070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Dąbrówka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7ABF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167E0F5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492DDC5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C393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5658876F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D856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Detektor przepływu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33D0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WDROŻENIOWO - PRODUKCYJNE SONOMED SPÓŁKA Z OGRANICZONĄ ODPOWIEDZIALNOŚCIĄ SONOMED SPÓŁKA Z OGRANICZONĄ</w:t>
            </w:r>
          </w:p>
          <w:p w14:paraId="55655A80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Pruszkowska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4D</w:t>
            </w:r>
          </w:p>
          <w:p w14:paraId="2C4DB339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02-118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1599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F35CA9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5DA91409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284AC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7093A76E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9C1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Detektor przepływu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23D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Medeir Przemysław Fila</w:t>
            </w:r>
          </w:p>
          <w:p w14:paraId="26EC165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ul. Ochla-Niedźwiedzia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8</w:t>
            </w:r>
          </w:p>
          <w:p w14:paraId="4A2217FE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66-006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45F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42AD9CA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4AF1C67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AF66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514462D1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1CD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Parawan sufitowy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D99DA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1A6419E3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0D41DD34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CF29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94B255E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02E5805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2586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C1F4C" w:rsidRPr="0005279D" w14:paraId="7A43EC5F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D44D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Parawan sufitowy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68C8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PUH Promis Jerzy Żakowski</w:t>
            </w:r>
          </w:p>
          <w:p w14:paraId="1D50C68E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Siedlecka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76</w:t>
            </w:r>
          </w:p>
          <w:p w14:paraId="3EDDFFD7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85-412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B52B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DAF1933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3166868E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C4EF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0573D59C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F9C4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Parawan sufitowy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946B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Stop Sun Anna Miącz-Kopczyńska</w:t>
            </w:r>
          </w:p>
          <w:p w14:paraId="192399E6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Rusałka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05D3DBE8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20-103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81478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A261A7B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52D2C72F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0427E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09BDF055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82A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Stolik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6D34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40900A08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70DD99D6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AB25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A95C6C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1E4B54A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91F3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C1F4C" w:rsidRPr="0005279D" w14:paraId="605A7A87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AEF7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Asortyment do fizjoterapii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A1B83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Ronomed Sp. z o.o. Sp. k.</w:t>
            </w:r>
          </w:p>
          <w:p w14:paraId="637E4C00" w14:textId="65A0DD7B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05279D" w:rsidRPr="0005279D">
              <w:rPr>
                <w:rFonts w:ascii="Arial Narrow" w:hAnsi="Arial Narrow" w:cs="Arial"/>
                <w:sz w:val="22"/>
                <w:szCs w:val="22"/>
              </w:rPr>
              <w:t>Przyjaźni 52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/1U</w:t>
            </w:r>
          </w:p>
          <w:p w14:paraId="7F368CEA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53-030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E2F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7B73428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0A58BF1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D588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C1F4C" w:rsidRPr="0005279D" w14:paraId="725A7105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68C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Asortyment do fizjoterapii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E9A8A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Meden-Inmed Sp. z o.o.</w:t>
            </w:r>
          </w:p>
          <w:p w14:paraId="71CB8595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14:paraId="27D0A316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D4382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- 59.83</w:t>
            </w:r>
          </w:p>
          <w:p w14:paraId="39E394C3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6ACEE21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8F3A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93,83</w:t>
            </w:r>
          </w:p>
        </w:tc>
      </w:tr>
      <w:tr w:rsidR="001C1F4C" w:rsidRPr="0005279D" w14:paraId="76451F85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EBB9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Asortyment do fizjoterapii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48C5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Medeir Przemysław Fila</w:t>
            </w:r>
          </w:p>
          <w:p w14:paraId="401A9604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ul. Ochla-Niedźwiedzia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8</w:t>
            </w:r>
          </w:p>
          <w:p w14:paraId="0D6ABEEC" w14:textId="77777777" w:rsidR="001C1F4C" w:rsidRDefault="001C1F4C" w:rsidP="000500A0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66-006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  <w:p w14:paraId="56F9F93C" w14:textId="77777777" w:rsidR="0005279D" w:rsidRPr="0005279D" w:rsidRDefault="0005279D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4E35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E54382C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0FFBBF90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A70B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416F604E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18F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Pipeta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B77B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Eppendorf Poland Spółka z ograniczoną odpowiedzialnością</w:t>
            </w:r>
          </w:p>
          <w:p w14:paraId="135FD30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212</w:t>
            </w:r>
          </w:p>
          <w:p w14:paraId="5E2FC294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02-486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89E73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1F39731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18FBFE7B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79B2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C1F4C" w:rsidRPr="0005279D" w14:paraId="22824A18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647A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Rotator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9BD9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HAYNE Polska spółka z ograniczoną odpowiedzialnością</w:t>
            </w:r>
          </w:p>
          <w:p w14:paraId="5FF4B384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Dąbrowskiego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286/288</w:t>
            </w:r>
          </w:p>
          <w:p w14:paraId="4997A712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60-406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12864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3A76FC7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1977EAE7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B6FF1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1F4C" w:rsidRPr="0005279D" w14:paraId="1425E60A" w14:textId="77777777" w:rsidTr="001C1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3084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Waga do narządów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21D3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b/>
                <w:bCs/>
                <w:sz w:val="22"/>
                <w:szCs w:val="22"/>
              </w:rPr>
              <w:t>PATHOMED SPÓŁKA Z OGRANICZONĄ ODPOWIEDZIALNOŚCIĄ</w:t>
            </w:r>
          </w:p>
          <w:p w14:paraId="40118ED1" w14:textId="77777777" w:rsidR="001C1F4C" w:rsidRPr="0005279D" w:rsidRDefault="001C1F4C" w:rsidP="000500A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ul. Partyzantów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34</w:t>
            </w:r>
          </w:p>
          <w:p w14:paraId="7CA0C8BB" w14:textId="77777777" w:rsidR="001C1F4C" w:rsidRPr="0005279D" w:rsidRDefault="001C1F4C" w:rsidP="000500A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05-092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79D">
              <w:rPr>
                <w:rFonts w:ascii="Arial Narrow" w:hAnsi="Arial Narrow" w:cs="Arial"/>
                <w:sz w:val="22"/>
                <w:szCs w:val="22"/>
              </w:rPr>
              <w:t>łomianki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A1D9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3EADBAC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73FA2727" w14:textId="77777777" w:rsidR="001C1F4C" w:rsidRPr="0005279D" w:rsidRDefault="001C1F4C" w:rsidP="000500A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02EB" w14:textId="77777777" w:rsidR="001C1F4C" w:rsidRPr="0005279D" w:rsidRDefault="001C1F4C" w:rsidP="000500A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5279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CF6B9FE" w14:textId="77777777" w:rsidR="00B464D3" w:rsidRPr="0005279D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05279D">
        <w:rPr>
          <w:rFonts w:ascii="Arial Narrow" w:hAnsi="Arial Narrow" w:cs="Arial"/>
          <w:i/>
        </w:rPr>
        <w:t>Zamawiający</w:t>
      </w:r>
    </w:p>
    <w:p w14:paraId="704A0D21" w14:textId="4449F366" w:rsidR="008642B3" w:rsidRDefault="001C1F4C" w:rsidP="00B36EDA">
      <w:pPr>
        <w:ind w:right="-425"/>
        <w:jc w:val="right"/>
        <w:rPr>
          <w:rFonts w:ascii="Arial Narrow" w:hAnsi="Arial Narrow" w:cs="Arial"/>
        </w:rPr>
      </w:pPr>
      <w:r w:rsidRPr="0005279D">
        <w:rPr>
          <w:rFonts w:ascii="Arial Narrow" w:hAnsi="Arial Narrow" w:cs="Arial"/>
        </w:rPr>
        <w:t xml:space="preserve">  </w:t>
      </w:r>
      <w:bookmarkEnd w:id="0"/>
    </w:p>
    <w:p w14:paraId="27703238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2F9F6BAD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20E5AF7D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8FB41AE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57AFE868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7DBC9065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7EE7E2EC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A36897F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3BD0E848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4146306B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F988379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2F9AF685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24F4C9B7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241D5856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7157655C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4AF68888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3A569FE5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5F6E29C4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6C0DC1E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65A42C3F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AADFC11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211D2463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6DBB1DC0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8E0DB91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045F991C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1A0EFDB7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3905F87E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60A2664D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73390B53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7FEFD51F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</w:p>
    <w:p w14:paraId="3244D379" w14:textId="1ED2D43D" w:rsidR="0005279D" w:rsidRPr="00B9724A" w:rsidRDefault="0005279D" w:rsidP="0005279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3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1571989C" w14:textId="77777777" w:rsidR="0005279D" w:rsidRDefault="0005279D" w:rsidP="0005279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41F84F5F" w14:textId="77777777" w:rsidR="0005279D" w:rsidRPr="00B9724A" w:rsidRDefault="0005279D" w:rsidP="0005279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6E09B9EA" w14:textId="71CA08FB" w:rsidR="0005279D" w:rsidRDefault="0005279D" w:rsidP="0005279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04.10.2024 r.</w:t>
      </w:r>
    </w:p>
    <w:p w14:paraId="2816B10F" w14:textId="77777777" w:rsidR="0005279D" w:rsidRPr="0005279D" w:rsidRDefault="0005279D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05279D" w:rsidRPr="0005279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E7C9C" w14:textId="77777777" w:rsidR="00636E01" w:rsidRDefault="00636E01">
      <w:r>
        <w:separator/>
      </w:r>
    </w:p>
  </w:endnote>
  <w:endnote w:type="continuationSeparator" w:id="0">
    <w:p w14:paraId="21B784F5" w14:textId="77777777" w:rsidR="00636E01" w:rsidRDefault="0063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CF4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A17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019A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7EA1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9BB3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66BAC" w14:textId="77777777" w:rsidR="00636E01" w:rsidRDefault="00636E01">
      <w:r>
        <w:separator/>
      </w:r>
    </w:p>
  </w:footnote>
  <w:footnote w:type="continuationSeparator" w:id="0">
    <w:p w14:paraId="206DC2FA" w14:textId="77777777" w:rsidR="00636E01" w:rsidRDefault="00636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27C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24E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D99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E01"/>
    <w:rsid w:val="00022322"/>
    <w:rsid w:val="00042497"/>
    <w:rsid w:val="0005279D"/>
    <w:rsid w:val="000C1E6F"/>
    <w:rsid w:val="000E4E56"/>
    <w:rsid w:val="001A1468"/>
    <w:rsid w:val="001B7815"/>
    <w:rsid w:val="001C1F4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6E01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E893EB"/>
  <w15:chartTrackingRefBased/>
  <w15:docId w15:val="{C3E3B9CB-C6F2-4006-8126-52D41558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6</Pages>
  <Words>1306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2024-10-04T07:42:00Z</dcterms:created>
  <dcterms:modified xsi:type="dcterms:W3CDTF">2024-10-04T07:51:00Z</dcterms:modified>
</cp:coreProperties>
</file>