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138C7" w14:textId="77777777" w:rsidR="00D34297" w:rsidRPr="008B17F6" w:rsidRDefault="00991D52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B17F6">
        <w:rPr>
          <w:rFonts w:ascii="Arial Narrow" w:hAnsi="Arial Narrow" w:cs="Arial"/>
          <w:sz w:val="24"/>
          <w:szCs w:val="24"/>
        </w:rPr>
        <w:t>Bydgoszcz</w:t>
      </w:r>
      <w:r w:rsidR="00D34297" w:rsidRPr="008B17F6">
        <w:rPr>
          <w:rFonts w:ascii="Arial Narrow" w:hAnsi="Arial Narrow" w:cs="Arial"/>
          <w:sz w:val="24"/>
          <w:szCs w:val="24"/>
        </w:rPr>
        <w:t xml:space="preserve"> dnia: </w:t>
      </w:r>
      <w:r w:rsidRPr="008B17F6">
        <w:rPr>
          <w:rFonts w:ascii="Arial Narrow" w:hAnsi="Arial Narrow" w:cs="Arial"/>
          <w:sz w:val="24"/>
          <w:szCs w:val="24"/>
        </w:rPr>
        <w:t>2024-10-04</w:t>
      </w:r>
    </w:p>
    <w:p w14:paraId="122C221B" w14:textId="77777777" w:rsidR="00D34297" w:rsidRPr="008B17F6" w:rsidRDefault="00991D52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B17F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2252A4B" w14:textId="77777777" w:rsidR="00D34297" w:rsidRPr="008B17F6" w:rsidRDefault="00991D52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B17F6">
        <w:rPr>
          <w:rFonts w:ascii="Arial Narrow" w:hAnsi="Arial Narrow" w:cs="Arial"/>
          <w:sz w:val="24"/>
          <w:szCs w:val="24"/>
        </w:rPr>
        <w:t>Powstańców Warszawy</w:t>
      </w:r>
      <w:r w:rsidR="00D34297" w:rsidRPr="008B17F6">
        <w:rPr>
          <w:rFonts w:ascii="Arial Narrow" w:hAnsi="Arial Narrow" w:cs="Arial"/>
          <w:sz w:val="24"/>
          <w:szCs w:val="24"/>
        </w:rPr>
        <w:t xml:space="preserve"> </w:t>
      </w:r>
      <w:r w:rsidRPr="008B17F6">
        <w:rPr>
          <w:rFonts w:ascii="Arial Narrow" w:hAnsi="Arial Narrow" w:cs="Arial"/>
          <w:sz w:val="24"/>
          <w:szCs w:val="24"/>
        </w:rPr>
        <w:t>5</w:t>
      </w:r>
    </w:p>
    <w:p w14:paraId="26D459D6" w14:textId="77777777" w:rsidR="00D34297" w:rsidRPr="008B17F6" w:rsidRDefault="00991D52" w:rsidP="00D34297">
      <w:pPr>
        <w:rPr>
          <w:rFonts w:ascii="Arial Narrow" w:hAnsi="Arial Narrow" w:cs="Arial"/>
          <w:sz w:val="24"/>
          <w:szCs w:val="24"/>
        </w:rPr>
      </w:pPr>
      <w:r w:rsidRPr="008B17F6">
        <w:rPr>
          <w:rFonts w:ascii="Arial Narrow" w:hAnsi="Arial Narrow" w:cs="Arial"/>
          <w:sz w:val="24"/>
          <w:szCs w:val="24"/>
        </w:rPr>
        <w:t>85-681</w:t>
      </w:r>
      <w:r w:rsidR="00D34297" w:rsidRPr="008B17F6">
        <w:rPr>
          <w:rFonts w:ascii="Arial Narrow" w:hAnsi="Arial Narrow" w:cs="Arial"/>
          <w:sz w:val="24"/>
          <w:szCs w:val="24"/>
        </w:rPr>
        <w:t xml:space="preserve"> </w:t>
      </w:r>
      <w:r w:rsidRPr="008B17F6">
        <w:rPr>
          <w:rFonts w:ascii="Arial Narrow" w:hAnsi="Arial Narrow" w:cs="Arial"/>
          <w:sz w:val="24"/>
          <w:szCs w:val="24"/>
        </w:rPr>
        <w:t>Bydgoszcz</w:t>
      </w:r>
    </w:p>
    <w:p w14:paraId="3B87315F" w14:textId="77777777" w:rsidR="00D34297" w:rsidRPr="008B17F6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B17F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7DE00E" w14:textId="77777777" w:rsidR="00D34297" w:rsidRPr="008B17F6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B17F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403A915" w14:textId="7253651A" w:rsidR="008B17F6" w:rsidRPr="008B17F6" w:rsidRDefault="008B17F6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8B17F6">
        <w:rPr>
          <w:rFonts w:ascii="Arial Narrow" w:hAnsi="Arial Narrow" w:cs="Arial"/>
          <w:b/>
          <w:sz w:val="22"/>
          <w:szCs w:val="22"/>
        </w:rPr>
        <w:t>Pismo nr 7787/24</w:t>
      </w:r>
    </w:p>
    <w:p w14:paraId="14094B0F" w14:textId="77777777" w:rsidR="00D34297" w:rsidRPr="008B17F6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B17F6">
        <w:rPr>
          <w:rFonts w:ascii="Arial Narrow" w:hAnsi="Arial Narrow" w:cs="Arial"/>
          <w:b/>
          <w:sz w:val="24"/>
          <w:szCs w:val="24"/>
        </w:rPr>
        <w:t>WYKONAWCY</w:t>
      </w:r>
    </w:p>
    <w:p w14:paraId="43914D59" w14:textId="77777777" w:rsidR="00D34297" w:rsidRPr="008B17F6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B17F6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B17F6" w14:paraId="10760772" w14:textId="77777777" w:rsidTr="00D34297">
        <w:tc>
          <w:tcPr>
            <w:tcW w:w="9180" w:type="dxa"/>
            <w:shd w:val="clear" w:color="auto" w:fill="F2F2F2"/>
            <w:hideMark/>
          </w:tcPr>
          <w:p w14:paraId="38513370" w14:textId="77777777" w:rsidR="00D34297" w:rsidRPr="008B17F6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B17F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E2F1CF1" w14:textId="77777777" w:rsidR="00D34297" w:rsidRPr="008B17F6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B17F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B08553E" w14:textId="77777777" w:rsidR="00D34297" w:rsidRPr="008B17F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29BAE12C" w14:textId="77777777" w:rsidR="00D34297" w:rsidRPr="008B17F6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B17F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B17F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B17F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B17F6" w14:paraId="51B0AC7B" w14:textId="77777777" w:rsidTr="00310284">
        <w:tc>
          <w:tcPr>
            <w:tcW w:w="2269" w:type="dxa"/>
            <w:shd w:val="clear" w:color="auto" w:fill="auto"/>
          </w:tcPr>
          <w:p w14:paraId="015D30ED" w14:textId="77777777" w:rsidR="00D34297" w:rsidRPr="008B17F6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2AA2B3" w14:textId="77777777" w:rsidR="00D34297" w:rsidRPr="008B17F6" w:rsidRDefault="00991D5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Cs/>
                <w:sz w:val="24"/>
                <w:szCs w:val="24"/>
              </w:rPr>
              <w:t>Dostawy drobnego sprzętu</w:t>
            </w:r>
          </w:p>
        </w:tc>
      </w:tr>
      <w:tr w:rsidR="00991D52" w:rsidRPr="008B17F6" w14:paraId="253EB0C8" w14:textId="77777777" w:rsidTr="00882CF0">
        <w:tc>
          <w:tcPr>
            <w:tcW w:w="2269" w:type="dxa"/>
            <w:shd w:val="clear" w:color="auto" w:fill="auto"/>
          </w:tcPr>
          <w:p w14:paraId="01D5CF04" w14:textId="77777777" w:rsidR="00991D52" w:rsidRPr="008B17F6" w:rsidRDefault="00991D52" w:rsidP="00882C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738840" w14:textId="77777777" w:rsidR="00991D52" w:rsidRPr="008B17F6" w:rsidRDefault="00991D52" w:rsidP="00882C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Cs/>
                <w:sz w:val="24"/>
                <w:szCs w:val="24"/>
              </w:rPr>
              <w:t>91/2024</w:t>
            </w:r>
          </w:p>
        </w:tc>
      </w:tr>
    </w:tbl>
    <w:p w14:paraId="7110B59A" w14:textId="77777777" w:rsidR="00010B31" w:rsidRPr="008B17F6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2913BC0C" w14:textId="63735BC7" w:rsidR="00010B31" w:rsidRPr="008B17F6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8B17F6">
        <w:rPr>
          <w:rFonts w:ascii="Arial Narrow" w:hAnsi="Arial Narrow" w:cs="Arial"/>
          <w:sz w:val="24"/>
          <w:szCs w:val="24"/>
        </w:rPr>
        <w:t xml:space="preserve">Zamawiający, </w:t>
      </w:r>
      <w:r w:rsidR="00991D52" w:rsidRPr="008B17F6">
        <w:rPr>
          <w:rFonts w:ascii="Arial Narrow" w:hAnsi="Arial Narrow" w:cs="Arial"/>
          <w:b/>
          <w:sz w:val="24"/>
          <w:szCs w:val="24"/>
        </w:rPr>
        <w:t>10WSzKzP SPZOZ</w:t>
      </w:r>
      <w:r w:rsidRPr="008B17F6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991D52" w:rsidRPr="008B17F6">
        <w:rPr>
          <w:rFonts w:ascii="Arial Narrow" w:hAnsi="Arial Narrow" w:cs="Arial"/>
          <w:sz w:val="24"/>
          <w:szCs w:val="24"/>
        </w:rPr>
        <w:t>(</w:t>
      </w:r>
      <w:proofErr w:type="spellStart"/>
      <w:r w:rsidR="00991D52" w:rsidRPr="008B17F6">
        <w:rPr>
          <w:rFonts w:ascii="Arial Narrow" w:hAnsi="Arial Narrow" w:cs="Arial"/>
          <w:sz w:val="24"/>
          <w:szCs w:val="24"/>
        </w:rPr>
        <w:t>t.j</w:t>
      </w:r>
      <w:proofErr w:type="spellEnd"/>
      <w:r w:rsidR="00991D52" w:rsidRPr="008B17F6">
        <w:rPr>
          <w:rFonts w:ascii="Arial Narrow" w:hAnsi="Arial Narrow" w:cs="Arial"/>
          <w:sz w:val="24"/>
          <w:szCs w:val="24"/>
        </w:rPr>
        <w:t>. Dz. U. z 2023r. poz. 1605)</w:t>
      </w:r>
      <w:r w:rsidRPr="008B17F6">
        <w:rPr>
          <w:rFonts w:ascii="Arial Narrow" w:hAnsi="Arial Narrow" w:cs="Arial"/>
          <w:sz w:val="24"/>
          <w:szCs w:val="24"/>
        </w:rPr>
        <w:t xml:space="preserve">, zwanej dalej „ustawą Pzp”, </w:t>
      </w:r>
      <w:r w:rsidR="008B17F6" w:rsidRPr="008B17F6">
        <w:rPr>
          <w:rFonts w:ascii="Arial Narrow" w:hAnsi="Arial Narrow" w:cs="Arial"/>
          <w:sz w:val="24"/>
          <w:szCs w:val="24"/>
        </w:rPr>
        <w:t>zawiadamia,</w:t>
      </w:r>
      <w:r w:rsidRPr="008B17F6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8B17F6">
        <w:rPr>
          <w:rFonts w:ascii="Arial Narrow" w:hAnsi="Arial Narrow" w:cs="Arial"/>
          <w:sz w:val="24"/>
          <w:szCs w:val="24"/>
        </w:rPr>
        <w:t>na</w:t>
      </w:r>
      <w:r w:rsidRPr="008B17F6">
        <w:rPr>
          <w:rFonts w:ascii="Arial Narrow" w:hAnsi="Arial Narrow" w:cs="Arial"/>
          <w:sz w:val="24"/>
          <w:szCs w:val="24"/>
        </w:rPr>
        <w:t xml:space="preserve"> </w:t>
      </w:r>
      <w:r w:rsidR="00D8293D" w:rsidRPr="008B17F6">
        <w:rPr>
          <w:rFonts w:ascii="Arial Narrow" w:hAnsi="Arial Narrow" w:cs="Arial"/>
          <w:sz w:val="24"/>
          <w:szCs w:val="24"/>
        </w:rPr>
        <w:t>na</w:t>
      </w:r>
      <w:r w:rsidR="00010B31" w:rsidRPr="008B17F6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8B17F6" w14:paraId="3F9387D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EFCC" w14:textId="77777777" w:rsidR="00D44D12" w:rsidRPr="008B17F6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6457" w14:textId="77777777" w:rsidR="00D44D12" w:rsidRPr="008B17F6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478B2191" w14:textId="77777777" w:rsidR="00D44D12" w:rsidRPr="008B17F6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991D52" w:rsidRPr="008B17F6" w14:paraId="2E0CB628" w14:textId="77777777" w:rsidTr="00882C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7750" w14:textId="77777777" w:rsidR="00991D52" w:rsidRPr="008B17F6" w:rsidRDefault="00991D52" w:rsidP="00882CF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E59E" w14:textId="77777777" w:rsidR="00991D52" w:rsidRPr="008B17F6" w:rsidRDefault="00991D52" w:rsidP="00882CF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/>
                <w:sz w:val="24"/>
                <w:szCs w:val="24"/>
              </w:rPr>
              <w:t>Materac przeciwodleżynowy</w:t>
            </w:r>
          </w:p>
          <w:p w14:paraId="5415C905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2CDB0DC" w14:textId="77777777" w:rsidR="00991D52" w:rsidRPr="008B17F6" w:rsidRDefault="00991D52" w:rsidP="00882CF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806E548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659FC4F" w14:textId="037B005B" w:rsidR="00991D52" w:rsidRDefault="00991D52" w:rsidP="00882CF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</w:t>
            </w:r>
            <w:r w:rsidR="008B17F6" w:rsidRPr="008B17F6">
              <w:rPr>
                <w:rFonts w:ascii="Arial Narrow" w:hAnsi="Arial Narrow" w:cs="Arial"/>
                <w:sz w:val="24"/>
                <w:szCs w:val="24"/>
              </w:rPr>
              <w:t>oferty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w toku postępowania zostały odrzucone.</w:t>
            </w:r>
          </w:p>
          <w:p w14:paraId="0B96AA37" w14:textId="77777777" w:rsidR="008B17F6" w:rsidRPr="008B17F6" w:rsidRDefault="008B17F6" w:rsidP="00882CF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1D52" w:rsidRPr="008B17F6" w14:paraId="1210523D" w14:textId="77777777" w:rsidTr="00882C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DC85" w14:textId="77777777" w:rsidR="00991D52" w:rsidRPr="008B17F6" w:rsidRDefault="00991D52" w:rsidP="00882CF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B8CE" w14:textId="77777777" w:rsidR="00991D52" w:rsidRPr="008B17F6" w:rsidRDefault="00991D52" w:rsidP="00882CF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/>
                <w:sz w:val="24"/>
                <w:szCs w:val="24"/>
              </w:rPr>
              <w:t>Waga medyczna</w:t>
            </w:r>
          </w:p>
          <w:p w14:paraId="04CA6C30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4A52D80" w14:textId="77777777" w:rsidR="00991D52" w:rsidRPr="008B17F6" w:rsidRDefault="00991D52" w:rsidP="00882CF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2FCF6CF4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393A43B" w14:textId="698D7A78" w:rsidR="00991D52" w:rsidRPr="008B17F6" w:rsidRDefault="00991D52" w:rsidP="00882CF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</w:t>
            </w:r>
            <w:r w:rsidR="008B17F6" w:rsidRPr="008B17F6">
              <w:rPr>
                <w:rFonts w:ascii="Arial Narrow" w:hAnsi="Arial Narrow" w:cs="Arial"/>
                <w:sz w:val="24"/>
                <w:szCs w:val="24"/>
              </w:rPr>
              <w:t>oferty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w toku postępowania zostały odrzucone.</w:t>
            </w:r>
          </w:p>
        </w:tc>
      </w:tr>
      <w:tr w:rsidR="00991D52" w:rsidRPr="008B17F6" w14:paraId="70B0CA24" w14:textId="77777777" w:rsidTr="00882C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A9BB" w14:textId="77777777" w:rsidR="00991D52" w:rsidRPr="008B17F6" w:rsidRDefault="00991D52" w:rsidP="00882CF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2DEC" w14:textId="77777777" w:rsidR="00991D52" w:rsidRPr="008B17F6" w:rsidRDefault="00991D52" w:rsidP="00882CF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/>
                <w:sz w:val="24"/>
                <w:szCs w:val="24"/>
              </w:rPr>
              <w:t>Detektor przepływu</w:t>
            </w:r>
          </w:p>
          <w:p w14:paraId="01E1790D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1ED91AF" w14:textId="77777777" w:rsidR="00991D52" w:rsidRPr="008B17F6" w:rsidRDefault="00991D52" w:rsidP="00882CF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51FAB5A0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A169DCF" w14:textId="676821B2" w:rsidR="00991D52" w:rsidRPr="008B17F6" w:rsidRDefault="00991D52" w:rsidP="00882CF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</w:t>
            </w:r>
            <w:r w:rsidR="008B17F6" w:rsidRPr="008B17F6">
              <w:rPr>
                <w:rFonts w:ascii="Arial Narrow" w:hAnsi="Arial Narrow" w:cs="Arial"/>
                <w:sz w:val="24"/>
                <w:szCs w:val="24"/>
              </w:rPr>
              <w:t>oferty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w toku postępowania zostały odrzucone.</w:t>
            </w:r>
          </w:p>
        </w:tc>
      </w:tr>
      <w:tr w:rsidR="00991D52" w:rsidRPr="008B17F6" w14:paraId="1A060AD1" w14:textId="77777777" w:rsidTr="00882CF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ACE8" w14:textId="77777777" w:rsidR="00991D52" w:rsidRPr="008B17F6" w:rsidRDefault="00991D52" w:rsidP="00882CF0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146D" w14:textId="77777777" w:rsidR="00991D52" w:rsidRPr="008B17F6" w:rsidRDefault="00991D52" w:rsidP="00882CF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b/>
                <w:sz w:val="24"/>
                <w:szCs w:val="24"/>
              </w:rPr>
              <w:t>Rotator</w:t>
            </w:r>
          </w:p>
          <w:p w14:paraId="533972C3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DF48286" w14:textId="77777777" w:rsidR="00991D52" w:rsidRPr="008B17F6" w:rsidRDefault="00991D52" w:rsidP="00882CF0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084026CD" w14:textId="77777777" w:rsidR="00991D52" w:rsidRPr="008B17F6" w:rsidRDefault="00991D52" w:rsidP="00882CF0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01D2AF7" w14:textId="06E638E2" w:rsidR="00991D52" w:rsidRPr="008B17F6" w:rsidRDefault="00991D52" w:rsidP="00882CF0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Wszystkie złożone na przedmiotowe zadanie </w:t>
            </w:r>
            <w:r w:rsidR="008B17F6" w:rsidRPr="008B17F6">
              <w:rPr>
                <w:rFonts w:ascii="Arial Narrow" w:hAnsi="Arial Narrow" w:cs="Arial"/>
                <w:sz w:val="24"/>
                <w:szCs w:val="24"/>
              </w:rPr>
              <w:t>oferty</w:t>
            </w:r>
            <w:r w:rsidRPr="008B17F6">
              <w:rPr>
                <w:rFonts w:ascii="Arial Narrow" w:hAnsi="Arial Narrow" w:cs="Arial"/>
                <w:sz w:val="24"/>
                <w:szCs w:val="24"/>
              </w:rPr>
              <w:t xml:space="preserve"> w toku postępowania zostały odrzucone.</w:t>
            </w:r>
          </w:p>
        </w:tc>
      </w:tr>
    </w:tbl>
    <w:p w14:paraId="74D9B988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B17F6">
        <w:rPr>
          <w:rFonts w:ascii="Arial Narrow" w:hAnsi="Arial Narrow" w:cs="Arial"/>
          <w:i/>
          <w:szCs w:val="24"/>
        </w:rPr>
        <w:t>Zamawiający</w:t>
      </w:r>
    </w:p>
    <w:p w14:paraId="030F64C4" w14:textId="77777777" w:rsidR="008B17F6" w:rsidRDefault="008B17F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BB34B26" w14:textId="77777777" w:rsidR="008B17F6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7664E10" w14:textId="77777777" w:rsidR="008B17F6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EF64FB" w14:textId="77777777" w:rsidR="008B17F6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57D109" w14:textId="77777777" w:rsidR="008B17F6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7AA4B1" w14:textId="51805433" w:rsidR="008B17F6" w:rsidRPr="00CA7892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2D0D068E" w14:textId="77777777" w:rsidR="008B17F6" w:rsidRPr="00DD3680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D3680">
        <w:rPr>
          <w:rFonts w:ascii="Arial Narrow" w:hAnsi="Arial Narrow"/>
          <w:sz w:val="18"/>
          <w:szCs w:val="20"/>
        </w:rPr>
        <w:t xml:space="preserve">Egz. 1 – a/a kancelaria  </w:t>
      </w:r>
    </w:p>
    <w:p w14:paraId="67C142FC" w14:textId="77777777" w:rsidR="008B17F6" w:rsidRPr="00DD3680" w:rsidRDefault="008B17F6" w:rsidP="008B17F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D3680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DD3680">
        <w:rPr>
          <w:rFonts w:ascii="Arial Narrow" w:hAnsi="Arial Narrow"/>
          <w:sz w:val="18"/>
          <w:szCs w:val="20"/>
        </w:rPr>
        <w:t>int</w:t>
      </w:r>
      <w:proofErr w:type="spellEnd"/>
      <w:r w:rsidRPr="00DD3680">
        <w:rPr>
          <w:rFonts w:ascii="Arial Narrow" w:hAnsi="Arial Narrow"/>
          <w:sz w:val="18"/>
          <w:szCs w:val="20"/>
        </w:rPr>
        <w:t xml:space="preserve">. 10wsk.mil.pl i e-propublico.pl; </w:t>
      </w:r>
      <w:r w:rsidRPr="00DD3680">
        <w:rPr>
          <w:rFonts w:ascii="Arial Narrow" w:hAnsi="Arial Narrow"/>
          <w:sz w:val="18"/>
          <w:szCs w:val="18"/>
        </w:rPr>
        <w:t>SZPubl. T2612 B5</w:t>
      </w:r>
    </w:p>
    <w:p w14:paraId="7C33AFBC" w14:textId="77777777" w:rsidR="008B17F6" w:rsidRPr="00B9724A" w:rsidRDefault="008B17F6" w:rsidP="008B17F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65E9B89B" w14:textId="6E6A06EC" w:rsidR="008B17F6" w:rsidRDefault="008B17F6" w:rsidP="008B17F6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04.10.2024 r.</w:t>
      </w:r>
    </w:p>
    <w:sectPr w:rsidR="008B17F6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3BD49" w14:textId="77777777" w:rsidR="0087309B" w:rsidRDefault="0087309B" w:rsidP="00D34297">
      <w:r>
        <w:separator/>
      </w:r>
    </w:p>
  </w:endnote>
  <w:endnote w:type="continuationSeparator" w:id="0">
    <w:p w14:paraId="1D18C691" w14:textId="77777777" w:rsidR="0087309B" w:rsidRDefault="0087309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9F588" w14:textId="77777777" w:rsidR="00991D52" w:rsidRDefault="00991D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7E1E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8226BE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4871E" w14:textId="77777777" w:rsidR="00991D52" w:rsidRDefault="00991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702A6" w14:textId="77777777" w:rsidR="0087309B" w:rsidRDefault="0087309B" w:rsidP="00D34297">
      <w:r>
        <w:separator/>
      </w:r>
    </w:p>
  </w:footnote>
  <w:footnote w:type="continuationSeparator" w:id="0">
    <w:p w14:paraId="01E2DB2F" w14:textId="77777777" w:rsidR="0087309B" w:rsidRDefault="0087309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80337" w14:textId="77777777" w:rsidR="00991D52" w:rsidRDefault="00991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D9DA3" w14:textId="77777777" w:rsidR="00991D52" w:rsidRDefault="00991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1D9B6" w14:textId="77777777" w:rsidR="00991D52" w:rsidRDefault="00991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09B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7309B"/>
    <w:rsid w:val="00894412"/>
    <w:rsid w:val="008B17F6"/>
    <w:rsid w:val="009462DF"/>
    <w:rsid w:val="009500EB"/>
    <w:rsid w:val="00991D52"/>
    <w:rsid w:val="00993EFC"/>
    <w:rsid w:val="00AB3E72"/>
    <w:rsid w:val="00AC1A4B"/>
    <w:rsid w:val="00D34297"/>
    <w:rsid w:val="00D41670"/>
    <w:rsid w:val="00D44D12"/>
    <w:rsid w:val="00D8293D"/>
    <w:rsid w:val="00DD3680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C1BDB8"/>
  <w15:chartTrackingRefBased/>
  <w15:docId w15:val="{740ABEB5-54CB-476B-B8EA-DB93B349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B17F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B1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2024-10-04T08:13:00Z</cp:lastPrinted>
  <dcterms:created xsi:type="dcterms:W3CDTF">2024-10-04T08:14:00Z</dcterms:created>
  <dcterms:modified xsi:type="dcterms:W3CDTF">2024-10-04T08:14:00Z</dcterms:modified>
</cp:coreProperties>
</file>