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04157" w14:textId="77777777" w:rsidR="00D62E6E" w:rsidRPr="0031669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1669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61579" w:rsidRPr="00316694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31669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16694" w14:paraId="7211C2D2" w14:textId="77777777" w:rsidTr="00D62E6E">
        <w:tc>
          <w:tcPr>
            <w:tcW w:w="2800" w:type="dxa"/>
            <w:shd w:val="clear" w:color="auto" w:fill="auto"/>
          </w:tcPr>
          <w:p w14:paraId="00176014" w14:textId="77777777" w:rsidR="00D62E6E" w:rsidRPr="0031669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669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1669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CD9EF5" w14:textId="77777777" w:rsidR="00D62E6E" w:rsidRPr="003166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A57DF9E" w14:textId="77777777" w:rsidR="00D62E6E" w:rsidRPr="003166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2A83DE" w14:textId="77777777" w:rsidR="00D62E6E" w:rsidRPr="0031669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166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1669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166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16694" w14:paraId="681F0AD0" w14:textId="77777777" w:rsidTr="00D62E6E">
        <w:tc>
          <w:tcPr>
            <w:tcW w:w="2800" w:type="dxa"/>
            <w:shd w:val="clear" w:color="auto" w:fill="auto"/>
          </w:tcPr>
          <w:p w14:paraId="2E6BF710" w14:textId="77777777" w:rsidR="00D62E6E" w:rsidRPr="0031669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669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F1F58E" w14:textId="77777777" w:rsidR="00D62E6E" w:rsidRPr="003166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3663323" w14:textId="77777777" w:rsidR="00D62E6E" w:rsidRPr="003166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C48495" w14:textId="77777777" w:rsidR="00D62E6E" w:rsidRPr="0031669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166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1669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166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9EEC0BB" w14:textId="77777777" w:rsidR="00BC121E" w:rsidRPr="0031669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1579" w:rsidRPr="00316694" w14:paraId="5842E9BC" w14:textId="77777777" w:rsidTr="009746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648061" w14:textId="77777777" w:rsidR="00061579" w:rsidRPr="00316694" w:rsidRDefault="00061579" w:rsidP="0097465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59DD6CA" w14:textId="77777777" w:rsidR="00061579" w:rsidRPr="00316694" w:rsidRDefault="00061579" w:rsidP="0097465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16694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316694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316694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316694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2345DD26" w14:textId="77777777" w:rsidR="00061579" w:rsidRPr="00316694" w:rsidRDefault="00061579" w:rsidP="009746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41C582" w14:textId="77777777" w:rsidR="00061579" w:rsidRPr="00316694" w:rsidRDefault="00061579" w:rsidP="009746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A0DC583" w14:textId="77777777" w:rsidR="00BC121E" w:rsidRPr="00316694" w:rsidRDefault="0006157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66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1669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1669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16694" w14:paraId="40EC32A8" w14:textId="77777777" w:rsidTr="00D62E6E">
        <w:tc>
          <w:tcPr>
            <w:tcW w:w="2269" w:type="dxa"/>
            <w:shd w:val="clear" w:color="auto" w:fill="auto"/>
          </w:tcPr>
          <w:p w14:paraId="1D5F01DE" w14:textId="77777777" w:rsidR="00D62E6E" w:rsidRPr="0031669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D75BDE" w14:textId="77777777" w:rsidR="00D62E6E" w:rsidRPr="00316694" w:rsidRDefault="0006157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Obsługa serwisowa aparatu MRI, aparatu naczyniowego RTG, agregatu wody lodowej</w:t>
            </w:r>
            <w:r w:rsidR="00D62E6E" w:rsidRPr="003166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1579" w:rsidRPr="00316694" w14:paraId="5BEC6508" w14:textId="77777777" w:rsidTr="0097465C">
        <w:tc>
          <w:tcPr>
            <w:tcW w:w="2269" w:type="dxa"/>
            <w:shd w:val="clear" w:color="auto" w:fill="auto"/>
          </w:tcPr>
          <w:p w14:paraId="40603D29" w14:textId="77777777" w:rsidR="00061579" w:rsidRPr="00316694" w:rsidRDefault="00061579" w:rsidP="009746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171779" w14:textId="77777777" w:rsidR="00061579" w:rsidRPr="00316694" w:rsidRDefault="00061579" w:rsidP="009746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128/2024</w:t>
            </w:r>
          </w:p>
        </w:tc>
      </w:tr>
    </w:tbl>
    <w:p w14:paraId="16ECC936" w14:textId="77777777" w:rsidR="00BC121E" w:rsidRPr="00316694" w:rsidRDefault="0006157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166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166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1669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1669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166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1669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4EFE646" w14:textId="77777777" w:rsidR="00BC121E" w:rsidRPr="0031669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1669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72A5F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3166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166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1669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16694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31669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1669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261D41C" w14:textId="77777777" w:rsidR="00BC121E" w:rsidRPr="0031669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669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F906168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3166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166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1669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16694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31669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E13175B" w14:textId="77777777" w:rsidR="00BF69A4" w:rsidRPr="0031669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669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16694" w14:paraId="1CC8085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3C817" w14:textId="77777777" w:rsidR="00BC121E" w:rsidRPr="003166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FDF84" w14:textId="77777777" w:rsidR="00BC121E" w:rsidRPr="0031669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E9788" w14:textId="77777777" w:rsidR="00BC121E" w:rsidRPr="0031669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16694" w14:paraId="1F25568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989D" w14:textId="77777777" w:rsidR="00BC121E" w:rsidRPr="003166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97AD" w14:textId="77777777" w:rsidR="00BC121E" w:rsidRPr="003166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9D1E" w14:textId="77777777" w:rsidR="00BC121E" w:rsidRPr="003166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16694" w14:paraId="0410D38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434BA" w14:textId="77777777" w:rsidR="00BC121E" w:rsidRPr="003166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C7AB" w14:textId="77777777" w:rsidR="00BC121E" w:rsidRPr="003166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CDF4" w14:textId="77777777" w:rsidR="00BC121E" w:rsidRPr="003166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48F72E8" w14:textId="77777777" w:rsidR="00BC121E" w:rsidRPr="0031669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1669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5E37DCBC" w14:textId="77777777" w:rsidR="00BC121E" w:rsidRPr="0031669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16694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01C09D1" w14:textId="77777777" w:rsidR="00067B62" w:rsidRPr="0031669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1669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1669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1669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EB15184" w14:textId="77777777" w:rsidR="00067B62" w:rsidRPr="0031669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16694" w14:paraId="7A287F74" w14:textId="77777777" w:rsidTr="00620E37">
        <w:tc>
          <w:tcPr>
            <w:tcW w:w="2660" w:type="dxa"/>
            <w:shd w:val="clear" w:color="auto" w:fill="auto"/>
          </w:tcPr>
          <w:p w14:paraId="239136CE" w14:textId="77777777" w:rsidR="00BC121E" w:rsidRPr="0031669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4F04E70" w14:textId="77777777" w:rsidR="00BC121E" w:rsidRPr="0031669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1FDCABE" w14:textId="77777777" w:rsidR="00BC121E" w:rsidRPr="0031669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166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166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057D3BB" w14:textId="77777777" w:rsidR="00BC121E" w:rsidRPr="0031669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629EAD" w14:textId="77777777" w:rsidR="00BC121E" w:rsidRPr="0031669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66E2258" w14:textId="77777777" w:rsidR="00BC121E" w:rsidRPr="0031669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166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61579" w:rsidRPr="003166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3166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166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EAE7E25" w14:textId="77777777" w:rsidR="00106AC7" w:rsidRPr="00316694" w:rsidRDefault="00106AC7" w:rsidP="00BC121E">
      <w:pPr>
        <w:rPr>
          <w:rFonts w:ascii="Arial Narrow" w:hAnsi="Arial Narrow"/>
        </w:rPr>
      </w:pPr>
    </w:p>
    <w:sectPr w:rsidR="00106AC7" w:rsidRPr="0031669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7F01D7" w14:textId="77777777" w:rsidR="0013337C" w:rsidRDefault="0013337C">
      <w:r>
        <w:separator/>
      </w:r>
    </w:p>
  </w:endnote>
  <w:endnote w:type="continuationSeparator" w:id="0">
    <w:p w14:paraId="2C2FE947" w14:textId="77777777" w:rsidR="0013337C" w:rsidRDefault="0013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EC0F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2C8D0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9AA2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A51EDF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9EA18C0">
        <v:line id="_x0000_s1025" style="position:absolute;left:0;text-align:left;z-index:251657728" from="-3.85pt,8.7pt" to="455.15pt,8.7pt"/>
      </w:pict>
    </w:r>
  </w:p>
  <w:p w14:paraId="2423EFD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34E9E" w14:textId="77777777" w:rsidR="00061579" w:rsidRDefault="000615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B2C997" w14:textId="77777777" w:rsidR="0013337C" w:rsidRDefault="0013337C">
      <w:r>
        <w:separator/>
      </w:r>
    </w:p>
  </w:footnote>
  <w:footnote w:type="continuationSeparator" w:id="0">
    <w:p w14:paraId="23430E07" w14:textId="77777777" w:rsidR="0013337C" w:rsidRDefault="00133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F059B" w14:textId="77777777" w:rsidR="00061579" w:rsidRDefault="00061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6BB8AC" w14:textId="77777777" w:rsidR="00061579" w:rsidRDefault="000615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A19BD" w14:textId="77777777" w:rsidR="00061579" w:rsidRDefault="000615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9197864">
    <w:abstractNumId w:val="13"/>
  </w:num>
  <w:num w:numId="2" w16cid:durableId="1044216463">
    <w:abstractNumId w:val="0"/>
  </w:num>
  <w:num w:numId="3" w16cid:durableId="607587018">
    <w:abstractNumId w:val="11"/>
  </w:num>
  <w:num w:numId="4" w16cid:durableId="326632923">
    <w:abstractNumId w:val="8"/>
  </w:num>
  <w:num w:numId="5" w16cid:durableId="1550260824">
    <w:abstractNumId w:val="7"/>
  </w:num>
  <w:num w:numId="6" w16cid:durableId="1250696411">
    <w:abstractNumId w:val="1"/>
  </w:num>
  <w:num w:numId="7" w16cid:durableId="1026711321">
    <w:abstractNumId w:val="6"/>
  </w:num>
  <w:num w:numId="8" w16cid:durableId="390738634">
    <w:abstractNumId w:val="3"/>
  </w:num>
  <w:num w:numId="9" w16cid:durableId="764769460">
    <w:abstractNumId w:val="2"/>
  </w:num>
  <w:num w:numId="10" w16cid:durableId="1898515677">
    <w:abstractNumId w:val="5"/>
  </w:num>
  <w:num w:numId="11" w16cid:durableId="622268262">
    <w:abstractNumId w:val="10"/>
  </w:num>
  <w:num w:numId="12" w16cid:durableId="1724712459">
    <w:abstractNumId w:val="4"/>
  </w:num>
  <w:num w:numId="13" w16cid:durableId="1972788740">
    <w:abstractNumId w:val="9"/>
  </w:num>
  <w:num w:numId="14" w16cid:durableId="666163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37C"/>
    <w:rsid w:val="0000184A"/>
    <w:rsid w:val="00007C1C"/>
    <w:rsid w:val="00012997"/>
    <w:rsid w:val="00061579"/>
    <w:rsid w:val="000621A2"/>
    <w:rsid w:val="00067B62"/>
    <w:rsid w:val="000719DC"/>
    <w:rsid w:val="00075CEC"/>
    <w:rsid w:val="000E0467"/>
    <w:rsid w:val="00106AC7"/>
    <w:rsid w:val="00111985"/>
    <w:rsid w:val="0013337C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16694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795A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1D7E4F"/>
  <w15:chartTrackingRefBased/>
  <w15:docId w15:val="{3110024B-2F6B-4613-8DBB-822E2E166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1759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2024-10-04T10:13:00Z</cp:lastPrinted>
  <dcterms:created xsi:type="dcterms:W3CDTF">2024-10-04T10:13:00Z</dcterms:created>
  <dcterms:modified xsi:type="dcterms:W3CDTF">2024-10-04T10:13:00Z</dcterms:modified>
</cp:coreProperties>
</file>