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A4B803" w14:textId="77777777" w:rsidR="009432A1" w:rsidRPr="00D16665" w:rsidRDefault="00DB11D5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D16665">
        <w:rPr>
          <w:rFonts w:ascii="Arial Narrow" w:hAnsi="Arial Narrow" w:cs="Arial"/>
          <w:sz w:val="24"/>
          <w:szCs w:val="24"/>
        </w:rPr>
        <w:t>Bydgoszcz</w:t>
      </w:r>
      <w:r w:rsidR="009432A1" w:rsidRPr="00D16665">
        <w:rPr>
          <w:rFonts w:ascii="Arial Narrow" w:hAnsi="Arial Narrow" w:cs="Arial"/>
          <w:sz w:val="24"/>
          <w:szCs w:val="24"/>
        </w:rPr>
        <w:t xml:space="preserve"> dnia: </w:t>
      </w:r>
      <w:r w:rsidRPr="00D16665">
        <w:rPr>
          <w:rFonts w:ascii="Arial Narrow" w:hAnsi="Arial Narrow" w:cs="Arial"/>
          <w:sz w:val="24"/>
          <w:szCs w:val="24"/>
        </w:rPr>
        <w:t>2024-10-07</w:t>
      </w:r>
    </w:p>
    <w:p w14:paraId="3D340FBA" w14:textId="77777777" w:rsidR="009432A1" w:rsidRPr="00D16665" w:rsidRDefault="00DB11D5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1666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14C14BC" w14:textId="77777777" w:rsidR="009432A1" w:rsidRPr="00D16665" w:rsidRDefault="00DB11D5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16665">
        <w:rPr>
          <w:rFonts w:ascii="Arial Narrow" w:hAnsi="Arial Narrow" w:cs="Arial"/>
          <w:sz w:val="24"/>
          <w:szCs w:val="24"/>
        </w:rPr>
        <w:t>Powstańców Warszawy</w:t>
      </w:r>
      <w:r w:rsidR="009432A1" w:rsidRPr="00D16665">
        <w:rPr>
          <w:rFonts w:ascii="Arial Narrow" w:hAnsi="Arial Narrow" w:cs="Arial"/>
          <w:sz w:val="24"/>
          <w:szCs w:val="24"/>
        </w:rPr>
        <w:t xml:space="preserve"> </w:t>
      </w:r>
      <w:r w:rsidRPr="00D16665">
        <w:rPr>
          <w:rFonts w:ascii="Arial Narrow" w:hAnsi="Arial Narrow" w:cs="Arial"/>
          <w:sz w:val="24"/>
          <w:szCs w:val="24"/>
        </w:rPr>
        <w:t>5</w:t>
      </w:r>
    </w:p>
    <w:p w14:paraId="2EC432AF" w14:textId="77777777" w:rsidR="009432A1" w:rsidRPr="00D16665" w:rsidRDefault="00DB11D5" w:rsidP="009432A1">
      <w:pPr>
        <w:rPr>
          <w:rFonts w:ascii="Arial Narrow" w:hAnsi="Arial Narrow" w:cs="Arial"/>
          <w:sz w:val="24"/>
          <w:szCs w:val="24"/>
        </w:rPr>
      </w:pPr>
      <w:r w:rsidRPr="00D16665">
        <w:rPr>
          <w:rFonts w:ascii="Arial Narrow" w:hAnsi="Arial Narrow" w:cs="Arial"/>
          <w:sz w:val="24"/>
          <w:szCs w:val="24"/>
        </w:rPr>
        <w:t>85-681</w:t>
      </w:r>
      <w:r w:rsidR="009432A1" w:rsidRPr="00D16665">
        <w:rPr>
          <w:rFonts w:ascii="Arial Narrow" w:hAnsi="Arial Narrow" w:cs="Arial"/>
          <w:sz w:val="24"/>
          <w:szCs w:val="24"/>
        </w:rPr>
        <w:t xml:space="preserve"> </w:t>
      </w:r>
      <w:r w:rsidRPr="00D16665">
        <w:rPr>
          <w:rFonts w:ascii="Arial Narrow" w:hAnsi="Arial Narrow" w:cs="Arial"/>
          <w:sz w:val="24"/>
          <w:szCs w:val="24"/>
        </w:rPr>
        <w:t>Bydgoszcz</w:t>
      </w:r>
    </w:p>
    <w:p w14:paraId="37D93ADE" w14:textId="77777777" w:rsidR="009432A1" w:rsidRPr="00D16665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D1666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3B42194" w14:textId="77777777" w:rsidR="009432A1" w:rsidRPr="00D16665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1666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16665" w14:paraId="11487DB2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8F6D1" w14:textId="77777777" w:rsidR="009432A1" w:rsidRPr="00D1666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16665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BA197C7" w14:textId="77777777" w:rsidR="009432A1" w:rsidRPr="00D1666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16665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50AC552" w14:textId="77777777" w:rsidR="00A80738" w:rsidRPr="00D16665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1666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940A259" w14:textId="77777777" w:rsidR="009432A1" w:rsidRPr="00D16665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1666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1666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1666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16665" w14:paraId="79851944" w14:textId="77777777" w:rsidTr="00A652DF">
        <w:tc>
          <w:tcPr>
            <w:tcW w:w="2269" w:type="dxa"/>
            <w:shd w:val="clear" w:color="auto" w:fill="auto"/>
          </w:tcPr>
          <w:p w14:paraId="2FA0F5B8" w14:textId="77777777" w:rsidR="009432A1" w:rsidRPr="00D1666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1666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FF4EF6" w14:textId="77777777" w:rsidR="009432A1" w:rsidRPr="00D16665" w:rsidRDefault="00DB11D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16665">
              <w:rPr>
                <w:rFonts w:ascii="Arial Narrow" w:hAnsi="Arial Narrow" w:cs="Arial"/>
                <w:bCs/>
                <w:sz w:val="24"/>
                <w:szCs w:val="24"/>
              </w:rPr>
              <w:t>Dostawa echokardiografu</w:t>
            </w:r>
            <w:r w:rsidR="009432A1" w:rsidRPr="00D1666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B11D5" w:rsidRPr="00D16665" w14:paraId="19C83628" w14:textId="77777777" w:rsidTr="008D40DB">
        <w:tc>
          <w:tcPr>
            <w:tcW w:w="2269" w:type="dxa"/>
            <w:shd w:val="clear" w:color="auto" w:fill="auto"/>
          </w:tcPr>
          <w:p w14:paraId="0227471C" w14:textId="77777777" w:rsidR="00DB11D5" w:rsidRPr="00D16665" w:rsidRDefault="00DB11D5" w:rsidP="008D40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1666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DFA4F6" w14:textId="77777777" w:rsidR="00DB11D5" w:rsidRPr="00D16665" w:rsidRDefault="00DB11D5" w:rsidP="008D40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16665">
              <w:rPr>
                <w:rFonts w:ascii="Arial Narrow" w:hAnsi="Arial Narrow" w:cs="Arial"/>
                <w:bCs/>
                <w:sz w:val="24"/>
                <w:szCs w:val="24"/>
              </w:rPr>
              <w:t>125/2024</w:t>
            </w:r>
          </w:p>
        </w:tc>
      </w:tr>
    </w:tbl>
    <w:p w14:paraId="30D25D45" w14:textId="77777777" w:rsidR="00890B92" w:rsidRPr="00D16665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1666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16665">
        <w:rPr>
          <w:rFonts w:ascii="Arial Narrow" w:hAnsi="Arial Narrow" w:cs="Arial"/>
          <w:sz w:val="24"/>
          <w:szCs w:val="24"/>
        </w:rPr>
        <w:t>22</w:t>
      </w:r>
      <w:r w:rsidR="0043158A" w:rsidRPr="00D16665">
        <w:rPr>
          <w:rFonts w:ascii="Arial Narrow" w:hAnsi="Arial Narrow" w:cs="Arial"/>
          <w:sz w:val="24"/>
          <w:szCs w:val="24"/>
        </w:rPr>
        <w:t>2</w:t>
      </w:r>
      <w:r w:rsidRPr="00D1666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16665">
        <w:rPr>
          <w:rFonts w:ascii="Arial Narrow" w:hAnsi="Arial Narrow" w:cs="Arial"/>
          <w:sz w:val="24"/>
          <w:szCs w:val="24"/>
        </w:rPr>
        <w:t>4</w:t>
      </w:r>
      <w:r w:rsidRPr="00D16665">
        <w:rPr>
          <w:rFonts w:ascii="Arial Narrow" w:hAnsi="Arial Narrow" w:cs="Arial"/>
          <w:sz w:val="24"/>
          <w:szCs w:val="24"/>
        </w:rPr>
        <w:t xml:space="preserve"> </w:t>
      </w:r>
      <w:r w:rsidR="00890B92" w:rsidRPr="00D1666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16665">
        <w:rPr>
          <w:rFonts w:ascii="Arial Narrow" w:hAnsi="Arial Narrow" w:cs="Arial"/>
          <w:sz w:val="24"/>
          <w:szCs w:val="24"/>
        </w:rPr>
        <w:t xml:space="preserve"> </w:t>
      </w:r>
      <w:r w:rsidR="00DB11D5" w:rsidRPr="00D16665">
        <w:rPr>
          <w:rFonts w:ascii="Arial Narrow" w:hAnsi="Arial Narrow" w:cs="Arial"/>
          <w:sz w:val="24"/>
          <w:szCs w:val="24"/>
        </w:rPr>
        <w:t>(</w:t>
      </w:r>
      <w:proofErr w:type="spellStart"/>
      <w:r w:rsidR="00DB11D5" w:rsidRPr="00D16665">
        <w:rPr>
          <w:rFonts w:ascii="Arial Narrow" w:hAnsi="Arial Narrow" w:cs="Arial"/>
          <w:sz w:val="24"/>
          <w:szCs w:val="24"/>
        </w:rPr>
        <w:t>t.j</w:t>
      </w:r>
      <w:proofErr w:type="spellEnd"/>
      <w:r w:rsidR="00DB11D5" w:rsidRPr="00D16665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D16665">
        <w:rPr>
          <w:rFonts w:ascii="Arial Narrow" w:hAnsi="Arial Narrow" w:cs="Arial"/>
          <w:sz w:val="24"/>
          <w:szCs w:val="24"/>
        </w:rPr>
        <w:t xml:space="preserve"> </w:t>
      </w:r>
      <w:r w:rsidR="00890B92" w:rsidRPr="00D16665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1150F783" w14:textId="77777777" w:rsidR="0069085C" w:rsidRPr="00D16665" w:rsidRDefault="00DB11D5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D16665">
        <w:rPr>
          <w:rFonts w:ascii="Arial Narrow" w:hAnsi="Arial Narrow" w:cs="Arial"/>
          <w:b/>
          <w:sz w:val="24"/>
          <w:szCs w:val="24"/>
        </w:rPr>
        <w:t>599 760.72</w:t>
      </w:r>
      <w:r w:rsidR="00890B92" w:rsidRPr="00D16665">
        <w:rPr>
          <w:rFonts w:ascii="Arial Narrow" w:hAnsi="Arial Narrow" w:cs="Arial"/>
          <w:sz w:val="24"/>
          <w:szCs w:val="24"/>
        </w:rPr>
        <w:t xml:space="preserve"> zł brutto.</w:t>
      </w:r>
    </w:p>
    <w:p w14:paraId="6A340F17" w14:textId="77777777" w:rsidR="00890B92" w:rsidRPr="00D1666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A33CF87" w14:textId="77777777" w:rsidR="00890B92" w:rsidRPr="00D1666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0AD56A4" w14:textId="77777777" w:rsidR="00890B92" w:rsidRPr="00D1666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4E1C14B" w14:textId="77777777" w:rsidR="00A80738" w:rsidRPr="00D16665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16665">
        <w:rPr>
          <w:rFonts w:ascii="Arial Narrow" w:hAnsi="Arial Narrow" w:cs="Arial"/>
          <w:i/>
          <w:szCs w:val="24"/>
        </w:rPr>
        <w:t>Zamawiający</w:t>
      </w:r>
    </w:p>
    <w:p w14:paraId="13C153C8" w14:textId="157EB75D" w:rsidR="00C236D3" w:rsidRDefault="00DB11D5" w:rsidP="00173B20">
      <w:pPr>
        <w:jc w:val="right"/>
        <w:rPr>
          <w:rFonts w:ascii="Arial Narrow" w:hAnsi="Arial Narrow" w:cs="Arial"/>
          <w:sz w:val="24"/>
          <w:szCs w:val="24"/>
        </w:rPr>
      </w:pPr>
      <w:r w:rsidRPr="00D16665">
        <w:rPr>
          <w:rFonts w:ascii="Arial Narrow" w:hAnsi="Arial Narrow" w:cs="Arial"/>
          <w:sz w:val="24"/>
          <w:szCs w:val="24"/>
        </w:rPr>
        <w:t xml:space="preserve">  </w:t>
      </w:r>
    </w:p>
    <w:p w14:paraId="6A8A37C3" w14:textId="77777777" w:rsidR="00D16665" w:rsidRDefault="00D16665" w:rsidP="00D166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FEE321" w14:textId="77777777" w:rsidR="00D16665" w:rsidRDefault="00D16665" w:rsidP="00D166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504223" w14:textId="77777777" w:rsidR="00D16665" w:rsidRDefault="00D16665" w:rsidP="00D166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710EEB" w14:textId="77777777" w:rsidR="00D16665" w:rsidRDefault="00D16665" w:rsidP="00D166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7141C0" w14:textId="77777777" w:rsidR="00D16665" w:rsidRDefault="00D16665" w:rsidP="00D166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708658" w14:textId="77777777" w:rsidR="00D16665" w:rsidRDefault="00D16665" w:rsidP="00D166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E430F8" w14:textId="77777777" w:rsidR="00D16665" w:rsidRDefault="00D16665" w:rsidP="00D166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3BF490" w14:textId="77777777" w:rsidR="00D16665" w:rsidRDefault="00D16665" w:rsidP="00D166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F61C19" w14:textId="77777777" w:rsidR="00D16665" w:rsidRDefault="00D16665" w:rsidP="00D166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A62CD5" w14:textId="77777777" w:rsidR="00D16665" w:rsidRDefault="00D16665" w:rsidP="00D166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A9F721D" w14:textId="77777777" w:rsidR="00D16665" w:rsidRDefault="00D16665" w:rsidP="00D166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BCF31D" w14:textId="77777777" w:rsidR="00D16665" w:rsidRDefault="00D16665" w:rsidP="00D166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59EAA0" w14:textId="2BDFD13B" w:rsidR="00D16665" w:rsidRPr="00B9724A" w:rsidRDefault="00D16665" w:rsidP="00D166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14:paraId="4C8ABA51" w14:textId="39DB9AFE" w:rsidR="00D16665" w:rsidRPr="00B9724A" w:rsidRDefault="00D16665" w:rsidP="00D166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  <w:r w:rsidR="00837D33">
        <w:rPr>
          <w:rFonts w:ascii="Arial Narrow" w:hAnsi="Arial Narrow"/>
          <w:sz w:val="18"/>
          <w:szCs w:val="20"/>
        </w:rPr>
        <w:t xml:space="preserve"> </w:t>
      </w:r>
      <w:r w:rsidR="00837D33" w:rsidRPr="00837D33">
        <w:rPr>
          <w:rFonts w:ascii="Arial Narrow" w:hAnsi="Arial Narrow"/>
          <w:sz w:val="18"/>
          <w:szCs w:val="18"/>
        </w:rPr>
        <w:t>T 26112 B</w:t>
      </w:r>
      <w:r w:rsidR="00837D33">
        <w:rPr>
          <w:rFonts w:ascii="Arial Narrow" w:hAnsi="Arial Narrow"/>
          <w:sz w:val="18"/>
          <w:szCs w:val="18"/>
        </w:rPr>
        <w:t>10</w:t>
      </w:r>
    </w:p>
    <w:p w14:paraId="011A8621" w14:textId="77777777" w:rsidR="00D16665" w:rsidRPr="00F60D92" w:rsidRDefault="00D16665" w:rsidP="00D1666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71984526" w14:textId="59D3858B" w:rsidR="00D16665" w:rsidRPr="00F60D92" w:rsidRDefault="00D16665" w:rsidP="00D1666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07.10.2024 r.</w:t>
      </w:r>
    </w:p>
    <w:sectPr w:rsidR="00D16665" w:rsidRPr="00F60D9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8C9150" w14:textId="77777777" w:rsidR="00F309FF" w:rsidRDefault="00F309FF">
      <w:r>
        <w:separator/>
      </w:r>
    </w:p>
  </w:endnote>
  <w:endnote w:type="continuationSeparator" w:id="0">
    <w:p w14:paraId="7D494E33" w14:textId="77777777" w:rsidR="00F309FF" w:rsidRDefault="00F30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AD1B2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F712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A460EF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279527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9CB12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44C34A" w14:textId="77777777" w:rsidR="009F189D" w:rsidRDefault="009F189D">
    <w:pPr>
      <w:pStyle w:val="Stopka"/>
      <w:tabs>
        <w:tab w:val="clear" w:pos="4536"/>
      </w:tabs>
      <w:jc w:val="center"/>
    </w:pPr>
  </w:p>
  <w:p w14:paraId="6C04C87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68EFB6" w14:textId="77777777" w:rsidR="00F309FF" w:rsidRDefault="00F309FF">
      <w:r>
        <w:separator/>
      </w:r>
    </w:p>
  </w:footnote>
  <w:footnote w:type="continuationSeparator" w:id="0">
    <w:p w14:paraId="167DD1FA" w14:textId="77777777" w:rsidR="00F309FF" w:rsidRDefault="00F30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4DF98" w14:textId="77777777" w:rsidR="00DB11D5" w:rsidRDefault="00DB11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292157" w14:textId="77777777" w:rsidR="00DB11D5" w:rsidRDefault="00DB11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7D70B" w14:textId="77777777" w:rsidR="00DB11D5" w:rsidRDefault="00DB11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9F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C0A97"/>
    <w:rsid w:val="007B2916"/>
    <w:rsid w:val="00837D33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16665"/>
    <w:rsid w:val="00D7128F"/>
    <w:rsid w:val="00DB11D5"/>
    <w:rsid w:val="00E675C6"/>
    <w:rsid w:val="00EA3476"/>
    <w:rsid w:val="00F309F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315456"/>
  <w15:chartTrackingRefBased/>
  <w15:docId w15:val="{847A4DBE-E1E5-413B-853C-45D1656FB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1666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166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2024-10-07T04:37:00Z</cp:lastPrinted>
  <dcterms:created xsi:type="dcterms:W3CDTF">2024-10-07T04:37:00Z</dcterms:created>
  <dcterms:modified xsi:type="dcterms:W3CDTF">2024-10-07T04:37:00Z</dcterms:modified>
</cp:coreProperties>
</file>