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DAC0C4" w14:textId="2077EC86" w:rsidR="00CF7835" w:rsidRPr="00FF400A" w:rsidRDefault="00382D4B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F400A">
        <w:rPr>
          <w:rFonts w:ascii="Arial Narrow" w:hAnsi="Arial Narrow" w:cs="Arial"/>
          <w:sz w:val="24"/>
          <w:szCs w:val="24"/>
        </w:rPr>
        <w:t>Bydgoszcz</w:t>
      </w:r>
      <w:r w:rsidR="00CF7835" w:rsidRPr="00FF400A">
        <w:rPr>
          <w:rFonts w:ascii="Arial Narrow" w:hAnsi="Arial Narrow" w:cs="Arial"/>
          <w:sz w:val="24"/>
          <w:szCs w:val="24"/>
        </w:rPr>
        <w:t xml:space="preserve"> dnia: </w:t>
      </w:r>
      <w:r w:rsidRPr="00FF400A">
        <w:rPr>
          <w:rFonts w:ascii="Arial Narrow" w:hAnsi="Arial Narrow" w:cs="Arial"/>
          <w:sz w:val="24"/>
          <w:szCs w:val="24"/>
        </w:rPr>
        <w:t>2024-10-07</w:t>
      </w:r>
    </w:p>
    <w:p w14:paraId="7C21FE82" w14:textId="77777777" w:rsidR="00CF7835" w:rsidRPr="00FF400A" w:rsidRDefault="00382D4B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F400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F2DC33A" w14:textId="77777777" w:rsidR="00CF7835" w:rsidRPr="00FF400A" w:rsidRDefault="00382D4B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F400A">
        <w:rPr>
          <w:rFonts w:ascii="Arial Narrow" w:hAnsi="Arial Narrow" w:cs="Arial"/>
          <w:sz w:val="24"/>
          <w:szCs w:val="24"/>
        </w:rPr>
        <w:t>Powstańców Warszawy</w:t>
      </w:r>
      <w:r w:rsidR="00CF7835" w:rsidRPr="00FF400A">
        <w:rPr>
          <w:rFonts w:ascii="Arial Narrow" w:hAnsi="Arial Narrow" w:cs="Arial"/>
          <w:sz w:val="24"/>
          <w:szCs w:val="24"/>
        </w:rPr>
        <w:t xml:space="preserve"> </w:t>
      </w:r>
      <w:r w:rsidRPr="00FF400A">
        <w:rPr>
          <w:rFonts w:ascii="Arial Narrow" w:hAnsi="Arial Narrow" w:cs="Arial"/>
          <w:sz w:val="24"/>
          <w:szCs w:val="24"/>
        </w:rPr>
        <w:t>5</w:t>
      </w:r>
    </w:p>
    <w:p w14:paraId="59A7679A" w14:textId="77777777" w:rsidR="00CF7835" w:rsidRPr="00FF400A" w:rsidRDefault="00382D4B" w:rsidP="00CF7835">
      <w:pPr>
        <w:rPr>
          <w:rFonts w:ascii="Arial Narrow" w:hAnsi="Arial Narrow" w:cs="Arial"/>
          <w:sz w:val="24"/>
          <w:szCs w:val="24"/>
        </w:rPr>
      </w:pPr>
      <w:r w:rsidRPr="00FF400A">
        <w:rPr>
          <w:rFonts w:ascii="Arial Narrow" w:hAnsi="Arial Narrow" w:cs="Arial"/>
          <w:sz w:val="24"/>
          <w:szCs w:val="24"/>
        </w:rPr>
        <w:t>85-681</w:t>
      </w:r>
      <w:r w:rsidR="00CF7835" w:rsidRPr="00FF400A">
        <w:rPr>
          <w:rFonts w:ascii="Arial Narrow" w:hAnsi="Arial Narrow" w:cs="Arial"/>
          <w:sz w:val="24"/>
          <w:szCs w:val="24"/>
        </w:rPr>
        <w:t xml:space="preserve"> </w:t>
      </w:r>
      <w:r w:rsidRPr="00FF400A">
        <w:rPr>
          <w:rFonts w:ascii="Arial Narrow" w:hAnsi="Arial Narrow" w:cs="Arial"/>
          <w:sz w:val="24"/>
          <w:szCs w:val="24"/>
        </w:rPr>
        <w:t>Bydgoszcz</w:t>
      </w:r>
    </w:p>
    <w:p w14:paraId="063E6F7E" w14:textId="77777777" w:rsidR="00CF7835" w:rsidRPr="00FF400A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F400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447E182" w14:textId="77777777" w:rsidR="00CF7835" w:rsidRPr="00FF400A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F400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F400A" w14:paraId="2BBFECF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A2FC8F" w14:textId="77777777" w:rsidR="00CF7835" w:rsidRPr="00FF400A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F400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CF292AC" w14:textId="77777777" w:rsidR="00CF7835" w:rsidRPr="00FF400A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F400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0F1D39D" w14:textId="77777777" w:rsidR="00CF7835" w:rsidRPr="00FF400A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F400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F400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F400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F400A" w14:paraId="642CE630" w14:textId="77777777" w:rsidTr="000C1C6D">
        <w:tc>
          <w:tcPr>
            <w:tcW w:w="2269" w:type="dxa"/>
            <w:shd w:val="clear" w:color="auto" w:fill="auto"/>
          </w:tcPr>
          <w:p w14:paraId="584FDCB7" w14:textId="77777777" w:rsidR="00CF7835" w:rsidRPr="00FF400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D3388B" w14:textId="77777777" w:rsidR="00CF7835" w:rsidRPr="00FF400A" w:rsidRDefault="00382D4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bCs/>
                <w:sz w:val="24"/>
                <w:szCs w:val="24"/>
              </w:rPr>
              <w:t>Dostawa echokardiografu</w:t>
            </w:r>
            <w:r w:rsidR="00CF7835" w:rsidRPr="00FF400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82D4B" w:rsidRPr="00FF400A" w14:paraId="3201244B" w14:textId="77777777" w:rsidTr="0048060C">
        <w:tc>
          <w:tcPr>
            <w:tcW w:w="2269" w:type="dxa"/>
            <w:shd w:val="clear" w:color="auto" w:fill="auto"/>
          </w:tcPr>
          <w:p w14:paraId="2987BA66" w14:textId="77777777" w:rsidR="00382D4B" w:rsidRPr="00FF400A" w:rsidRDefault="00382D4B" w:rsidP="004806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06914D" w14:textId="77777777" w:rsidR="00382D4B" w:rsidRPr="00FF400A" w:rsidRDefault="00382D4B" w:rsidP="004806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bCs/>
                <w:sz w:val="24"/>
                <w:szCs w:val="24"/>
              </w:rPr>
              <w:t>125/2024</w:t>
            </w:r>
          </w:p>
        </w:tc>
      </w:tr>
    </w:tbl>
    <w:p w14:paraId="70DA2B9B" w14:textId="77777777" w:rsidR="00D665F5" w:rsidRPr="00FF400A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FF400A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FF400A">
        <w:rPr>
          <w:rFonts w:ascii="Arial Narrow" w:hAnsi="Arial Narrow" w:cs="Arial"/>
          <w:sz w:val="24"/>
          <w:szCs w:val="24"/>
        </w:rPr>
        <w:t>2</w:t>
      </w:r>
      <w:r w:rsidRPr="00FF400A">
        <w:rPr>
          <w:rFonts w:ascii="Arial Narrow" w:hAnsi="Arial Narrow" w:cs="Arial"/>
          <w:sz w:val="24"/>
          <w:szCs w:val="24"/>
        </w:rPr>
        <w:t xml:space="preserve"> ust. 5 </w:t>
      </w:r>
      <w:r w:rsidRPr="00FF400A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FF400A">
        <w:rPr>
          <w:rFonts w:ascii="Arial Narrow" w:hAnsi="Arial Narrow" w:cs="Arial"/>
          <w:sz w:val="24"/>
          <w:szCs w:val="24"/>
        </w:rPr>
        <w:t xml:space="preserve"> </w:t>
      </w:r>
      <w:r w:rsidR="00382D4B" w:rsidRPr="00FF400A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FF400A">
        <w:rPr>
          <w:rFonts w:ascii="Arial Narrow" w:hAnsi="Arial Narrow" w:cs="Arial"/>
          <w:sz w:val="24"/>
          <w:szCs w:val="24"/>
        </w:rPr>
        <w:t xml:space="preserve"> </w:t>
      </w:r>
      <w:r w:rsidRPr="00FF400A">
        <w:rPr>
          <w:rFonts w:ascii="Arial Narrow" w:hAnsi="Arial Narrow" w:cs="Arial"/>
          <w:sz w:val="24"/>
          <w:szCs w:val="24"/>
        </w:rPr>
        <w:t>udostępnia</w:t>
      </w:r>
      <w:r w:rsidR="00F95C33" w:rsidRPr="00FF400A">
        <w:rPr>
          <w:rFonts w:ascii="Arial Narrow" w:hAnsi="Arial Narrow" w:cs="Arial"/>
          <w:sz w:val="24"/>
          <w:szCs w:val="24"/>
        </w:rPr>
        <w:t xml:space="preserve"> </w:t>
      </w:r>
      <w:r w:rsidR="004C7E9B" w:rsidRPr="00FF400A">
        <w:rPr>
          <w:rFonts w:ascii="Arial Narrow" w:hAnsi="Arial Narrow" w:cs="Arial"/>
          <w:sz w:val="24"/>
          <w:szCs w:val="24"/>
        </w:rPr>
        <w:t>informacj</w:t>
      </w:r>
      <w:r w:rsidR="00577BC6" w:rsidRPr="00FF400A">
        <w:rPr>
          <w:rFonts w:ascii="Arial Narrow" w:hAnsi="Arial Narrow" w:cs="Arial"/>
          <w:sz w:val="24"/>
          <w:szCs w:val="24"/>
        </w:rPr>
        <w:t>ę</w:t>
      </w:r>
      <w:r w:rsidR="00035488" w:rsidRPr="00FF400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F400A">
        <w:rPr>
          <w:rFonts w:ascii="Arial Narrow" w:hAnsi="Arial Narrow" w:cs="Arial"/>
          <w:sz w:val="24"/>
          <w:szCs w:val="24"/>
        </w:rPr>
        <w:t>.</w:t>
      </w:r>
    </w:p>
    <w:p w14:paraId="7CC7DBC1" w14:textId="77777777" w:rsidR="00A80738" w:rsidRPr="00FF400A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F400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F400A">
        <w:rPr>
          <w:rFonts w:ascii="Arial Narrow" w:hAnsi="Arial Narrow" w:cs="Arial"/>
          <w:sz w:val="24"/>
          <w:szCs w:val="24"/>
        </w:rPr>
        <w:t xml:space="preserve"> w dniu </w:t>
      </w:r>
      <w:r w:rsidR="00382D4B" w:rsidRPr="00FF400A">
        <w:rPr>
          <w:rFonts w:ascii="Arial Narrow" w:hAnsi="Arial Narrow" w:cs="Arial"/>
          <w:sz w:val="24"/>
          <w:szCs w:val="24"/>
        </w:rPr>
        <w:t>07/10/2024</w:t>
      </w:r>
      <w:r w:rsidR="00FF4AB1" w:rsidRPr="00FF400A">
        <w:rPr>
          <w:rFonts w:ascii="Arial Narrow" w:hAnsi="Arial Narrow" w:cs="Arial"/>
          <w:sz w:val="24"/>
          <w:szCs w:val="24"/>
        </w:rPr>
        <w:t xml:space="preserve"> o godz. </w:t>
      </w:r>
      <w:r w:rsidR="00382D4B" w:rsidRPr="00FF400A">
        <w:rPr>
          <w:rFonts w:ascii="Arial Narrow" w:hAnsi="Arial Narrow" w:cs="Arial"/>
          <w:sz w:val="24"/>
          <w:szCs w:val="24"/>
        </w:rPr>
        <w:t>08:15</w:t>
      </w:r>
      <w:r w:rsidRPr="00FF400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F400A" w14:paraId="5A4C8ECF" w14:textId="77777777" w:rsidTr="000C1C6D">
        <w:tc>
          <w:tcPr>
            <w:tcW w:w="1276" w:type="dxa"/>
            <w:shd w:val="clear" w:color="auto" w:fill="F2F2F2"/>
            <w:vAlign w:val="center"/>
          </w:tcPr>
          <w:p w14:paraId="1A468476" w14:textId="77777777" w:rsidR="00D665F5" w:rsidRPr="00FF400A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FF400A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FF400A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E545466" w14:textId="77777777" w:rsidR="00D665F5" w:rsidRPr="00FF400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FF40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F400A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4368301" w14:textId="77777777" w:rsidR="00D665F5" w:rsidRPr="00FF400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82D4B" w:rsidRPr="00FF400A" w14:paraId="5D17FB06" w14:textId="77777777" w:rsidTr="0048060C">
        <w:tc>
          <w:tcPr>
            <w:tcW w:w="1276" w:type="dxa"/>
            <w:shd w:val="clear" w:color="auto" w:fill="auto"/>
            <w:vAlign w:val="center"/>
          </w:tcPr>
          <w:p w14:paraId="460F860C" w14:textId="77777777" w:rsidR="00382D4B" w:rsidRPr="00FF400A" w:rsidRDefault="00382D4B" w:rsidP="0048060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C9654F2" w14:textId="77777777" w:rsidR="00382D4B" w:rsidRPr="00FF400A" w:rsidRDefault="00382D4B" w:rsidP="0048060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Philips Polska Sp. z o. o.</w:t>
            </w:r>
          </w:p>
          <w:p w14:paraId="0E45B8E9" w14:textId="77777777" w:rsidR="00382D4B" w:rsidRPr="00FF400A" w:rsidRDefault="00382D4B" w:rsidP="0048060C">
            <w:pPr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FF40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F400A">
              <w:rPr>
                <w:rFonts w:ascii="Arial Narrow" w:hAnsi="Arial Narrow" w:cs="Arial"/>
                <w:sz w:val="24"/>
                <w:szCs w:val="24"/>
              </w:rPr>
              <w:t>195B</w:t>
            </w:r>
            <w:r w:rsidRPr="00FF40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3D372D3" w14:textId="77777777" w:rsidR="00382D4B" w:rsidRPr="00FF400A" w:rsidRDefault="00382D4B" w:rsidP="0048060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02-222</w:t>
            </w:r>
            <w:r w:rsidRPr="00FF40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F400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E8DAA1" w14:textId="77777777" w:rsidR="00382D4B" w:rsidRPr="00FF400A" w:rsidRDefault="00382D4B" w:rsidP="0048060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F400A">
              <w:rPr>
                <w:rFonts w:ascii="Arial Narrow" w:hAnsi="Arial Narrow" w:cs="Arial"/>
                <w:sz w:val="24"/>
                <w:szCs w:val="24"/>
              </w:rPr>
              <w:t>648 000.00 zł</w:t>
            </w:r>
          </w:p>
        </w:tc>
      </w:tr>
    </w:tbl>
    <w:p w14:paraId="7C05F948" w14:textId="77777777" w:rsidR="0069085C" w:rsidRPr="00FF400A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C3949C7" w14:textId="77777777" w:rsidR="00577BC6" w:rsidRPr="00FF400A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CD00C45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F400A">
        <w:rPr>
          <w:rFonts w:ascii="Arial Narrow" w:hAnsi="Arial Narrow" w:cs="Arial"/>
          <w:i/>
          <w:szCs w:val="24"/>
        </w:rPr>
        <w:t>Zamawiający</w:t>
      </w:r>
    </w:p>
    <w:p w14:paraId="3A11CE62" w14:textId="77777777" w:rsidR="00FF400A" w:rsidRDefault="00FF400A" w:rsidP="00FF40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42CFAC" w14:textId="77777777" w:rsidR="00FF400A" w:rsidRDefault="00FF400A" w:rsidP="00FF40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D9F03C" w14:textId="77777777" w:rsidR="00FF400A" w:rsidRDefault="00FF400A" w:rsidP="00FF40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9ECF1E" w14:textId="77777777" w:rsidR="00FF400A" w:rsidRDefault="00FF400A" w:rsidP="00FF40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9C93C1" w14:textId="77777777" w:rsidR="00FF400A" w:rsidRDefault="00FF400A" w:rsidP="00FF40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B5B47D" w14:textId="77777777" w:rsidR="00FF400A" w:rsidRDefault="00FF400A" w:rsidP="00FF40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95A7F4" w14:textId="77777777" w:rsidR="00FF400A" w:rsidRDefault="00FF400A" w:rsidP="00FF40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686DC0" w14:textId="00D9E0E7" w:rsidR="00FF400A" w:rsidRPr="00B9724A" w:rsidRDefault="00FF400A" w:rsidP="00FF40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394745ED" w14:textId="6523E161" w:rsidR="00FF400A" w:rsidRPr="00B9724A" w:rsidRDefault="00FF400A" w:rsidP="00FF40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</w:t>
      </w:r>
      <w:r>
        <w:rPr>
          <w:rFonts w:ascii="Arial Narrow" w:hAnsi="Arial Narrow"/>
          <w:sz w:val="18"/>
          <w:szCs w:val="20"/>
        </w:rPr>
        <w:t>10</w:t>
      </w:r>
    </w:p>
    <w:p w14:paraId="7E527381" w14:textId="77777777" w:rsidR="00FF400A" w:rsidRDefault="00FF400A" w:rsidP="00FF400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3C2616F9" w14:textId="6F79913C" w:rsidR="00FF400A" w:rsidRDefault="00FF400A" w:rsidP="00FF400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07.10.2024 r.</w:t>
      </w:r>
    </w:p>
    <w:sectPr w:rsidR="00FF400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D0E17" w14:textId="77777777" w:rsidR="00DD2B43" w:rsidRDefault="00DD2B43">
      <w:r>
        <w:separator/>
      </w:r>
    </w:p>
  </w:endnote>
  <w:endnote w:type="continuationSeparator" w:id="0">
    <w:p w14:paraId="0D896F79" w14:textId="77777777" w:rsidR="00DD2B43" w:rsidRDefault="00DD2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0D2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AAA6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FDD9E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2427DC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D5D85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6B7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D4C360" w14:textId="77777777" w:rsidR="009F189D" w:rsidRDefault="009F189D">
    <w:pPr>
      <w:pStyle w:val="Stopka"/>
      <w:tabs>
        <w:tab w:val="clear" w:pos="4536"/>
      </w:tabs>
      <w:jc w:val="center"/>
    </w:pPr>
  </w:p>
  <w:p w14:paraId="4C57FE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DB476" w14:textId="77777777" w:rsidR="00DD2B43" w:rsidRDefault="00DD2B43">
      <w:r>
        <w:separator/>
      </w:r>
    </w:p>
  </w:footnote>
  <w:footnote w:type="continuationSeparator" w:id="0">
    <w:p w14:paraId="1A76A02F" w14:textId="77777777" w:rsidR="00DD2B43" w:rsidRDefault="00DD2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70B92" w14:textId="77777777" w:rsidR="00382D4B" w:rsidRDefault="00382D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E6776" w14:textId="77777777" w:rsidR="00382D4B" w:rsidRDefault="00382D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9C1F5" w14:textId="77777777" w:rsidR="00382D4B" w:rsidRDefault="00382D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B4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82D4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D2B43"/>
    <w:rsid w:val="00EA3476"/>
    <w:rsid w:val="00F44906"/>
    <w:rsid w:val="00F95C33"/>
    <w:rsid w:val="00FF400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BFA2E"/>
  <w15:chartTrackingRefBased/>
  <w15:docId w15:val="{C6A403AC-8C2D-41CB-946B-2FC9F8D6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F400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F40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2024-10-07T06:58:00Z</dcterms:created>
  <dcterms:modified xsi:type="dcterms:W3CDTF">2024-10-07T07:00:00Z</dcterms:modified>
</cp:coreProperties>
</file>