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2D5078" w14:textId="77777777" w:rsidR="00986737" w:rsidRPr="009432A1" w:rsidRDefault="0032491A" w:rsidP="008B668D">
      <w:pPr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32491A">
        <w:rPr>
          <w:rFonts w:ascii="Arial" w:hAnsi="Arial" w:cs="Arial"/>
          <w:sz w:val="24"/>
          <w:szCs w:val="24"/>
        </w:rPr>
        <w:t>Poznań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32491A">
        <w:rPr>
          <w:rFonts w:ascii="Arial" w:hAnsi="Arial" w:cs="Arial"/>
          <w:sz w:val="24"/>
          <w:szCs w:val="24"/>
        </w:rPr>
        <w:t>2024-10-07</w:t>
      </w:r>
    </w:p>
    <w:p w14:paraId="3674B6D4" w14:textId="77777777" w:rsidR="0032491A" w:rsidRPr="0032491A" w:rsidRDefault="0032491A" w:rsidP="008B668D">
      <w:pPr>
        <w:rPr>
          <w:rFonts w:ascii="Arial" w:hAnsi="Arial" w:cs="Arial"/>
          <w:b/>
          <w:bCs/>
          <w:sz w:val="24"/>
          <w:szCs w:val="24"/>
        </w:rPr>
      </w:pPr>
      <w:r w:rsidRPr="0032491A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3696B570" w14:textId="77777777" w:rsidR="00986737" w:rsidRPr="009432A1" w:rsidRDefault="0032491A" w:rsidP="008B668D">
      <w:pPr>
        <w:rPr>
          <w:rFonts w:ascii="Arial" w:hAnsi="Arial" w:cs="Arial"/>
          <w:b/>
          <w:bCs/>
          <w:sz w:val="24"/>
          <w:szCs w:val="24"/>
        </w:rPr>
      </w:pPr>
      <w:r w:rsidRPr="0032491A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EBB5C08" w14:textId="77777777" w:rsidR="00986737" w:rsidRPr="009432A1" w:rsidRDefault="0032491A" w:rsidP="008B668D">
      <w:pPr>
        <w:rPr>
          <w:rFonts w:ascii="Arial" w:hAnsi="Arial" w:cs="Arial"/>
          <w:sz w:val="24"/>
          <w:szCs w:val="24"/>
        </w:rPr>
      </w:pPr>
      <w:r w:rsidRPr="0032491A">
        <w:rPr>
          <w:rFonts w:ascii="Arial" w:hAnsi="Arial" w:cs="Arial"/>
          <w:sz w:val="24"/>
          <w:szCs w:val="24"/>
        </w:rPr>
        <w:t>Juraszów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2491A">
        <w:rPr>
          <w:rFonts w:ascii="Arial" w:hAnsi="Arial" w:cs="Arial"/>
          <w:sz w:val="24"/>
          <w:szCs w:val="24"/>
        </w:rPr>
        <w:t>7/19</w:t>
      </w:r>
    </w:p>
    <w:p w14:paraId="04C690A7" w14:textId="77777777" w:rsidR="00986737" w:rsidRPr="009432A1" w:rsidRDefault="0032491A" w:rsidP="008B668D">
      <w:pPr>
        <w:rPr>
          <w:rFonts w:ascii="Arial" w:hAnsi="Arial" w:cs="Arial"/>
          <w:sz w:val="24"/>
          <w:szCs w:val="24"/>
        </w:rPr>
      </w:pPr>
      <w:r w:rsidRPr="0032491A">
        <w:rPr>
          <w:rFonts w:ascii="Arial" w:hAnsi="Arial" w:cs="Arial"/>
          <w:sz w:val="24"/>
          <w:szCs w:val="24"/>
        </w:rPr>
        <w:t>60-479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32491A">
        <w:rPr>
          <w:rFonts w:ascii="Arial" w:hAnsi="Arial" w:cs="Arial"/>
          <w:sz w:val="24"/>
          <w:szCs w:val="24"/>
        </w:rPr>
        <w:t>Poznań</w:t>
      </w:r>
    </w:p>
    <w:p w14:paraId="580D50F6" w14:textId="348D99BD" w:rsidR="00986737" w:rsidRDefault="00986737" w:rsidP="008B668D">
      <w:pPr>
        <w:jc w:val="both"/>
        <w:rPr>
          <w:rFonts w:ascii="Arial" w:hAnsi="Arial" w:cs="Arial"/>
          <w:bCs/>
          <w:sz w:val="18"/>
          <w:szCs w:val="18"/>
        </w:rPr>
      </w:pPr>
    </w:p>
    <w:p w14:paraId="09911F3F" w14:textId="77777777" w:rsidR="008B668D" w:rsidRPr="009432A1" w:rsidRDefault="008B668D" w:rsidP="008B668D">
      <w:pPr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86737" w:rsidRPr="009432A1" w14:paraId="02BE1A58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0EE8A5A" w14:textId="77777777" w:rsidR="008B668D" w:rsidRDefault="008B668D" w:rsidP="008B668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21FD0E70" w14:textId="77777777" w:rsidR="00986737" w:rsidRDefault="00986737" w:rsidP="008B668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  <w:p w14:paraId="0E0C8346" w14:textId="77777777" w:rsidR="008B668D" w:rsidRDefault="008B668D" w:rsidP="008B668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20"/>
                <w:sz w:val="28"/>
              </w:rPr>
            </w:pPr>
          </w:p>
          <w:p w14:paraId="11E7C004" w14:textId="3608F6BD" w:rsidR="008B668D" w:rsidRPr="00CF7835" w:rsidRDefault="008B668D" w:rsidP="008B668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</w:p>
        </w:tc>
      </w:tr>
    </w:tbl>
    <w:p w14:paraId="520560FC" w14:textId="77777777" w:rsidR="00986737" w:rsidRPr="00382A4A" w:rsidRDefault="00986737" w:rsidP="008B668D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3366742C" w14:textId="77777777" w:rsidR="00986737" w:rsidRPr="004E4B64" w:rsidRDefault="00986737" w:rsidP="008B668D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0E827A1B" w14:textId="77777777" w:rsidTr="005A632E">
        <w:tc>
          <w:tcPr>
            <w:tcW w:w="2269" w:type="dxa"/>
            <w:shd w:val="clear" w:color="auto" w:fill="auto"/>
          </w:tcPr>
          <w:p w14:paraId="7C83978B" w14:textId="77777777" w:rsidR="00986737" w:rsidRPr="004E4B64" w:rsidRDefault="00986737" w:rsidP="008B668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F59AE59" w14:textId="77777777" w:rsidR="00986737" w:rsidRPr="004E4B64" w:rsidRDefault="0032491A" w:rsidP="008B668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491A">
              <w:rPr>
                <w:rFonts w:ascii="Arial" w:hAnsi="Arial" w:cs="Arial"/>
                <w:bCs/>
                <w:sz w:val="24"/>
                <w:szCs w:val="24"/>
              </w:rPr>
              <w:t>Zakup i dostawa różnych worków na potrzeby Szpitala Wojewódzkiego w Poznaniu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32491A" w:rsidRPr="004E4B64" w14:paraId="321AF066" w14:textId="77777777" w:rsidTr="00C91E4F">
        <w:tc>
          <w:tcPr>
            <w:tcW w:w="2269" w:type="dxa"/>
            <w:shd w:val="clear" w:color="auto" w:fill="auto"/>
          </w:tcPr>
          <w:p w14:paraId="3E931542" w14:textId="77777777" w:rsidR="0032491A" w:rsidRPr="004E4B64" w:rsidRDefault="0032491A" w:rsidP="008B668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BA34857" w14:textId="77777777" w:rsidR="0032491A" w:rsidRPr="004E4B64" w:rsidRDefault="0032491A" w:rsidP="008B668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32491A">
              <w:rPr>
                <w:rFonts w:ascii="Arial" w:hAnsi="Arial" w:cs="Arial"/>
                <w:bCs/>
                <w:sz w:val="24"/>
                <w:szCs w:val="24"/>
              </w:rPr>
              <w:t>SZW/DZP/80/2024</w:t>
            </w:r>
          </w:p>
        </w:tc>
      </w:tr>
    </w:tbl>
    <w:p w14:paraId="4E8534C6" w14:textId="77777777" w:rsidR="00A80738" w:rsidRPr="00986737" w:rsidRDefault="00A80738" w:rsidP="008B668D">
      <w:pPr>
        <w:pStyle w:val="Nagwek"/>
        <w:tabs>
          <w:tab w:val="clear" w:pos="4536"/>
          <w:tab w:val="clear" w:pos="9072"/>
        </w:tabs>
        <w:rPr>
          <w:rFonts w:ascii="Arial" w:hAnsi="Arial" w:cs="Arial"/>
          <w:bCs/>
          <w:spacing w:val="20"/>
          <w:sz w:val="24"/>
          <w:szCs w:val="24"/>
        </w:rPr>
      </w:pPr>
    </w:p>
    <w:p w14:paraId="674660DA" w14:textId="50D93537" w:rsidR="00D665F5" w:rsidRDefault="00D665F5" w:rsidP="008B668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32491A" w:rsidRPr="0032491A">
        <w:rPr>
          <w:rFonts w:ascii="Arial" w:hAnsi="Arial" w:cs="Arial"/>
          <w:sz w:val="24"/>
          <w:szCs w:val="24"/>
        </w:rPr>
        <w:t>(</w:t>
      </w:r>
      <w:proofErr w:type="spellStart"/>
      <w:r w:rsidR="0032491A" w:rsidRPr="0032491A">
        <w:rPr>
          <w:rFonts w:ascii="Arial" w:hAnsi="Arial" w:cs="Arial"/>
          <w:sz w:val="24"/>
          <w:szCs w:val="24"/>
        </w:rPr>
        <w:t>t.j</w:t>
      </w:r>
      <w:proofErr w:type="spellEnd"/>
      <w:r w:rsidR="0032491A" w:rsidRPr="0032491A">
        <w:rPr>
          <w:rFonts w:ascii="Arial" w:hAnsi="Arial" w:cs="Arial"/>
          <w:sz w:val="24"/>
          <w:szCs w:val="24"/>
        </w:rPr>
        <w:t>. Dz. U. z 2024 poz. 1320)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76D3EBF9" w14:textId="77777777" w:rsidR="008B668D" w:rsidRDefault="008B668D" w:rsidP="008B668D">
      <w:pPr>
        <w:jc w:val="both"/>
        <w:rPr>
          <w:rFonts w:ascii="Arial" w:hAnsi="Arial" w:cs="Arial"/>
          <w:sz w:val="24"/>
          <w:szCs w:val="24"/>
        </w:rPr>
      </w:pPr>
    </w:p>
    <w:p w14:paraId="7E5D330C" w14:textId="77777777" w:rsidR="008B668D" w:rsidRPr="008B668D" w:rsidRDefault="008B668D" w:rsidP="008B668D">
      <w:pPr>
        <w:jc w:val="both"/>
        <w:rPr>
          <w:rFonts w:ascii="Arial" w:hAnsi="Arial" w:cs="Arial"/>
          <w:sz w:val="24"/>
          <w:szCs w:val="24"/>
        </w:rPr>
      </w:pPr>
      <w:r w:rsidRPr="008B668D">
        <w:rPr>
          <w:rFonts w:ascii="Arial" w:hAnsi="Arial" w:cs="Arial"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327C65A2" w14:textId="17F17559" w:rsidR="008B668D" w:rsidRPr="008B668D" w:rsidRDefault="008B668D" w:rsidP="008B668D">
      <w:pPr>
        <w:jc w:val="both"/>
        <w:rPr>
          <w:rFonts w:ascii="Arial" w:hAnsi="Arial" w:cs="Arial"/>
          <w:sz w:val="24"/>
          <w:szCs w:val="24"/>
        </w:rPr>
      </w:pPr>
      <w:r w:rsidRPr="008B668D">
        <w:rPr>
          <w:rFonts w:ascii="Arial" w:hAnsi="Arial" w:cs="Arial"/>
          <w:sz w:val="24"/>
          <w:szCs w:val="24"/>
        </w:rPr>
        <w:t>Zadanie 1 -</w:t>
      </w:r>
      <w:r>
        <w:rPr>
          <w:rFonts w:ascii="Arial" w:hAnsi="Arial" w:cs="Arial"/>
          <w:sz w:val="24"/>
          <w:szCs w:val="24"/>
        </w:rPr>
        <w:t xml:space="preserve"> </w:t>
      </w:r>
      <w:r w:rsidRPr="008B668D">
        <w:rPr>
          <w:rFonts w:ascii="Arial" w:hAnsi="Arial" w:cs="Arial"/>
          <w:sz w:val="24"/>
          <w:szCs w:val="24"/>
        </w:rPr>
        <w:t>168070,00 zł brutto</w:t>
      </w:r>
    </w:p>
    <w:p w14:paraId="4D3640C7" w14:textId="2F81EF9E" w:rsidR="008B668D" w:rsidRPr="008B668D" w:rsidRDefault="008B668D" w:rsidP="008B668D">
      <w:pPr>
        <w:jc w:val="both"/>
        <w:rPr>
          <w:rFonts w:ascii="Arial" w:hAnsi="Arial" w:cs="Arial"/>
          <w:sz w:val="24"/>
          <w:szCs w:val="24"/>
        </w:rPr>
      </w:pPr>
      <w:r w:rsidRPr="008B668D">
        <w:rPr>
          <w:rFonts w:ascii="Arial" w:hAnsi="Arial" w:cs="Arial"/>
          <w:sz w:val="24"/>
          <w:szCs w:val="24"/>
        </w:rPr>
        <w:t>Zadanie 2 -</w:t>
      </w:r>
      <w:r>
        <w:rPr>
          <w:rFonts w:ascii="Arial" w:hAnsi="Arial" w:cs="Arial"/>
          <w:sz w:val="24"/>
          <w:szCs w:val="24"/>
        </w:rPr>
        <w:t xml:space="preserve"> </w:t>
      </w:r>
      <w:r w:rsidRPr="008B668D">
        <w:rPr>
          <w:rFonts w:ascii="Arial" w:hAnsi="Arial" w:cs="Arial"/>
          <w:sz w:val="24"/>
          <w:szCs w:val="24"/>
        </w:rPr>
        <w:t>92520,00 zł brutto</w:t>
      </w:r>
    </w:p>
    <w:p w14:paraId="3C6E4077" w14:textId="6D419A53" w:rsidR="008B668D" w:rsidRPr="008B668D" w:rsidRDefault="008B668D" w:rsidP="008B668D">
      <w:pPr>
        <w:jc w:val="both"/>
        <w:rPr>
          <w:rFonts w:ascii="Arial" w:hAnsi="Arial" w:cs="Arial"/>
          <w:sz w:val="24"/>
          <w:szCs w:val="24"/>
        </w:rPr>
      </w:pPr>
      <w:r w:rsidRPr="008B668D">
        <w:rPr>
          <w:rFonts w:ascii="Arial" w:hAnsi="Arial" w:cs="Arial"/>
          <w:sz w:val="24"/>
          <w:szCs w:val="24"/>
        </w:rPr>
        <w:t>Zadanie 3 -</w:t>
      </w:r>
      <w:r>
        <w:rPr>
          <w:rFonts w:ascii="Arial" w:hAnsi="Arial" w:cs="Arial"/>
          <w:sz w:val="24"/>
          <w:szCs w:val="24"/>
        </w:rPr>
        <w:t xml:space="preserve"> </w:t>
      </w:r>
      <w:r w:rsidRPr="008B668D">
        <w:rPr>
          <w:rFonts w:ascii="Arial" w:hAnsi="Arial" w:cs="Arial"/>
          <w:sz w:val="24"/>
          <w:szCs w:val="24"/>
        </w:rPr>
        <w:t>290,00 zł brutto</w:t>
      </w:r>
    </w:p>
    <w:p w14:paraId="175EE0FC" w14:textId="536ED9F2" w:rsidR="008B668D" w:rsidRPr="008B668D" w:rsidRDefault="008B668D" w:rsidP="008B668D">
      <w:pPr>
        <w:jc w:val="both"/>
        <w:rPr>
          <w:rFonts w:ascii="Arial" w:hAnsi="Arial" w:cs="Arial"/>
          <w:sz w:val="24"/>
          <w:szCs w:val="24"/>
        </w:rPr>
      </w:pPr>
      <w:r w:rsidRPr="008B668D">
        <w:rPr>
          <w:rFonts w:ascii="Arial" w:hAnsi="Arial" w:cs="Arial"/>
          <w:sz w:val="24"/>
          <w:szCs w:val="24"/>
        </w:rPr>
        <w:t>Zadanie 4 -</w:t>
      </w:r>
      <w:r>
        <w:rPr>
          <w:rFonts w:ascii="Arial" w:hAnsi="Arial" w:cs="Arial"/>
          <w:sz w:val="24"/>
          <w:szCs w:val="24"/>
        </w:rPr>
        <w:t xml:space="preserve"> </w:t>
      </w:r>
      <w:r w:rsidRPr="008B668D">
        <w:rPr>
          <w:rFonts w:ascii="Arial" w:hAnsi="Arial" w:cs="Arial"/>
          <w:sz w:val="24"/>
          <w:szCs w:val="24"/>
        </w:rPr>
        <w:t>27675,00 zł brutto</w:t>
      </w:r>
    </w:p>
    <w:p w14:paraId="02DEA555" w14:textId="0641BFA4" w:rsidR="008B668D" w:rsidRPr="008B668D" w:rsidRDefault="008B668D" w:rsidP="008B668D">
      <w:pPr>
        <w:jc w:val="both"/>
        <w:rPr>
          <w:rFonts w:ascii="Arial" w:hAnsi="Arial" w:cs="Arial"/>
          <w:sz w:val="24"/>
          <w:szCs w:val="24"/>
        </w:rPr>
      </w:pPr>
      <w:r w:rsidRPr="008B668D">
        <w:rPr>
          <w:rFonts w:ascii="Arial" w:hAnsi="Arial" w:cs="Arial"/>
          <w:sz w:val="24"/>
          <w:szCs w:val="24"/>
        </w:rPr>
        <w:t>Zadanie 5 -</w:t>
      </w:r>
      <w:r>
        <w:rPr>
          <w:rFonts w:ascii="Arial" w:hAnsi="Arial" w:cs="Arial"/>
          <w:sz w:val="24"/>
          <w:szCs w:val="24"/>
        </w:rPr>
        <w:t xml:space="preserve"> </w:t>
      </w:r>
      <w:r w:rsidRPr="008B668D">
        <w:rPr>
          <w:rFonts w:ascii="Arial" w:hAnsi="Arial" w:cs="Arial"/>
          <w:sz w:val="24"/>
          <w:szCs w:val="24"/>
        </w:rPr>
        <w:t>28058,35 zł brutto</w:t>
      </w:r>
    </w:p>
    <w:p w14:paraId="089D4A40" w14:textId="77777777" w:rsidR="008B668D" w:rsidRPr="00BB547B" w:rsidRDefault="008B668D" w:rsidP="008B668D">
      <w:pPr>
        <w:jc w:val="both"/>
        <w:rPr>
          <w:rFonts w:ascii="Arial" w:hAnsi="Arial" w:cs="Arial"/>
          <w:sz w:val="24"/>
          <w:szCs w:val="24"/>
        </w:rPr>
      </w:pPr>
    </w:p>
    <w:p w14:paraId="11FE6BA2" w14:textId="77777777" w:rsidR="00A80738" w:rsidRDefault="00D665F5" w:rsidP="008B668D">
      <w:pPr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32491A" w:rsidRPr="0032491A">
        <w:rPr>
          <w:rFonts w:ascii="Arial" w:hAnsi="Arial" w:cs="Arial"/>
          <w:sz w:val="24"/>
          <w:szCs w:val="24"/>
        </w:rPr>
        <w:t>04/10/2024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32491A" w:rsidRPr="0032491A">
        <w:rPr>
          <w:rFonts w:ascii="Arial" w:hAnsi="Arial" w:cs="Arial"/>
          <w:sz w:val="24"/>
          <w:szCs w:val="24"/>
        </w:rPr>
        <w:t>09:30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p w14:paraId="79FE7161" w14:textId="77777777" w:rsidR="007D6CC2" w:rsidRPr="00BB547B" w:rsidRDefault="007D6CC2" w:rsidP="008B668D">
      <w:pPr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992"/>
        <w:gridCol w:w="4678"/>
        <w:gridCol w:w="2551"/>
      </w:tblGrid>
      <w:tr w:rsidR="006B27ED" w:rsidRPr="008B668D" w14:paraId="30571A1B" w14:textId="77777777" w:rsidTr="008B668D">
        <w:tc>
          <w:tcPr>
            <w:tcW w:w="851" w:type="dxa"/>
            <w:shd w:val="clear" w:color="auto" w:fill="F2F2F2"/>
            <w:vAlign w:val="center"/>
          </w:tcPr>
          <w:p w14:paraId="6873D08F" w14:textId="77777777" w:rsidR="006B27ED" w:rsidRPr="008B668D" w:rsidRDefault="00986737" w:rsidP="008B668D">
            <w:pPr>
              <w:jc w:val="center"/>
              <w:rPr>
                <w:rFonts w:ascii="Arial" w:hAnsi="Arial" w:cs="Arial"/>
              </w:rPr>
            </w:pPr>
            <w:r w:rsidRPr="008B668D">
              <w:rPr>
                <w:rFonts w:ascii="Arial" w:hAnsi="Arial" w:cs="Arial"/>
              </w:rPr>
              <w:t>Oferta n</w:t>
            </w:r>
            <w:r w:rsidR="006B27ED" w:rsidRPr="008B668D">
              <w:rPr>
                <w:rFonts w:ascii="Arial" w:hAnsi="Arial" w:cs="Arial"/>
              </w:rPr>
              <w:t>r</w:t>
            </w:r>
          </w:p>
        </w:tc>
        <w:tc>
          <w:tcPr>
            <w:tcW w:w="992" w:type="dxa"/>
            <w:shd w:val="clear" w:color="auto" w:fill="F2F2F2"/>
            <w:vAlign w:val="center"/>
          </w:tcPr>
          <w:p w14:paraId="3E14EC52" w14:textId="77777777" w:rsidR="006B27ED" w:rsidRPr="008B668D" w:rsidRDefault="00986737" w:rsidP="008B668D">
            <w:pPr>
              <w:jc w:val="center"/>
              <w:rPr>
                <w:rFonts w:ascii="Arial" w:hAnsi="Arial" w:cs="Arial"/>
              </w:rPr>
            </w:pPr>
            <w:r w:rsidRPr="008B668D">
              <w:rPr>
                <w:rFonts w:ascii="Arial" w:hAnsi="Arial" w:cs="Arial"/>
              </w:rPr>
              <w:t>Część nr</w:t>
            </w:r>
          </w:p>
        </w:tc>
        <w:tc>
          <w:tcPr>
            <w:tcW w:w="4678" w:type="dxa"/>
            <w:shd w:val="clear" w:color="auto" w:fill="F2F2F2"/>
            <w:vAlign w:val="center"/>
          </w:tcPr>
          <w:p w14:paraId="43BACE9F" w14:textId="77777777" w:rsidR="006B27ED" w:rsidRPr="008B668D" w:rsidRDefault="006B27ED" w:rsidP="008B668D">
            <w:pPr>
              <w:jc w:val="center"/>
              <w:rPr>
                <w:rFonts w:ascii="Arial" w:hAnsi="Arial" w:cs="Arial"/>
              </w:rPr>
            </w:pPr>
            <w:r w:rsidRPr="008B668D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70957284" w14:textId="77777777" w:rsidR="006B27ED" w:rsidRPr="008B668D" w:rsidRDefault="006B27ED" w:rsidP="008B668D">
            <w:pPr>
              <w:jc w:val="center"/>
              <w:rPr>
                <w:rFonts w:ascii="Arial" w:hAnsi="Arial" w:cs="Arial"/>
              </w:rPr>
            </w:pPr>
            <w:r w:rsidRPr="008B668D">
              <w:rPr>
                <w:rFonts w:ascii="Arial" w:hAnsi="Arial" w:cs="Arial"/>
              </w:rPr>
              <w:t>Cena oferty</w:t>
            </w:r>
          </w:p>
        </w:tc>
      </w:tr>
      <w:tr w:rsidR="0032491A" w:rsidRPr="00BB547B" w14:paraId="0D162E8E" w14:textId="77777777" w:rsidTr="008B668D">
        <w:tc>
          <w:tcPr>
            <w:tcW w:w="851" w:type="dxa"/>
            <w:shd w:val="clear" w:color="auto" w:fill="auto"/>
            <w:vAlign w:val="center"/>
          </w:tcPr>
          <w:p w14:paraId="189143DF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7E56F1F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57E4B913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Medicus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Sp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z o.o. S.K.A.</w:t>
            </w:r>
          </w:p>
          <w:p w14:paraId="7C9CEC4F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Browarowa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228DCF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43-100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Tychy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A70275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48 892.50 zł</w:t>
            </w:r>
          </w:p>
        </w:tc>
      </w:tr>
      <w:tr w:rsidR="0032491A" w:rsidRPr="00BB547B" w14:paraId="34F666E7" w14:textId="77777777" w:rsidTr="008B668D">
        <w:tc>
          <w:tcPr>
            <w:tcW w:w="851" w:type="dxa"/>
            <w:shd w:val="clear" w:color="auto" w:fill="auto"/>
            <w:vAlign w:val="center"/>
          </w:tcPr>
          <w:p w14:paraId="2704AE37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99C4965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7BB8AA96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 xml:space="preserve">Firma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Ciefol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Grzegorz Ciesielski</w:t>
            </w:r>
          </w:p>
          <w:p w14:paraId="76754948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Słowackiego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106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C8934B0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97-500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Radomsko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6B6FC36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24 907.50 zł</w:t>
            </w:r>
          </w:p>
        </w:tc>
      </w:tr>
      <w:tr w:rsidR="0032491A" w:rsidRPr="00BB547B" w14:paraId="557E14EE" w14:textId="77777777" w:rsidTr="008B668D">
        <w:tc>
          <w:tcPr>
            <w:tcW w:w="851" w:type="dxa"/>
            <w:shd w:val="clear" w:color="auto" w:fill="auto"/>
            <w:vAlign w:val="center"/>
          </w:tcPr>
          <w:p w14:paraId="6BD68A1A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07CEDA6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73B5C9DA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Bialmed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200D9427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Kazimierzowska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46/48/35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3F95BA2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02-546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03D29EC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22 324.50 zł</w:t>
            </w:r>
          </w:p>
        </w:tc>
      </w:tr>
      <w:tr w:rsidR="0032491A" w:rsidRPr="00BB547B" w14:paraId="345AFC4F" w14:textId="77777777" w:rsidTr="008B668D">
        <w:tc>
          <w:tcPr>
            <w:tcW w:w="851" w:type="dxa"/>
            <w:shd w:val="clear" w:color="auto" w:fill="auto"/>
            <w:vAlign w:val="center"/>
          </w:tcPr>
          <w:p w14:paraId="60F5D244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190527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28B7ADCA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Helplast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Bis Joanna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Hadasik</w:t>
            </w:r>
            <w:proofErr w:type="spellEnd"/>
          </w:p>
          <w:p w14:paraId="2992F813" w14:textId="1114C7AF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42/a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43B4A4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43-180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Orzesze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6E75B2D8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113 553.60 zł</w:t>
            </w:r>
          </w:p>
        </w:tc>
      </w:tr>
      <w:tr w:rsidR="0032491A" w:rsidRPr="00BB547B" w14:paraId="34240383" w14:textId="77777777" w:rsidTr="008B668D">
        <w:tc>
          <w:tcPr>
            <w:tcW w:w="851" w:type="dxa"/>
            <w:shd w:val="clear" w:color="auto" w:fill="auto"/>
            <w:vAlign w:val="center"/>
          </w:tcPr>
          <w:p w14:paraId="218E35A6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7ACD7B3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6CDBE948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Helplast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Bis Joanna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Hadasik</w:t>
            </w:r>
            <w:proofErr w:type="spellEnd"/>
          </w:p>
          <w:p w14:paraId="4B9167A4" w14:textId="653D415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42/a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441DB6B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43-180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Orzesze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0D8B4D60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100 429.50 zł</w:t>
            </w:r>
          </w:p>
        </w:tc>
      </w:tr>
      <w:tr w:rsidR="0032491A" w:rsidRPr="00BB547B" w14:paraId="04F57BF1" w14:textId="77777777" w:rsidTr="008B668D">
        <w:tc>
          <w:tcPr>
            <w:tcW w:w="851" w:type="dxa"/>
            <w:shd w:val="clear" w:color="auto" w:fill="auto"/>
            <w:vAlign w:val="center"/>
          </w:tcPr>
          <w:p w14:paraId="64A795CC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C2AB1D1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5CF45852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Helplast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Bis Joanna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Hadasik</w:t>
            </w:r>
            <w:proofErr w:type="spellEnd"/>
          </w:p>
          <w:p w14:paraId="24ED20E0" w14:textId="7A008C5B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42/a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812F81C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43-180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Orzesze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4AC50FA1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430.50 zł</w:t>
            </w:r>
          </w:p>
        </w:tc>
      </w:tr>
      <w:tr w:rsidR="0032491A" w:rsidRPr="00BB547B" w14:paraId="49BFC94D" w14:textId="77777777" w:rsidTr="008B668D">
        <w:tc>
          <w:tcPr>
            <w:tcW w:w="851" w:type="dxa"/>
            <w:shd w:val="clear" w:color="auto" w:fill="auto"/>
            <w:vAlign w:val="center"/>
          </w:tcPr>
          <w:p w14:paraId="58A087F8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18D108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3BBF15C8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Helplast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Bis Joanna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Hadasik</w:t>
            </w:r>
            <w:proofErr w:type="spellEnd"/>
          </w:p>
          <w:p w14:paraId="2CB3693B" w14:textId="2B6C2655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42/a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D8D286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43-180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Orzesze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0E11539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24 723.00 zł</w:t>
            </w:r>
          </w:p>
        </w:tc>
      </w:tr>
      <w:tr w:rsidR="0032491A" w:rsidRPr="00BB547B" w14:paraId="6ACC9528" w14:textId="77777777" w:rsidTr="008B668D">
        <w:tc>
          <w:tcPr>
            <w:tcW w:w="851" w:type="dxa"/>
            <w:shd w:val="clear" w:color="auto" w:fill="auto"/>
            <w:vAlign w:val="center"/>
          </w:tcPr>
          <w:p w14:paraId="5D9A70D4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8E75766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2E10AA7D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Helplast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Bis Joanna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Hadasik</w:t>
            </w:r>
            <w:proofErr w:type="spellEnd"/>
          </w:p>
          <w:p w14:paraId="50694D5C" w14:textId="6F07531B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Gliwicka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42/a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2C994FD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43-180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Orzesze</w:t>
            </w:r>
            <w:proofErr w:type="spellEnd"/>
          </w:p>
        </w:tc>
        <w:tc>
          <w:tcPr>
            <w:tcW w:w="2551" w:type="dxa"/>
            <w:shd w:val="clear" w:color="auto" w:fill="auto"/>
            <w:vAlign w:val="center"/>
          </w:tcPr>
          <w:p w14:paraId="3A65B48F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20 634.48 zł</w:t>
            </w:r>
          </w:p>
        </w:tc>
      </w:tr>
      <w:tr w:rsidR="0032491A" w:rsidRPr="00BB547B" w14:paraId="66860616" w14:textId="77777777" w:rsidTr="008B668D">
        <w:tc>
          <w:tcPr>
            <w:tcW w:w="851" w:type="dxa"/>
            <w:shd w:val="clear" w:color="auto" w:fill="auto"/>
            <w:vAlign w:val="center"/>
          </w:tcPr>
          <w:p w14:paraId="45831D1C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200A57F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7DD9C94E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JOBIKO THU Sp. z o.o.</w:t>
            </w:r>
          </w:p>
          <w:p w14:paraId="270CC32D" w14:textId="7AA3451C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o</w:t>
            </w:r>
            <w:r w:rsidR="00E43655">
              <w:rPr>
                <w:rFonts w:ascii="Arial" w:hAnsi="Arial" w:cs="Arial"/>
                <w:sz w:val="24"/>
                <w:szCs w:val="24"/>
              </w:rPr>
              <w:t>s</w:t>
            </w:r>
            <w:r w:rsidRPr="0032491A">
              <w:rPr>
                <w:rFonts w:ascii="Arial" w:hAnsi="Arial" w:cs="Arial"/>
                <w:sz w:val="24"/>
                <w:szCs w:val="24"/>
              </w:rPr>
              <w:t>.Wichrowe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FA86958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62,200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Dalki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ADE203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162 495.30 zł</w:t>
            </w:r>
          </w:p>
        </w:tc>
      </w:tr>
      <w:tr w:rsidR="0032491A" w:rsidRPr="00BB547B" w14:paraId="5E8D922F" w14:textId="77777777" w:rsidTr="008B668D">
        <w:tc>
          <w:tcPr>
            <w:tcW w:w="851" w:type="dxa"/>
            <w:shd w:val="clear" w:color="auto" w:fill="auto"/>
            <w:vAlign w:val="center"/>
          </w:tcPr>
          <w:p w14:paraId="3EA477CC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4694A5F9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4FB02BA1" w14:textId="23D5BF6E" w:rsidR="0032491A" w:rsidRPr="00986737" w:rsidRDefault="00E43655" w:rsidP="008B66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PGD POLSKA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486A817" w14:textId="2DF2DCF5" w:rsidR="0032491A" w:rsidRPr="00986737" w:rsidRDefault="00E43655" w:rsidP="008B66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Sycowska 40</w:t>
            </w:r>
          </w:p>
          <w:p w14:paraId="2CEB43B6" w14:textId="4C640031" w:rsidR="0032491A" w:rsidRPr="00986737" w:rsidRDefault="00E43655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60-003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8917049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23 911.20 zł</w:t>
            </w:r>
          </w:p>
        </w:tc>
      </w:tr>
      <w:tr w:rsidR="0032491A" w:rsidRPr="00BB547B" w14:paraId="4EF413A6" w14:textId="77777777" w:rsidTr="008B668D">
        <w:tc>
          <w:tcPr>
            <w:tcW w:w="851" w:type="dxa"/>
            <w:shd w:val="clear" w:color="auto" w:fill="auto"/>
            <w:vAlign w:val="center"/>
          </w:tcPr>
          <w:p w14:paraId="782E03F7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85B1458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79281FF3" w14:textId="4FC80C75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NAFOL</w:t>
            </w:r>
            <w:r w:rsidR="00E43655">
              <w:rPr>
                <w:rFonts w:ascii="Arial" w:hAnsi="Arial" w:cs="Arial"/>
                <w:sz w:val="24"/>
                <w:szCs w:val="24"/>
              </w:rPr>
              <w:t xml:space="preserve"> Dariusz Janiak</w:t>
            </w:r>
          </w:p>
          <w:p w14:paraId="135E9F06" w14:textId="3D766712" w:rsidR="0032491A" w:rsidRPr="00986737" w:rsidRDefault="00E43655" w:rsidP="008B66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iejska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15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075277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62-580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Grodziec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3F37C4B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114 611.40 zł</w:t>
            </w:r>
          </w:p>
        </w:tc>
      </w:tr>
      <w:tr w:rsidR="0032491A" w:rsidRPr="00BB547B" w14:paraId="5BCC1246" w14:textId="77777777" w:rsidTr="008B668D">
        <w:tc>
          <w:tcPr>
            <w:tcW w:w="851" w:type="dxa"/>
            <w:shd w:val="clear" w:color="auto" w:fill="auto"/>
            <w:vAlign w:val="center"/>
          </w:tcPr>
          <w:p w14:paraId="04A2AF4F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02C21AB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68149142" w14:textId="6A01A356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NAFOL</w:t>
            </w:r>
            <w:r w:rsidR="00E43655">
              <w:rPr>
                <w:rFonts w:ascii="Arial" w:hAnsi="Arial" w:cs="Arial"/>
                <w:sz w:val="24"/>
                <w:szCs w:val="24"/>
              </w:rPr>
              <w:t xml:space="preserve"> Dariusz Janiak</w:t>
            </w:r>
          </w:p>
          <w:p w14:paraId="78157FCB" w14:textId="452BE328" w:rsidR="0032491A" w:rsidRPr="00986737" w:rsidRDefault="00E43655" w:rsidP="008B66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iejska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15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BD48162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62-580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Grodziec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274898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75 571.20 zł</w:t>
            </w:r>
          </w:p>
        </w:tc>
      </w:tr>
      <w:tr w:rsidR="0032491A" w:rsidRPr="00BB547B" w14:paraId="20DB4FCD" w14:textId="77777777" w:rsidTr="008B668D">
        <w:tc>
          <w:tcPr>
            <w:tcW w:w="851" w:type="dxa"/>
            <w:shd w:val="clear" w:color="auto" w:fill="auto"/>
            <w:vAlign w:val="center"/>
          </w:tcPr>
          <w:p w14:paraId="3EE5DD4C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678C98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068970D9" w14:textId="7D257B1F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NAFOL</w:t>
            </w:r>
            <w:r w:rsidR="00E43655">
              <w:rPr>
                <w:rFonts w:ascii="Arial" w:hAnsi="Arial" w:cs="Arial"/>
                <w:sz w:val="24"/>
                <w:szCs w:val="24"/>
              </w:rPr>
              <w:t xml:space="preserve"> Dariusz Janiak</w:t>
            </w:r>
          </w:p>
          <w:p w14:paraId="61BAEF33" w14:textId="526E5CE6" w:rsidR="0032491A" w:rsidRPr="00986737" w:rsidRDefault="00E43655" w:rsidP="008B66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iejska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15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B776479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62-580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Grodziec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E5653D8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492.00 zł</w:t>
            </w:r>
          </w:p>
        </w:tc>
      </w:tr>
      <w:tr w:rsidR="0032491A" w:rsidRPr="00BB547B" w14:paraId="5B2B8CCD" w14:textId="77777777" w:rsidTr="008B668D">
        <w:tc>
          <w:tcPr>
            <w:tcW w:w="851" w:type="dxa"/>
            <w:shd w:val="clear" w:color="auto" w:fill="auto"/>
            <w:vAlign w:val="center"/>
          </w:tcPr>
          <w:p w14:paraId="18912625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13711589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7453F62B" w14:textId="0FF469F0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NAFOL</w:t>
            </w:r>
            <w:r w:rsidR="00E43655">
              <w:rPr>
                <w:rFonts w:ascii="Arial" w:hAnsi="Arial" w:cs="Arial"/>
                <w:sz w:val="24"/>
                <w:szCs w:val="24"/>
              </w:rPr>
              <w:t xml:space="preserve"> Dariusz Janiak</w:t>
            </w:r>
          </w:p>
          <w:p w14:paraId="5417C1D0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wiejska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E731B82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62-580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Grodziec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0F326FE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22 047.75 zł</w:t>
            </w:r>
          </w:p>
        </w:tc>
      </w:tr>
      <w:tr w:rsidR="0032491A" w:rsidRPr="00BB547B" w14:paraId="7ABC16FD" w14:textId="77777777" w:rsidTr="008B668D">
        <w:tc>
          <w:tcPr>
            <w:tcW w:w="851" w:type="dxa"/>
            <w:shd w:val="clear" w:color="auto" w:fill="auto"/>
            <w:vAlign w:val="center"/>
          </w:tcPr>
          <w:p w14:paraId="30C58CF5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5BD6FD8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6F7866F7" w14:textId="077D9BA3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NAFOL</w:t>
            </w:r>
            <w:r w:rsidR="00E43655">
              <w:rPr>
                <w:rFonts w:ascii="Arial" w:hAnsi="Arial" w:cs="Arial"/>
                <w:sz w:val="24"/>
                <w:szCs w:val="24"/>
              </w:rPr>
              <w:t xml:space="preserve"> Dariusz Janiak</w:t>
            </w:r>
          </w:p>
          <w:p w14:paraId="79130617" w14:textId="586317AC" w:rsidR="0032491A" w:rsidRPr="00986737" w:rsidRDefault="00E43655" w:rsidP="008B668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W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iejska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32491A" w:rsidRPr="0032491A">
              <w:rPr>
                <w:rFonts w:ascii="Arial" w:hAnsi="Arial" w:cs="Arial"/>
                <w:sz w:val="24"/>
                <w:szCs w:val="24"/>
              </w:rPr>
              <w:t>15</w:t>
            </w:r>
            <w:r w:rsidR="0032491A"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9DDA401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62-580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Grodziec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6E999BE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28 665.15 zł</w:t>
            </w:r>
          </w:p>
        </w:tc>
      </w:tr>
      <w:tr w:rsidR="0032491A" w:rsidRPr="00BB547B" w14:paraId="71518912" w14:textId="77777777" w:rsidTr="008B668D">
        <w:tc>
          <w:tcPr>
            <w:tcW w:w="851" w:type="dxa"/>
            <w:shd w:val="clear" w:color="auto" w:fill="auto"/>
            <w:vAlign w:val="center"/>
          </w:tcPr>
          <w:p w14:paraId="1CCAE99D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F70EFB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1AA85A54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PHU PJM Jacek Augustyniak</w:t>
            </w:r>
          </w:p>
          <w:p w14:paraId="479E1A1D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Nadmeńska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8P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75C9CF6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lastRenderedPageBreak/>
              <w:t>05-230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Kobyłka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FE3559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lastRenderedPageBreak/>
              <w:t>96 210.60 zł</w:t>
            </w:r>
          </w:p>
        </w:tc>
      </w:tr>
      <w:tr w:rsidR="0032491A" w:rsidRPr="00BB547B" w14:paraId="3A7F8722" w14:textId="77777777" w:rsidTr="008B668D">
        <w:tc>
          <w:tcPr>
            <w:tcW w:w="851" w:type="dxa"/>
            <w:shd w:val="clear" w:color="auto" w:fill="auto"/>
            <w:vAlign w:val="center"/>
          </w:tcPr>
          <w:p w14:paraId="60046D66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4E5D79F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208DA204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PHU PJM Jacek Augustyniak</w:t>
            </w:r>
          </w:p>
          <w:p w14:paraId="748D3038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Nadmeńska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8P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77FBA18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05-230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Kobyłka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A131E56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84 501.00 zł</w:t>
            </w:r>
          </w:p>
        </w:tc>
      </w:tr>
      <w:tr w:rsidR="0032491A" w:rsidRPr="00BB547B" w14:paraId="1367F4C2" w14:textId="77777777" w:rsidTr="008B668D">
        <w:tc>
          <w:tcPr>
            <w:tcW w:w="851" w:type="dxa"/>
            <w:shd w:val="clear" w:color="auto" w:fill="auto"/>
            <w:vAlign w:val="center"/>
          </w:tcPr>
          <w:p w14:paraId="496FFE8A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6884D025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4A31F761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PHU PJM Jacek Augustyniak</w:t>
            </w:r>
          </w:p>
          <w:p w14:paraId="79EC1934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Nadmeńska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8P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18FDF57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05-230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Kobyłka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7780BC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13 977.72 zł</w:t>
            </w:r>
          </w:p>
        </w:tc>
      </w:tr>
      <w:tr w:rsidR="0032491A" w:rsidRPr="00BB547B" w14:paraId="164B965D" w14:textId="77777777" w:rsidTr="008B668D">
        <w:tc>
          <w:tcPr>
            <w:tcW w:w="851" w:type="dxa"/>
            <w:shd w:val="clear" w:color="auto" w:fill="auto"/>
            <w:vAlign w:val="center"/>
          </w:tcPr>
          <w:p w14:paraId="162583CE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83E3AB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465E95BB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32491A">
              <w:rPr>
                <w:rFonts w:ascii="Arial" w:hAnsi="Arial" w:cs="Arial"/>
                <w:sz w:val="24"/>
                <w:szCs w:val="24"/>
              </w:rPr>
              <w:t>Rusoccy</w:t>
            </w:r>
            <w:proofErr w:type="spellEnd"/>
            <w:r w:rsidRPr="0032491A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35A30352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Zosin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9C33934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87-731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Waganiec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176669E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182 052.30 zł</w:t>
            </w:r>
          </w:p>
        </w:tc>
      </w:tr>
      <w:tr w:rsidR="0032491A" w:rsidRPr="00BB547B" w14:paraId="4A9C6042" w14:textId="77777777" w:rsidTr="008B668D">
        <w:tc>
          <w:tcPr>
            <w:tcW w:w="851" w:type="dxa"/>
            <w:shd w:val="clear" w:color="auto" w:fill="auto"/>
            <w:vAlign w:val="center"/>
          </w:tcPr>
          <w:p w14:paraId="6CD434E4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3FDF721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60FE80D5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PPHU Marcin Artur Tarczyński</w:t>
            </w:r>
          </w:p>
          <w:p w14:paraId="1EA14F09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6/15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D61D613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99-300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D5E6D86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138 079.80 zł</w:t>
            </w:r>
          </w:p>
        </w:tc>
      </w:tr>
      <w:tr w:rsidR="0032491A" w:rsidRPr="00BB547B" w14:paraId="3BF08A2F" w14:textId="77777777" w:rsidTr="008B668D">
        <w:tc>
          <w:tcPr>
            <w:tcW w:w="851" w:type="dxa"/>
            <w:shd w:val="clear" w:color="auto" w:fill="auto"/>
            <w:vAlign w:val="center"/>
          </w:tcPr>
          <w:p w14:paraId="6C258EC1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7E26697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678" w:type="dxa"/>
            <w:shd w:val="clear" w:color="auto" w:fill="auto"/>
          </w:tcPr>
          <w:p w14:paraId="43869F06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PPHU Marcin Artur Tarczyński</w:t>
            </w:r>
          </w:p>
          <w:p w14:paraId="1E8F7FE0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6/15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296DED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99-300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0A6ABD65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82 852.80 zł</w:t>
            </w:r>
          </w:p>
        </w:tc>
      </w:tr>
      <w:tr w:rsidR="0032491A" w:rsidRPr="00BB547B" w14:paraId="45D7F436" w14:textId="77777777" w:rsidTr="008B668D">
        <w:tc>
          <w:tcPr>
            <w:tcW w:w="851" w:type="dxa"/>
            <w:shd w:val="clear" w:color="auto" w:fill="auto"/>
            <w:vAlign w:val="center"/>
          </w:tcPr>
          <w:p w14:paraId="15F20A47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810EDA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4F23787E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PPHU Marcin Artur Tarczyński</w:t>
            </w:r>
          </w:p>
          <w:p w14:paraId="1ED25590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6/15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2947D0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99-300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8B4A983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442.80 zł</w:t>
            </w:r>
          </w:p>
        </w:tc>
      </w:tr>
      <w:tr w:rsidR="0032491A" w:rsidRPr="00BB547B" w14:paraId="6B297C27" w14:textId="77777777" w:rsidTr="008B668D">
        <w:tc>
          <w:tcPr>
            <w:tcW w:w="851" w:type="dxa"/>
            <w:shd w:val="clear" w:color="auto" w:fill="auto"/>
            <w:vAlign w:val="center"/>
          </w:tcPr>
          <w:p w14:paraId="08C08B9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5DB70C3F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525DAD2B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PPHU Marcin Artur Tarczyński</w:t>
            </w:r>
          </w:p>
          <w:p w14:paraId="6EC9341E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6/15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7E15983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99-300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B33BEBF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23 523.75 zł</w:t>
            </w:r>
          </w:p>
        </w:tc>
      </w:tr>
      <w:tr w:rsidR="0032491A" w:rsidRPr="00BB547B" w14:paraId="04935D80" w14:textId="77777777" w:rsidTr="008B668D">
        <w:tc>
          <w:tcPr>
            <w:tcW w:w="851" w:type="dxa"/>
            <w:shd w:val="clear" w:color="auto" w:fill="auto"/>
            <w:vAlign w:val="center"/>
          </w:tcPr>
          <w:p w14:paraId="318CCB0C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564DFA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678" w:type="dxa"/>
            <w:shd w:val="clear" w:color="auto" w:fill="auto"/>
          </w:tcPr>
          <w:p w14:paraId="66FA0F4A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PPHU Marcin Artur Tarczyński</w:t>
            </w:r>
          </w:p>
          <w:p w14:paraId="22296ED1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Długosza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6/15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8CFA34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99-300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Kutno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D677228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26 069.35 zł</w:t>
            </w:r>
          </w:p>
        </w:tc>
      </w:tr>
      <w:tr w:rsidR="0032491A" w:rsidRPr="00BB547B" w14:paraId="348B86B8" w14:textId="77777777" w:rsidTr="008B668D">
        <w:tc>
          <w:tcPr>
            <w:tcW w:w="851" w:type="dxa"/>
            <w:shd w:val="clear" w:color="auto" w:fill="auto"/>
            <w:vAlign w:val="center"/>
          </w:tcPr>
          <w:p w14:paraId="24769972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74E968C0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678" w:type="dxa"/>
            <w:shd w:val="clear" w:color="auto" w:fill="auto"/>
          </w:tcPr>
          <w:p w14:paraId="396492C0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Firma LONA Ilona Nowak</w:t>
            </w:r>
          </w:p>
          <w:p w14:paraId="625E931C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Główna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13E7E53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41-508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581183C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133 430.40 zł</w:t>
            </w:r>
          </w:p>
        </w:tc>
      </w:tr>
      <w:tr w:rsidR="0032491A" w:rsidRPr="00BB547B" w14:paraId="42ECE0EE" w14:textId="77777777" w:rsidTr="008B668D">
        <w:tc>
          <w:tcPr>
            <w:tcW w:w="851" w:type="dxa"/>
            <w:shd w:val="clear" w:color="auto" w:fill="auto"/>
            <w:vAlign w:val="center"/>
          </w:tcPr>
          <w:p w14:paraId="67BC2146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75571DE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678" w:type="dxa"/>
            <w:shd w:val="clear" w:color="auto" w:fill="auto"/>
          </w:tcPr>
          <w:p w14:paraId="63FE19A7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Firma LONA Ilona Nowak</w:t>
            </w:r>
          </w:p>
          <w:p w14:paraId="262B0ADD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Główna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C4C890A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41-508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F322CC8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1 906.50 zł</w:t>
            </w:r>
          </w:p>
        </w:tc>
      </w:tr>
      <w:tr w:rsidR="0032491A" w:rsidRPr="00BB547B" w14:paraId="1DBB3A10" w14:textId="77777777" w:rsidTr="008B668D">
        <w:tc>
          <w:tcPr>
            <w:tcW w:w="851" w:type="dxa"/>
            <w:shd w:val="clear" w:color="auto" w:fill="auto"/>
            <w:vAlign w:val="center"/>
          </w:tcPr>
          <w:p w14:paraId="147DD013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39A41290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678" w:type="dxa"/>
            <w:shd w:val="clear" w:color="auto" w:fill="auto"/>
          </w:tcPr>
          <w:p w14:paraId="6668F7DA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Firma LONA Ilona Nowak</w:t>
            </w:r>
          </w:p>
          <w:p w14:paraId="63F9425B" w14:textId="77777777" w:rsidR="0032491A" w:rsidRPr="00986737" w:rsidRDefault="0032491A" w:rsidP="008B668D">
            <w:pPr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Główna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103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6C7386EE" w14:textId="77777777" w:rsidR="0032491A" w:rsidRPr="00986737" w:rsidRDefault="0032491A" w:rsidP="008B668D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41-508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32491A">
              <w:rPr>
                <w:rFonts w:ascii="Arial" w:hAnsi="Arial" w:cs="Arial"/>
                <w:sz w:val="24"/>
                <w:szCs w:val="24"/>
              </w:rPr>
              <w:t>Chorzów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0C4B8D" w14:textId="77777777" w:rsidR="0032491A" w:rsidRPr="00986737" w:rsidRDefault="0032491A" w:rsidP="008B668D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32491A">
              <w:rPr>
                <w:rFonts w:ascii="Arial" w:hAnsi="Arial" w:cs="Arial"/>
                <w:sz w:val="24"/>
                <w:szCs w:val="24"/>
              </w:rPr>
              <w:t>23 616.00 zł</w:t>
            </w:r>
          </w:p>
        </w:tc>
      </w:tr>
    </w:tbl>
    <w:p w14:paraId="6D5F12EC" w14:textId="77777777" w:rsidR="009D1118" w:rsidRDefault="009D1118" w:rsidP="008B668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23D0DE5B" w14:textId="77777777" w:rsidR="009D1118" w:rsidRDefault="009D1118" w:rsidP="008B668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32AF497C" w14:textId="7365CF5B" w:rsidR="00A80738" w:rsidRDefault="00A80738" w:rsidP="008B668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14:paraId="566550E6" w14:textId="77777777" w:rsidR="009D1118" w:rsidRDefault="009D1118" w:rsidP="008B668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p w14:paraId="74A29471" w14:textId="77777777" w:rsidR="009D1118" w:rsidRPr="0091508E" w:rsidRDefault="009D1118" w:rsidP="009D1118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/-/ p. o. Dyrektora Szpitala Wojewódzkiego</w:t>
      </w:r>
    </w:p>
    <w:p w14:paraId="1C25B115" w14:textId="77777777" w:rsidR="009D1118" w:rsidRPr="0091508E" w:rsidRDefault="009D1118" w:rsidP="009D1118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 xml:space="preserve"> w Poznaniu</w:t>
      </w:r>
    </w:p>
    <w:p w14:paraId="6D073A2F" w14:textId="77777777" w:rsidR="009D1118" w:rsidRPr="0091508E" w:rsidRDefault="009D1118" w:rsidP="009D1118">
      <w:pPr>
        <w:ind w:left="2829" w:firstLine="709"/>
        <w:jc w:val="center"/>
        <w:rPr>
          <w:i/>
          <w:sz w:val="22"/>
          <w:szCs w:val="22"/>
        </w:rPr>
      </w:pPr>
      <w:r w:rsidRPr="0091508E">
        <w:rPr>
          <w:i/>
          <w:sz w:val="22"/>
          <w:szCs w:val="22"/>
        </w:rPr>
        <w:t>Z-ca Dyrektora ds. Pielęgniarstwa</w:t>
      </w:r>
    </w:p>
    <w:p w14:paraId="495008D2" w14:textId="77777777" w:rsidR="009D1118" w:rsidRPr="0091508E" w:rsidRDefault="009D1118" w:rsidP="009D1118">
      <w:pPr>
        <w:ind w:left="2829" w:firstLine="709"/>
        <w:jc w:val="center"/>
        <w:rPr>
          <w:sz w:val="22"/>
          <w:szCs w:val="22"/>
        </w:rPr>
      </w:pPr>
      <w:r w:rsidRPr="0091508E">
        <w:rPr>
          <w:i/>
          <w:sz w:val="22"/>
          <w:szCs w:val="22"/>
        </w:rPr>
        <w:t xml:space="preserve"> Violetta Magiera</w:t>
      </w:r>
    </w:p>
    <w:p w14:paraId="726EDA5C" w14:textId="77777777" w:rsidR="009D1118" w:rsidRPr="00BB547B" w:rsidRDefault="009D1118" w:rsidP="008B668D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9D1118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050EA0A" w14:textId="77777777" w:rsidR="00B61433" w:rsidRDefault="00B61433">
      <w:r>
        <w:separator/>
      </w:r>
    </w:p>
  </w:endnote>
  <w:endnote w:type="continuationSeparator" w:id="0">
    <w:p w14:paraId="73845ABD" w14:textId="77777777" w:rsidR="00B61433" w:rsidRDefault="00B61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8AE861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F01AB0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1739C2" w14:textId="73E39E02" w:rsidR="00986737" w:rsidRPr="00986737" w:rsidRDefault="009D1118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43B72D00" wp14:editId="1767603C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AE60D44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0D0FC2BD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D5CF6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7825944" w14:textId="77777777" w:rsidR="009F189D" w:rsidRDefault="009F189D">
    <w:pPr>
      <w:pStyle w:val="Stopka"/>
      <w:tabs>
        <w:tab w:val="clear" w:pos="4536"/>
      </w:tabs>
      <w:jc w:val="center"/>
    </w:pPr>
  </w:p>
  <w:p w14:paraId="6EA75E0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01DAAA" w14:textId="77777777" w:rsidR="00B61433" w:rsidRDefault="00B61433">
      <w:r>
        <w:separator/>
      </w:r>
    </w:p>
  </w:footnote>
  <w:footnote w:type="continuationSeparator" w:id="0">
    <w:p w14:paraId="3AEE1C9D" w14:textId="77777777" w:rsidR="00B61433" w:rsidRDefault="00B61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7AA97C" w14:textId="77777777" w:rsidR="0032491A" w:rsidRDefault="003249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894519" w14:textId="77777777" w:rsidR="0032491A" w:rsidRDefault="003249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4E7DB5" w14:textId="77777777" w:rsidR="0032491A" w:rsidRDefault="00324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1433"/>
    <w:rsid w:val="00007727"/>
    <w:rsid w:val="00017720"/>
    <w:rsid w:val="00035488"/>
    <w:rsid w:val="000D7F25"/>
    <w:rsid w:val="000E00E5"/>
    <w:rsid w:val="00173B20"/>
    <w:rsid w:val="001C69FF"/>
    <w:rsid w:val="0023318D"/>
    <w:rsid w:val="0032491A"/>
    <w:rsid w:val="003D72FD"/>
    <w:rsid w:val="00423179"/>
    <w:rsid w:val="00490DC0"/>
    <w:rsid w:val="00493F8C"/>
    <w:rsid w:val="004C7E9B"/>
    <w:rsid w:val="005614F2"/>
    <w:rsid w:val="00577BC6"/>
    <w:rsid w:val="005A632E"/>
    <w:rsid w:val="0065780D"/>
    <w:rsid w:val="00674C00"/>
    <w:rsid w:val="0069085C"/>
    <w:rsid w:val="006B27ED"/>
    <w:rsid w:val="007D6CC2"/>
    <w:rsid w:val="00843263"/>
    <w:rsid w:val="00861E75"/>
    <w:rsid w:val="008B668D"/>
    <w:rsid w:val="00935697"/>
    <w:rsid w:val="00986737"/>
    <w:rsid w:val="009D1118"/>
    <w:rsid w:val="009D19BD"/>
    <w:rsid w:val="009F189D"/>
    <w:rsid w:val="00A80738"/>
    <w:rsid w:val="00B61433"/>
    <w:rsid w:val="00BB547B"/>
    <w:rsid w:val="00C236D3"/>
    <w:rsid w:val="00C659E2"/>
    <w:rsid w:val="00C82837"/>
    <w:rsid w:val="00CA3D66"/>
    <w:rsid w:val="00CB0802"/>
    <w:rsid w:val="00D665F5"/>
    <w:rsid w:val="00D7128F"/>
    <w:rsid w:val="00E43655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5F878"/>
  <w15:chartTrackingRefBased/>
  <w15:docId w15:val="{CE0878F0-01A6-432B-893A-42579F4CC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8293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44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2339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57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8245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404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432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36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227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260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6109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4591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5875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5393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759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89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568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52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15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39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9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073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93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012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132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19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7520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113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5122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7002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376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2903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5176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38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101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508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Office Lutycka</cp:lastModifiedBy>
  <cp:revision>2</cp:revision>
  <cp:lastPrinted>2024-10-07T07:53:00Z</cp:lastPrinted>
  <dcterms:created xsi:type="dcterms:W3CDTF">2024-10-07T07:55:00Z</dcterms:created>
  <dcterms:modified xsi:type="dcterms:W3CDTF">2024-10-07T07:55:00Z</dcterms:modified>
</cp:coreProperties>
</file>