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F2A554" w14:textId="77777777" w:rsidR="00B36EDA" w:rsidRPr="00AA753F" w:rsidRDefault="009E658D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AA753F">
        <w:rPr>
          <w:rFonts w:ascii="Arial Narrow" w:hAnsi="Arial Narrow" w:cs="Arial"/>
        </w:rPr>
        <w:t>Bydgoszcz</w:t>
      </w:r>
      <w:r w:rsidR="00B36EDA" w:rsidRPr="00AA753F">
        <w:rPr>
          <w:rFonts w:ascii="Arial Narrow" w:hAnsi="Arial Narrow" w:cs="Arial"/>
        </w:rPr>
        <w:t xml:space="preserve"> dnia: </w:t>
      </w:r>
      <w:r w:rsidRPr="00AA753F">
        <w:rPr>
          <w:rFonts w:ascii="Arial Narrow" w:hAnsi="Arial Narrow" w:cs="Arial"/>
        </w:rPr>
        <w:t>2024-10-07</w:t>
      </w:r>
    </w:p>
    <w:p w14:paraId="3ABD3DD7" w14:textId="77777777" w:rsidR="00B36EDA" w:rsidRPr="00AA753F" w:rsidRDefault="009E658D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AA753F">
        <w:rPr>
          <w:rFonts w:ascii="Arial Narrow" w:hAnsi="Arial Narrow" w:cs="Arial"/>
          <w:b/>
          <w:bCs/>
        </w:rPr>
        <w:t>10WSzKzP SPZOZ</w:t>
      </w:r>
    </w:p>
    <w:p w14:paraId="08FA2F09" w14:textId="77777777" w:rsidR="00B36EDA" w:rsidRPr="00AA753F" w:rsidRDefault="009E658D" w:rsidP="00B36EDA">
      <w:pPr>
        <w:spacing w:line="360" w:lineRule="auto"/>
        <w:ind w:right="3969"/>
        <w:rPr>
          <w:rFonts w:ascii="Arial Narrow" w:hAnsi="Arial Narrow" w:cs="Arial"/>
        </w:rPr>
      </w:pPr>
      <w:r w:rsidRPr="00AA753F">
        <w:rPr>
          <w:rFonts w:ascii="Arial Narrow" w:hAnsi="Arial Narrow" w:cs="Arial"/>
        </w:rPr>
        <w:t>Powstańców Warszawy</w:t>
      </w:r>
      <w:r w:rsidR="00B36EDA" w:rsidRPr="00AA753F">
        <w:rPr>
          <w:rFonts w:ascii="Arial Narrow" w:hAnsi="Arial Narrow" w:cs="Arial"/>
        </w:rPr>
        <w:t xml:space="preserve"> </w:t>
      </w:r>
      <w:r w:rsidRPr="00AA753F">
        <w:rPr>
          <w:rFonts w:ascii="Arial Narrow" w:hAnsi="Arial Narrow" w:cs="Arial"/>
        </w:rPr>
        <w:t>5</w:t>
      </w:r>
    </w:p>
    <w:p w14:paraId="00EB1C27" w14:textId="77777777" w:rsidR="00B36EDA" w:rsidRPr="00AA753F" w:rsidRDefault="009E658D" w:rsidP="00B36EDA">
      <w:pPr>
        <w:ind w:right="3969"/>
        <w:rPr>
          <w:rFonts w:ascii="Arial Narrow" w:hAnsi="Arial Narrow" w:cs="Arial"/>
        </w:rPr>
      </w:pPr>
      <w:r w:rsidRPr="00AA753F">
        <w:rPr>
          <w:rFonts w:ascii="Arial Narrow" w:hAnsi="Arial Narrow" w:cs="Arial"/>
        </w:rPr>
        <w:t>85-681</w:t>
      </w:r>
      <w:r w:rsidR="00B36EDA" w:rsidRPr="00AA753F">
        <w:rPr>
          <w:rFonts w:ascii="Arial Narrow" w:hAnsi="Arial Narrow" w:cs="Arial"/>
        </w:rPr>
        <w:t xml:space="preserve"> </w:t>
      </w:r>
      <w:r w:rsidRPr="00AA753F">
        <w:rPr>
          <w:rFonts w:ascii="Arial Narrow" w:hAnsi="Arial Narrow" w:cs="Arial"/>
        </w:rPr>
        <w:t>Bydgoszcz</w:t>
      </w:r>
    </w:p>
    <w:p w14:paraId="56A3BA44" w14:textId="77777777" w:rsidR="00B36EDA" w:rsidRPr="00AA753F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A753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22DA216" w14:textId="77777777" w:rsidR="00B36EDA" w:rsidRPr="00AA753F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A753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BB01411" w14:textId="77777777" w:rsidR="00B36EDA" w:rsidRPr="00AA753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A753F" w14:paraId="63873995" w14:textId="77777777" w:rsidTr="00B36EDA">
        <w:tc>
          <w:tcPr>
            <w:tcW w:w="9923" w:type="dxa"/>
            <w:shd w:val="clear" w:color="auto" w:fill="F2F2F2"/>
            <w:hideMark/>
          </w:tcPr>
          <w:p w14:paraId="7CFE7D21" w14:textId="362626B7" w:rsidR="00B36EDA" w:rsidRPr="00AA753F" w:rsidRDefault="00AA753F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A135A97" w14:textId="77777777" w:rsidR="00B36EDA" w:rsidRPr="00AA753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A753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5B8E417" w14:textId="77777777" w:rsidR="00B36EDA" w:rsidRPr="00AA753F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11333D4" w14:textId="77777777" w:rsidR="00B36EDA" w:rsidRPr="00AA753F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A753F">
        <w:rPr>
          <w:rFonts w:ascii="Arial Narrow" w:eastAsia="Calibri" w:hAnsi="Arial Narrow" w:cs="Arial"/>
          <w:lang w:eastAsia="en-US"/>
        </w:rPr>
        <w:t xml:space="preserve">Dotyczy </w:t>
      </w:r>
      <w:r w:rsidRPr="00AA753F">
        <w:rPr>
          <w:rFonts w:ascii="Arial Narrow" w:hAnsi="Arial Narrow" w:cs="Arial"/>
        </w:rPr>
        <w:t>postępowania o udzielenie zamówienia publicznego</w:t>
      </w:r>
      <w:r w:rsidRPr="00AA753F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A753F" w14:paraId="7E0401B3" w14:textId="77777777" w:rsidTr="00B36EDA">
        <w:tc>
          <w:tcPr>
            <w:tcW w:w="2269" w:type="dxa"/>
            <w:shd w:val="clear" w:color="auto" w:fill="auto"/>
          </w:tcPr>
          <w:p w14:paraId="48B80DF4" w14:textId="77777777" w:rsidR="00B36EDA" w:rsidRPr="00AA753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7FC1D7C" w14:textId="77777777" w:rsidR="00B36EDA" w:rsidRPr="00AA753F" w:rsidRDefault="009E658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Dostawy sukcesywne preparatów do dezynfekcji powierzchni oraz dezynfekcji maszynowej na okres 24 miesięcy</w:t>
            </w:r>
          </w:p>
        </w:tc>
      </w:tr>
      <w:tr w:rsidR="009E658D" w:rsidRPr="00AA753F" w14:paraId="0A13558C" w14:textId="77777777" w:rsidTr="0032433D">
        <w:tc>
          <w:tcPr>
            <w:tcW w:w="2269" w:type="dxa"/>
            <w:shd w:val="clear" w:color="auto" w:fill="auto"/>
          </w:tcPr>
          <w:p w14:paraId="7AC22031" w14:textId="77777777" w:rsidR="009E658D" w:rsidRPr="00AA753F" w:rsidRDefault="009E658D" w:rsidP="003243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459F4DC" w14:textId="77777777" w:rsidR="009E658D" w:rsidRPr="00AA753F" w:rsidRDefault="009E658D" w:rsidP="003243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93/2024</w:t>
            </w:r>
          </w:p>
        </w:tc>
      </w:tr>
    </w:tbl>
    <w:p w14:paraId="22C58320" w14:textId="77777777" w:rsidR="00B36EDA" w:rsidRPr="00AA753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0E441CFF" w14:textId="77777777" w:rsidR="00B36EDA" w:rsidRPr="00AA753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AA753F">
        <w:rPr>
          <w:rFonts w:ascii="Arial Narrow" w:hAnsi="Arial Narrow" w:cs="Arial"/>
        </w:rPr>
        <w:t xml:space="preserve">Zamawiający, </w:t>
      </w:r>
      <w:r w:rsidR="009E658D" w:rsidRPr="00AA753F">
        <w:rPr>
          <w:rFonts w:ascii="Arial Narrow" w:hAnsi="Arial Narrow" w:cs="Arial"/>
          <w:b/>
        </w:rPr>
        <w:t>10WSzKzP SPZOZ</w:t>
      </w:r>
      <w:r w:rsidRPr="00AA753F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9E658D" w:rsidRPr="00AA753F">
        <w:rPr>
          <w:rFonts w:ascii="Arial Narrow" w:hAnsi="Arial Narrow" w:cs="Arial"/>
        </w:rPr>
        <w:t>(</w:t>
      </w:r>
      <w:proofErr w:type="spellStart"/>
      <w:r w:rsidR="009E658D" w:rsidRPr="00AA753F">
        <w:rPr>
          <w:rFonts w:ascii="Arial Narrow" w:hAnsi="Arial Narrow" w:cs="Arial"/>
        </w:rPr>
        <w:t>t.j</w:t>
      </w:r>
      <w:proofErr w:type="spellEnd"/>
      <w:r w:rsidR="009E658D" w:rsidRPr="00AA753F">
        <w:rPr>
          <w:rFonts w:ascii="Arial Narrow" w:hAnsi="Arial Narrow" w:cs="Arial"/>
        </w:rPr>
        <w:t>. Dz. U. z 2023r. poz. 1605)</w:t>
      </w:r>
      <w:r w:rsidRPr="00AA753F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E658D" w:rsidRPr="00AA753F" w14:paraId="733B8060" w14:textId="77777777" w:rsidTr="009E65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2938" w14:textId="77777777" w:rsidR="009E658D" w:rsidRPr="00AA753F" w:rsidRDefault="009E658D" w:rsidP="0032433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AA753F">
              <w:rPr>
                <w:rFonts w:ascii="Arial Narrow" w:hAnsi="Arial Narrow" w:cs="Arial"/>
                <w:b/>
                <w:bCs/>
              </w:rPr>
              <w:t>1</w:t>
            </w:r>
            <w:r w:rsidRPr="00AA753F">
              <w:rPr>
                <w:rFonts w:ascii="Arial Narrow" w:hAnsi="Arial Narrow" w:cs="Arial"/>
              </w:rPr>
              <w:t xml:space="preserve">: </w:t>
            </w:r>
            <w:r w:rsidRPr="00AA753F">
              <w:rPr>
                <w:rFonts w:ascii="Arial Narrow" w:hAnsi="Arial Narrow" w:cs="Arial"/>
              </w:rPr>
              <w:t>Środki do mycia i dezynfekcji sprzętu endoskopowego. (</w:t>
            </w:r>
            <w:proofErr w:type="spellStart"/>
            <w:r w:rsidRPr="00AA753F">
              <w:rPr>
                <w:rFonts w:ascii="Arial Narrow" w:hAnsi="Arial Narrow" w:cs="Arial"/>
              </w:rPr>
              <w:t>EUS,kolonoskopy,gastroskopy,duodenoskopy</w:t>
            </w:r>
            <w:proofErr w:type="spellEnd"/>
            <w:r w:rsidRPr="00AA753F">
              <w:rPr>
                <w:rFonts w:ascii="Arial Narrow" w:hAnsi="Arial Narrow" w:cs="Arial"/>
              </w:rPr>
              <w:t>)</w:t>
            </w:r>
          </w:p>
          <w:p w14:paraId="6E4F273A" w14:textId="77777777" w:rsidR="009E658D" w:rsidRPr="00AA753F" w:rsidRDefault="009E658D" w:rsidP="0032433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AA753F">
              <w:rPr>
                <w:rFonts w:ascii="Arial Narrow" w:hAnsi="Arial Narrow" w:cs="Arial"/>
                <w:b/>
              </w:rPr>
              <w:t>Polmil</w:t>
            </w:r>
            <w:proofErr w:type="spellEnd"/>
            <w:r w:rsidRPr="00AA753F">
              <w:rPr>
                <w:rFonts w:ascii="Arial Narrow" w:hAnsi="Arial Narrow" w:cs="Arial"/>
                <w:b/>
              </w:rPr>
              <w:t xml:space="preserve"> sp. z o. o.</w:t>
            </w:r>
          </w:p>
          <w:p w14:paraId="6DA0CCC3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Przemysłowa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8 B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</w:p>
          <w:p w14:paraId="4CDC35DF" w14:textId="77777777" w:rsidR="009E658D" w:rsidRPr="00AA753F" w:rsidRDefault="009E658D" w:rsidP="0032433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85-758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BYDGOSZCZ</w:t>
            </w:r>
          </w:p>
          <w:p w14:paraId="370B8E8B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A753F">
              <w:rPr>
                <w:rFonts w:ascii="Arial Narrow" w:hAnsi="Arial Narrow" w:cs="Arial"/>
                <w:b/>
              </w:rPr>
              <w:t>16 572.60 zł</w:t>
            </w:r>
            <w:r w:rsidRPr="00AA753F">
              <w:rPr>
                <w:rFonts w:ascii="Arial Narrow" w:hAnsi="Arial Narrow" w:cs="Arial"/>
              </w:rPr>
              <w:t xml:space="preserve"> </w:t>
            </w:r>
            <w:r w:rsidRPr="00AA753F">
              <w:rPr>
                <w:rFonts w:ascii="Arial Narrow" w:hAnsi="Arial Narrow" w:cs="Arial"/>
                <w:b/>
                <w:bCs/>
              </w:rPr>
              <w:t>brutto</w:t>
            </w:r>
            <w:r w:rsidRPr="00AA753F">
              <w:rPr>
                <w:rFonts w:ascii="Arial Narrow" w:hAnsi="Arial Narrow" w:cs="Arial"/>
                <w:bCs/>
              </w:rPr>
              <w:t>.</w:t>
            </w:r>
          </w:p>
          <w:p w14:paraId="51683EDD" w14:textId="77777777" w:rsidR="009E658D" w:rsidRPr="00AA753F" w:rsidRDefault="009E658D" w:rsidP="003243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A753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A753F">
              <w:rPr>
                <w:rFonts w:ascii="Arial Narrow" w:hAnsi="Arial Narrow" w:cs="Arial"/>
                <w:color w:val="000000"/>
              </w:rPr>
              <w:t>:</w:t>
            </w:r>
          </w:p>
          <w:p w14:paraId="2740925B" w14:textId="77777777" w:rsidR="009E658D" w:rsidRPr="00AA753F" w:rsidRDefault="009E658D" w:rsidP="003243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E658D" w:rsidRPr="00AA753F" w14:paraId="245351C2" w14:textId="77777777" w:rsidTr="009E65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8E27A" w14:textId="77777777" w:rsidR="009E658D" w:rsidRPr="00AA753F" w:rsidRDefault="009E658D" w:rsidP="0032433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AA753F">
              <w:rPr>
                <w:rFonts w:ascii="Arial Narrow" w:hAnsi="Arial Narrow" w:cs="Arial"/>
                <w:b/>
                <w:bCs/>
              </w:rPr>
              <w:t>2</w:t>
            </w:r>
            <w:r w:rsidRPr="00AA753F">
              <w:rPr>
                <w:rFonts w:ascii="Arial Narrow" w:hAnsi="Arial Narrow" w:cs="Arial"/>
              </w:rPr>
              <w:t xml:space="preserve">: </w:t>
            </w:r>
            <w:r w:rsidRPr="00AA753F">
              <w:rPr>
                <w:rFonts w:ascii="Arial Narrow" w:hAnsi="Arial Narrow" w:cs="Arial"/>
              </w:rPr>
              <w:t>Chusteczki bezalkoholowe do dezynfekcji różnych powierzchni.</w:t>
            </w:r>
          </w:p>
          <w:p w14:paraId="6BD5490B" w14:textId="77777777" w:rsidR="009E658D" w:rsidRPr="00AA753F" w:rsidRDefault="009E658D" w:rsidP="0032433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AA753F">
              <w:rPr>
                <w:rFonts w:ascii="Arial Narrow" w:hAnsi="Arial Narrow" w:cs="Arial"/>
                <w:b/>
              </w:rPr>
              <w:t>Polmil</w:t>
            </w:r>
            <w:proofErr w:type="spellEnd"/>
            <w:r w:rsidRPr="00AA753F">
              <w:rPr>
                <w:rFonts w:ascii="Arial Narrow" w:hAnsi="Arial Narrow" w:cs="Arial"/>
                <w:b/>
              </w:rPr>
              <w:t xml:space="preserve"> sp. z o. o.</w:t>
            </w:r>
          </w:p>
          <w:p w14:paraId="70602C52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Przemysłowa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8 B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</w:p>
          <w:p w14:paraId="34913369" w14:textId="77777777" w:rsidR="009E658D" w:rsidRPr="00AA753F" w:rsidRDefault="009E658D" w:rsidP="0032433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85-758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BYDGOSZCZ</w:t>
            </w:r>
          </w:p>
          <w:p w14:paraId="416E1318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A753F">
              <w:rPr>
                <w:rFonts w:ascii="Arial Narrow" w:hAnsi="Arial Narrow" w:cs="Arial"/>
                <w:b/>
              </w:rPr>
              <w:t>10 054.15 zł</w:t>
            </w:r>
            <w:r w:rsidRPr="00AA753F">
              <w:rPr>
                <w:rFonts w:ascii="Arial Narrow" w:hAnsi="Arial Narrow" w:cs="Arial"/>
              </w:rPr>
              <w:t xml:space="preserve"> </w:t>
            </w:r>
            <w:r w:rsidRPr="00AA753F">
              <w:rPr>
                <w:rFonts w:ascii="Arial Narrow" w:hAnsi="Arial Narrow" w:cs="Arial"/>
                <w:b/>
                <w:bCs/>
              </w:rPr>
              <w:t>brutto</w:t>
            </w:r>
            <w:r w:rsidRPr="00AA753F">
              <w:rPr>
                <w:rFonts w:ascii="Arial Narrow" w:hAnsi="Arial Narrow" w:cs="Arial"/>
                <w:bCs/>
              </w:rPr>
              <w:t>.</w:t>
            </w:r>
          </w:p>
          <w:p w14:paraId="36DF524A" w14:textId="77777777" w:rsidR="009E658D" w:rsidRPr="00AA753F" w:rsidRDefault="009E658D" w:rsidP="003243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A753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A753F">
              <w:rPr>
                <w:rFonts w:ascii="Arial Narrow" w:hAnsi="Arial Narrow" w:cs="Arial"/>
                <w:color w:val="000000"/>
              </w:rPr>
              <w:t>:</w:t>
            </w:r>
          </w:p>
          <w:p w14:paraId="3064C12B" w14:textId="77777777" w:rsidR="009E658D" w:rsidRPr="00AA753F" w:rsidRDefault="009E658D" w:rsidP="003243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E658D" w:rsidRPr="00AA753F" w14:paraId="6BB509E4" w14:textId="77777777" w:rsidTr="009E65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44FBA" w14:textId="77777777" w:rsidR="009E658D" w:rsidRPr="00AA753F" w:rsidRDefault="009E658D" w:rsidP="0032433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AA753F">
              <w:rPr>
                <w:rFonts w:ascii="Arial Narrow" w:hAnsi="Arial Narrow" w:cs="Arial"/>
                <w:b/>
                <w:bCs/>
              </w:rPr>
              <w:t>3</w:t>
            </w:r>
            <w:r w:rsidRPr="00AA753F">
              <w:rPr>
                <w:rFonts w:ascii="Arial Narrow" w:hAnsi="Arial Narrow" w:cs="Arial"/>
              </w:rPr>
              <w:t xml:space="preserve">: </w:t>
            </w:r>
            <w:r w:rsidRPr="00AA753F">
              <w:rPr>
                <w:rFonts w:ascii="Arial Narrow" w:hAnsi="Arial Narrow" w:cs="Arial"/>
              </w:rPr>
              <w:t xml:space="preserve">Preparaty do myjki  </w:t>
            </w:r>
            <w:proofErr w:type="spellStart"/>
            <w:r w:rsidRPr="00AA753F">
              <w:rPr>
                <w:rFonts w:ascii="Arial Narrow" w:hAnsi="Arial Narrow" w:cs="Arial"/>
              </w:rPr>
              <w:t>EndoClean</w:t>
            </w:r>
            <w:proofErr w:type="spellEnd"/>
            <w:r w:rsidRPr="00AA753F">
              <w:rPr>
                <w:rFonts w:ascii="Arial Narrow" w:hAnsi="Arial Narrow" w:cs="Arial"/>
              </w:rPr>
              <w:t xml:space="preserve"> 2000.</w:t>
            </w:r>
          </w:p>
          <w:p w14:paraId="28235AA7" w14:textId="77777777" w:rsidR="009E658D" w:rsidRPr="00AA753F" w:rsidRDefault="009E658D" w:rsidP="0032433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A753F">
              <w:rPr>
                <w:rFonts w:ascii="Arial Narrow" w:hAnsi="Arial Narrow" w:cs="Arial"/>
                <w:b/>
              </w:rPr>
              <w:t>SCHULKE POLSKA SP. Z O.O.</w:t>
            </w:r>
          </w:p>
          <w:p w14:paraId="6F598877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AL. JEROZOLIMSKIE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132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</w:p>
          <w:p w14:paraId="58D5283A" w14:textId="77777777" w:rsidR="009E658D" w:rsidRPr="00AA753F" w:rsidRDefault="009E658D" w:rsidP="0032433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02-305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WARSZAWA</w:t>
            </w:r>
          </w:p>
          <w:p w14:paraId="04752199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A753F">
              <w:rPr>
                <w:rFonts w:ascii="Arial Narrow" w:hAnsi="Arial Narrow" w:cs="Arial"/>
                <w:b/>
              </w:rPr>
              <w:t>7 290.00 zł</w:t>
            </w:r>
            <w:r w:rsidRPr="00AA753F">
              <w:rPr>
                <w:rFonts w:ascii="Arial Narrow" w:hAnsi="Arial Narrow" w:cs="Arial"/>
              </w:rPr>
              <w:t xml:space="preserve"> </w:t>
            </w:r>
            <w:r w:rsidRPr="00AA753F">
              <w:rPr>
                <w:rFonts w:ascii="Arial Narrow" w:hAnsi="Arial Narrow" w:cs="Arial"/>
                <w:b/>
                <w:bCs/>
              </w:rPr>
              <w:t>brutto</w:t>
            </w:r>
            <w:r w:rsidRPr="00AA753F">
              <w:rPr>
                <w:rFonts w:ascii="Arial Narrow" w:hAnsi="Arial Narrow" w:cs="Arial"/>
                <w:bCs/>
              </w:rPr>
              <w:t>.</w:t>
            </w:r>
          </w:p>
          <w:p w14:paraId="1C96ACF9" w14:textId="77777777" w:rsidR="009E658D" w:rsidRPr="00AA753F" w:rsidRDefault="009E658D" w:rsidP="003243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A753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A753F">
              <w:rPr>
                <w:rFonts w:ascii="Arial Narrow" w:hAnsi="Arial Narrow" w:cs="Arial"/>
                <w:color w:val="000000"/>
              </w:rPr>
              <w:t>:</w:t>
            </w:r>
          </w:p>
          <w:p w14:paraId="5B767D62" w14:textId="77777777" w:rsidR="009E658D" w:rsidRPr="00AA753F" w:rsidRDefault="009E658D" w:rsidP="003243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E658D" w:rsidRPr="00AA753F" w14:paraId="17A59C92" w14:textId="77777777" w:rsidTr="009E65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9623F" w14:textId="77777777" w:rsidR="009E658D" w:rsidRPr="00AA753F" w:rsidRDefault="009E658D" w:rsidP="0032433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AA753F">
              <w:rPr>
                <w:rFonts w:ascii="Arial Narrow" w:hAnsi="Arial Narrow" w:cs="Arial"/>
                <w:b/>
                <w:bCs/>
              </w:rPr>
              <w:t>4</w:t>
            </w:r>
            <w:r w:rsidRPr="00AA753F">
              <w:rPr>
                <w:rFonts w:ascii="Arial Narrow" w:hAnsi="Arial Narrow" w:cs="Arial"/>
              </w:rPr>
              <w:t xml:space="preserve">: </w:t>
            </w:r>
            <w:r w:rsidRPr="00AA753F">
              <w:rPr>
                <w:rFonts w:ascii="Arial Narrow" w:hAnsi="Arial Narrow" w:cs="Arial"/>
              </w:rPr>
              <w:t xml:space="preserve">Preparaty do myjek-dezynfektorów </w:t>
            </w:r>
            <w:proofErr w:type="spellStart"/>
            <w:r w:rsidRPr="00AA753F">
              <w:rPr>
                <w:rFonts w:ascii="Arial Narrow" w:hAnsi="Arial Narrow" w:cs="Arial"/>
              </w:rPr>
              <w:t>Meiko</w:t>
            </w:r>
            <w:proofErr w:type="spellEnd"/>
            <w:r w:rsidRPr="00AA753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A753F">
              <w:rPr>
                <w:rFonts w:ascii="Arial Narrow" w:hAnsi="Arial Narrow" w:cs="Arial"/>
              </w:rPr>
              <w:t>Topline</w:t>
            </w:r>
            <w:proofErr w:type="spellEnd"/>
          </w:p>
          <w:p w14:paraId="694ACC72" w14:textId="77777777" w:rsidR="009E658D" w:rsidRPr="00AA753F" w:rsidRDefault="009E658D" w:rsidP="0032433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AA753F">
              <w:rPr>
                <w:rFonts w:ascii="Arial Narrow" w:hAnsi="Arial Narrow" w:cs="Arial"/>
                <w:b/>
              </w:rPr>
              <w:t>Unitechnika</w:t>
            </w:r>
            <w:proofErr w:type="spellEnd"/>
            <w:r w:rsidRPr="00AA753F">
              <w:rPr>
                <w:rFonts w:ascii="Arial Narrow" w:hAnsi="Arial Narrow" w:cs="Arial"/>
                <w:b/>
              </w:rPr>
              <w:t xml:space="preserve"> SA</w:t>
            </w:r>
          </w:p>
          <w:p w14:paraId="75922F24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Szamotulska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59 b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</w:p>
          <w:p w14:paraId="04277058" w14:textId="77777777" w:rsidR="009E658D" w:rsidRPr="00AA753F" w:rsidRDefault="009E658D" w:rsidP="0032433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60-566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Poznań</w:t>
            </w:r>
          </w:p>
          <w:p w14:paraId="780D819C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A753F">
              <w:rPr>
                <w:rFonts w:ascii="Arial Narrow" w:hAnsi="Arial Narrow" w:cs="Arial"/>
                <w:b/>
              </w:rPr>
              <w:t>8 964.00 zł</w:t>
            </w:r>
            <w:r w:rsidRPr="00AA753F">
              <w:rPr>
                <w:rFonts w:ascii="Arial Narrow" w:hAnsi="Arial Narrow" w:cs="Arial"/>
              </w:rPr>
              <w:t xml:space="preserve"> </w:t>
            </w:r>
            <w:r w:rsidRPr="00AA753F">
              <w:rPr>
                <w:rFonts w:ascii="Arial Narrow" w:hAnsi="Arial Narrow" w:cs="Arial"/>
                <w:b/>
                <w:bCs/>
              </w:rPr>
              <w:t>brutto</w:t>
            </w:r>
            <w:r w:rsidRPr="00AA753F">
              <w:rPr>
                <w:rFonts w:ascii="Arial Narrow" w:hAnsi="Arial Narrow" w:cs="Arial"/>
                <w:bCs/>
              </w:rPr>
              <w:t>.</w:t>
            </w:r>
          </w:p>
          <w:p w14:paraId="39322CDE" w14:textId="77777777" w:rsidR="009E658D" w:rsidRPr="00AA753F" w:rsidRDefault="009E658D" w:rsidP="003243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A753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A753F">
              <w:rPr>
                <w:rFonts w:ascii="Arial Narrow" w:hAnsi="Arial Narrow" w:cs="Arial"/>
                <w:color w:val="000000"/>
              </w:rPr>
              <w:t>:</w:t>
            </w:r>
          </w:p>
          <w:p w14:paraId="54F00967" w14:textId="77777777" w:rsidR="009E658D" w:rsidRPr="00AA753F" w:rsidRDefault="009E658D" w:rsidP="003243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E658D" w:rsidRPr="00AA753F" w14:paraId="240AFFBA" w14:textId="77777777" w:rsidTr="009E65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452F2" w14:textId="77777777" w:rsidR="009E658D" w:rsidRPr="00AA753F" w:rsidRDefault="009E658D" w:rsidP="0032433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AA753F">
              <w:rPr>
                <w:rFonts w:ascii="Arial Narrow" w:hAnsi="Arial Narrow" w:cs="Arial"/>
                <w:b/>
                <w:bCs/>
              </w:rPr>
              <w:t>5</w:t>
            </w:r>
            <w:r w:rsidRPr="00AA753F">
              <w:rPr>
                <w:rFonts w:ascii="Arial Narrow" w:hAnsi="Arial Narrow" w:cs="Arial"/>
              </w:rPr>
              <w:t xml:space="preserve">: </w:t>
            </w:r>
            <w:r w:rsidRPr="00AA753F">
              <w:rPr>
                <w:rFonts w:ascii="Arial Narrow" w:hAnsi="Arial Narrow" w:cs="Arial"/>
              </w:rPr>
              <w:t>Preparaty do myjek-dezynfektorów ETD firmy Olympus</w:t>
            </w:r>
          </w:p>
          <w:p w14:paraId="549EF9CF" w14:textId="77777777" w:rsidR="009E658D" w:rsidRPr="00AA753F" w:rsidRDefault="009E658D" w:rsidP="0032433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A753F">
              <w:rPr>
                <w:rFonts w:ascii="Arial Narrow" w:hAnsi="Arial Narrow" w:cs="Arial"/>
                <w:b/>
              </w:rPr>
              <w:t>Olympus Polska Sp. z o.o.</w:t>
            </w:r>
          </w:p>
          <w:p w14:paraId="71E2699D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ul. Wynalazek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1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</w:p>
          <w:p w14:paraId="15FAB010" w14:textId="77777777" w:rsidR="009E658D" w:rsidRPr="00AA753F" w:rsidRDefault="009E658D" w:rsidP="0032433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02-677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Warszawa</w:t>
            </w:r>
          </w:p>
          <w:p w14:paraId="4D410B63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A753F">
              <w:rPr>
                <w:rFonts w:ascii="Arial Narrow" w:hAnsi="Arial Narrow" w:cs="Arial"/>
                <w:b/>
              </w:rPr>
              <w:t>72 787.68 zł</w:t>
            </w:r>
            <w:r w:rsidRPr="00AA753F">
              <w:rPr>
                <w:rFonts w:ascii="Arial Narrow" w:hAnsi="Arial Narrow" w:cs="Arial"/>
              </w:rPr>
              <w:t xml:space="preserve"> </w:t>
            </w:r>
            <w:r w:rsidRPr="00AA753F">
              <w:rPr>
                <w:rFonts w:ascii="Arial Narrow" w:hAnsi="Arial Narrow" w:cs="Arial"/>
                <w:b/>
                <w:bCs/>
              </w:rPr>
              <w:t>brutto</w:t>
            </w:r>
            <w:r w:rsidRPr="00AA753F">
              <w:rPr>
                <w:rFonts w:ascii="Arial Narrow" w:hAnsi="Arial Narrow" w:cs="Arial"/>
                <w:bCs/>
              </w:rPr>
              <w:t>.</w:t>
            </w:r>
          </w:p>
          <w:p w14:paraId="535EA9EF" w14:textId="77777777" w:rsidR="009E658D" w:rsidRPr="00AA753F" w:rsidRDefault="009E658D" w:rsidP="003243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A753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A753F">
              <w:rPr>
                <w:rFonts w:ascii="Arial Narrow" w:hAnsi="Arial Narrow" w:cs="Arial"/>
                <w:color w:val="000000"/>
              </w:rPr>
              <w:t>:</w:t>
            </w:r>
          </w:p>
          <w:p w14:paraId="71AA0EE9" w14:textId="77777777" w:rsidR="009E658D" w:rsidRPr="00AA753F" w:rsidRDefault="009E658D" w:rsidP="003243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E658D" w:rsidRPr="00AA753F" w14:paraId="74F357D1" w14:textId="77777777" w:rsidTr="009E65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3871" w14:textId="77777777" w:rsidR="009E658D" w:rsidRPr="00AA753F" w:rsidRDefault="009E658D" w:rsidP="0032433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AA753F">
              <w:rPr>
                <w:rFonts w:ascii="Arial Narrow" w:hAnsi="Arial Narrow" w:cs="Arial"/>
                <w:b/>
                <w:bCs/>
              </w:rPr>
              <w:t>6</w:t>
            </w:r>
            <w:r w:rsidRPr="00AA753F">
              <w:rPr>
                <w:rFonts w:ascii="Arial Narrow" w:hAnsi="Arial Narrow" w:cs="Arial"/>
              </w:rPr>
              <w:t xml:space="preserve">: </w:t>
            </w:r>
            <w:r w:rsidRPr="00AA753F">
              <w:rPr>
                <w:rFonts w:ascii="Arial Narrow" w:hAnsi="Arial Narrow" w:cs="Arial"/>
              </w:rPr>
              <w:t>Środki do szybkiej dezynfekcji małych powierzchni</w:t>
            </w:r>
          </w:p>
          <w:p w14:paraId="2ADF37E5" w14:textId="77777777" w:rsidR="009E658D" w:rsidRPr="00AA753F" w:rsidRDefault="009E658D" w:rsidP="0032433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AA753F">
              <w:rPr>
                <w:rFonts w:ascii="Arial Narrow" w:hAnsi="Arial Narrow" w:cs="Arial"/>
                <w:b/>
              </w:rPr>
              <w:t>Biachem</w:t>
            </w:r>
            <w:proofErr w:type="spellEnd"/>
            <w:r w:rsidRPr="00AA753F">
              <w:rPr>
                <w:rFonts w:ascii="Arial Narrow" w:hAnsi="Arial Narrow" w:cs="Arial"/>
                <w:b/>
              </w:rPr>
              <w:t xml:space="preserve"> Sp. z o.o.</w:t>
            </w:r>
          </w:p>
          <w:p w14:paraId="507014CC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AA753F">
              <w:rPr>
                <w:rFonts w:ascii="Arial Narrow" w:hAnsi="Arial Narrow" w:cs="Arial"/>
                <w:bCs/>
              </w:rPr>
              <w:t>Alejkowa</w:t>
            </w:r>
            <w:proofErr w:type="spellEnd"/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21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/B9</w:t>
            </w:r>
          </w:p>
          <w:p w14:paraId="76DAB052" w14:textId="77777777" w:rsidR="009E658D" w:rsidRPr="00AA753F" w:rsidRDefault="009E658D" w:rsidP="0032433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15-528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Sowlany</w:t>
            </w:r>
          </w:p>
          <w:p w14:paraId="3EAB2E4E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A753F">
              <w:rPr>
                <w:rFonts w:ascii="Arial Narrow" w:hAnsi="Arial Narrow" w:cs="Arial"/>
                <w:b/>
              </w:rPr>
              <w:t>80 028.00 zł</w:t>
            </w:r>
            <w:r w:rsidRPr="00AA753F">
              <w:rPr>
                <w:rFonts w:ascii="Arial Narrow" w:hAnsi="Arial Narrow" w:cs="Arial"/>
              </w:rPr>
              <w:t xml:space="preserve"> </w:t>
            </w:r>
            <w:r w:rsidRPr="00AA753F">
              <w:rPr>
                <w:rFonts w:ascii="Arial Narrow" w:hAnsi="Arial Narrow" w:cs="Arial"/>
                <w:b/>
                <w:bCs/>
              </w:rPr>
              <w:t>brutto</w:t>
            </w:r>
            <w:r w:rsidRPr="00AA753F">
              <w:rPr>
                <w:rFonts w:ascii="Arial Narrow" w:hAnsi="Arial Narrow" w:cs="Arial"/>
                <w:bCs/>
              </w:rPr>
              <w:t>.</w:t>
            </w:r>
          </w:p>
          <w:p w14:paraId="481C2B32" w14:textId="77777777" w:rsidR="009E658D" w:rsidRPr="00AA753F" w:rsidRDefault="009E658D" w:rsidP="003243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A753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A753F">
              <w:rPr>
                <w:rFonts w:ascii="Arial Narrow" w:hAnsi="Arial Narrow" w:cs="Arial"/>
                <w:color w:val="000000"/>
              </w:rPr>
              <w:t>:</w:t>
            </w:r>
          </w:p>
          <w:p w14:paraId="7BB1F43A" w14:textId="77777777" w:rsidR="009E658D" w:rsidRPr="00AA753F" w:rsidRDefault="009E658D" w:rsidP="003243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E658D" w:rsidRPr="00AA753F" w14:paraId="6CD767A6" w14:textId="77777777" w:rsidTr="009E65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EBC8" w14:textId="77777777" w:rsidR="009E658D" w:rsidRPr="00AA753F" w:rsidRDefault="009E658D" w:rsidP="0032433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AA753F">
              <w:rPr>
                <w:rFonts w:ascii="Arial Narrow" w:hAnsi="Arial Narrow" w:cs="Arial"/>
                <w:b/>
                <w:bCs/>
              </w:rPr>
              <w:t>7</w:t>
            </w:r>
            <w:r w:rsidRPr="00AA753F">
              <w:rPr>
                <w:rFonts w:ascii="Arial Narrow" w:hAnsi="Arial Narrow" w:cs="Arial"/>
              </w:rPr>
              <w:t xml:space="preserve">: </w:t>
            </w:r>
            <w:r w:rsidRPr="00AA753F">
              <w:rPr>
                <w:rFonts w:ascii="Arial Narrow" w:hAnsi="Arial Narrow" w:cs="Arial"/>
              </w:rPr>
              <w:t xml:space="preserve">Środki do dezynfekcji </w:t>
            </w:r>
            <w:proofErr w:type="spellStart"/>
            <w:r w:rsidRPr="00AA753F">
              <w:rPr>
                <w:rFonts w:ascii="Arial Narrow" w:hAnsi="Arial Narrow" w:cs="Arial"/>
              </w:rPr>
              <w:t>lini</w:t>
            </w:r>
            <w:proofErr w:type="spellEnd"/>
            <w:r w:rsidRPr="00AA753F">
              <w:rPr>
                <w:rFonts w:ascii="Arial Narrow" w:hAnsi="Arial Narrow" w:cs="Arial"/>
              </w:rPr>
              <w:t xml:space="preserve"> wodnych w stacji dializ</w:t>
            </w:r>
          </w:p>
          <w:p w14:paraId="716E1F0F" w14:textId="77777777" w:rsidR="009E658D" w:rsidRPr="00AA753F" w:rsidRDefault="009E658D" w:rsidP="0032433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A753F">
              <w:rPr>
                <w:rFonts w:ascii="Arial Narrow" w:hAnsi="Arial Narrow" w:cs="Arial"/>
                <w:b/>
              </w:rPr>
              <w:t>SCHULKE POLSKA SP. Z O.O.</w:t>
            </w:r>
          </w:p>
          <w:p w14:paraId="28AA86A0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AL. JEROZOLIMSKIE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132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</w:p>
          <w:p w14:paraId="30FB6B7D" w14:textId="77777777" w:rsidR="009E658D" w:rsidRPr="00AA753F" w:rsidRDefault="009E658D" w:rsidP="0032433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02-305</w:t>
            </w:r>
            <w:r w:rsidRPr="00AA753F">
              <w:rPr>
                <w:rFonts w:ascii="Arial Narrow" w:hAnsi="Arial Narrow" w:cs="Arial"/>
                <w:bCs/>
              </w:rPr>
              <w:t xml:space="preserve"> </w:t>
            </w:r>
            <w:r w:rsidRPr="00AA753F">
              <w:rPr>
                <w:rFonts w:ascii="Arial Narrow" w:hAnsi="Arial Narrow" w:cs="Arial"/>
                <w:bCs/>
              </w:rPr>
              <w:t>WARSZAWA</w:t>
            </w:r>
          </w:p>
          <w:p w14:paraId="38575933" w14:textId="77777777" w:rsidR="009E658D" w:rsidRPr="00AA753F" w:rsidRDefault="009E658D" w:rsidP="0032433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A753F">
              <w:rPr>
                <w:rFonts w:ascii="Arial Narrow" w:hAnsi="Arial Narrow" w:cs="Arial"/>
                <w:b/>
              </w:rPr>
              <w:t>13 932.00 zł</w:t>
            </w:r>
            <w:r w:rsidRPr="00AA753F">
              <w:rPr>
                <w:rFonts w:ascii="Arial Narrow" w:hAnsi="Arial Narrow" w:cs="Arial"/>
              </w:rPr>
              <w:t xml:space="preserve"> </w:t>
            </w:r>
            <w:r w:rsidRPr="00AA753F">
              <w:rPr>
                <w:rFonts w:ascii="Arial Narrow" w:hAnsi="Arial Narrow" w:cs="Arial"/>
                <w:b/>
                <w:bCs/>
              </w:rPr>
              <w:t>brutto</w:t>
            </w:r>
            <w:r w:rsidRPr="00AA753F">
              <w:rPr>
                <w:rFonts w:ascii="Arial Narrow" w:hAnsi="Arial Narrow" w:cs="Arial"/>
                <w:bCs/>
              </w:rPr>
              <w:t>.</w:t>
            </w:r>
          </w:p>
          <w:p w14:paraId="0A05DB9D" w14:textId="77777777" w:rsidR="009E658D" w:rsidRPr="00AA753F" w:rsidRDefault="009E658D" w:rsidP="0032433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A753F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A753F">
              <w:rPr>
                <w:rFonts w:ascii="Arial Narrow" w:hAnsi="Arial Narrow" w:cs="Arial"/>
                <w:color w:val="000000"/>
              </w:rPr>
              <w:t>:</w:t>
            </w:r>
          </w:p>
          <w:p w14:paraId="1DC6C099" w14:textId="77777777" w:rsidR="009E658D" w:rsidRPr="00AA753F" w:rsidRDefault="009E658D" w:rsidP="003243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A753F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1EB042BE" w14:textId="77777777" w:rsidR="00B36EDA" w:rsidRPr="00AA753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AA753F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AA753F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A753F" w14:paraId="657342D2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FD3B2D" w14:textId="77777777" w:rsidR="00B36EDA" w:rsidRPr="00AA753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A753F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D42A7B" w14:textId="77777777" w:rsidR="00B36EDA" w:rsidRPr="00AA753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AA753F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6E7158" w14:textId="77777777" w:rsidR="00B36EDA" w:rsidRPr="00AA753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A753F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FF33CD" w14:textId="77777777" w:rsidR="00B36EDA" w:rsidRPr="00AA753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A753F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9E658D" w:rsidRPr="00AA753F" w14:paraId="70C19C2C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5C2A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Środki do mycia i dezynfekcji sprzętu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lastRenderedPageBreak/>
              <w:t>endoskopowego. (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EUS,kolonoskopy,gastroskopy,duodenoskopy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783FD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SUTURA MED SP. Z O.O.</w:t>
            </w:r>
          </w:p>
          <w:p w14:paraId="6B8F3462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6FD98BA2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lastRenderedPageBreak/>
              <w:t>70-535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EC5C2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lastRenderedPageBreak/>
              <w:t>1 - Cena - 29.51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595A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29,51</w:t>
            </w:r>
          </w:p>
        </w:tc>
      </w:tr>
      <w:tr w:rsidR="009E658D" w:rsidRPr="00AA753F" w14:paraId="438DC89D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132F4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mycia i dezynfekcji sprzętu endoskopowego. (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EUS,kolonoskopy,gastroskopy,duodenoskopy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C94EE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1CA4395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8 B</w:t>
            </w:r>
          </w:p>
          <w:p w14:paraId="478F6BCB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71B38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2755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E658D" w:rsidRPr="00AA753F" w14:paraId="70FAFE6C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5F59E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mycia i dezynfekcji sprzętu endoskopowego. (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EUS,kolonoskopy,gastroskopy,duodenoskopy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8C4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Firma Wytwórczo-Usługowa Sp. z o.o.</w:t>
            </w:r>
          </w:p>
          <w:p w14:paraId="615E96D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Niedźwiedzia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60</w:t>
            </w:r>
          </w:p>
          <w:p w14:paraId="04CDE3DE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15-531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77BD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- 6.16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D816C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6,16</w:t>
            </w:r>
          </w:p>
        </w:tc>
      </w:tr>
      <w:tr w:rsidR="009E658D" w:rsidRPr="00AA753F" w14:paraId="3351B4E1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6E8B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Chusteczki bezalkoholowe do dezynfekcji różnych powierzchni.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0A755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Biachem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46043BE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21/B9</w:t>
            </w:r>
          </w:p>
          <w:p w14:paraId="3C139E06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15-528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Sowlany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2964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- 83.21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B9AC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83,21</w:t>
            </w:r>
          </w:p>
        </w:tc>
      </w:tr>
      <w:tr w:rsidR="009E658D" w:rsidRPr="00AA753F" w14:paraId="106074AF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FAD3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Chusteczki bezalkoholowe do dezynfekcji różnych powierzchni.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74E63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C370EB8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14:paraId="173C921F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6AAF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F709F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34966D5B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906C8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Chusteczki bezalkoholowe do dezynfekcji różnych powierzchni.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6231C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6EDDE0F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8 B</w:t>
            </w:r>
          </w:p>
          <w:p w14:paraId="2E6CCD14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433C3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27BDB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E658D" w:rsidRPr="00AA753F" w14:paraId="47A8F751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E0C03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Chusteczki bezalkoholowe do dezynfekcji różnych powierzchni.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7B4D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SCHULKE POLSKA SP. Z O.O.</w:t>
            </w:r>
          </w:p>
          <w:p w14:paraId="6039F2E4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132</w:t>
            </w:r>
          </w:p>
          <w:p w14:paraId="2A27FE54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02-305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4ACC3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- 45.36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4A348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45,36</w:t>
            </w:r>
          </w:p>
        </w:tc>
      </w:tr>
      <w:tr w:rsidR="009E658D" w:rsidRPr="00AA753F" w14:paraId="76E3348D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4C96D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Chusteczki bezalkoholowe do dezynfekcji różnych powierzchni.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1CC2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Medi-Pro Sp. z o.o.</w:t>
            </w:r>
          </w:p>
          <w:p w14:paraId="7A6C273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Wysockiego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6b</w:t>
            </w:r>
          </w:p>
          <w:p w14:paraId="2229B384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03-371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8188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092F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09AEC1BF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F565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Chusteczki bezalkoholowe do dezynfekcji różnych powierzchni.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D405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MEDISEPT SP. Z O.O.</w:t>
            </w:r>
          </w:p>
          <w:p w14:paraId="67D7A3B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Ludwika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Spiessa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14:paraId="56B0DD3A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20-270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DEEC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F04F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79688F54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74F6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Preparaty do myjki 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EndoClean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2000.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2BA2A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643CAAF5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067760B5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5C238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- 70.31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963E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70,31</w:t>
            </w:r>
          </w:p>
        </w:tc>
      </w:tr>
      <w:tr w:rsidR="009E658D" w:rsidRPr="00AA753F" w14:paraId="3A30FFB7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7C4E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Preparaty do myjki 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EndoClean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2000.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0A0A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SCHULKE POLSKA SP. Z O.O.</w:t>
            </w:r>
          </w:p>
          <w:p w14:paraId="5D007BEA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132</w:t>
            </w:r>
          </w:p>
          <w:p w14:paraId="769E980C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02-305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EE9C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DA007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E658D" w:rsidRPr="00AA753F" w14:paraId="6807A711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DACA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Preparaty do myjki 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EndoClean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2000.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C198E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B5D0977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8 B</w:t>
            </w:r>
          </w:p>
          <w:p w14:paraId="3B4112DE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9335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- 97.70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39CF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97,70</w:t>
            </w:r>
          </w:p>
        </w:tc>
      </w:tr>
      <w:tr w:rsidR="009E658D" w:rsidRPr="00AA753F" w14:paraId="51CBFAB2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3476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Preparaty do myjki 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EndoClean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2000.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63AF5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Firma Wytwórczo-Usługowa Sp. z o.o.</w:t>
            </w:r>
          </w:p>
          <w:p w14:paraId="0BF0834D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Niedźwiedzia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60</w:t>
            </w:r>
          </w:p>
          <w:p w14:paraId="24E9E097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15-531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9BC80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- 80.55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4473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80,55</w:t>
            </w:r>
          </w:p>
        </w:tc>
      </w:tr>
      <w:tr w:rsidR="009E658D" w:rsidRPr="00AA753F" w14:paraId="13246A50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4F84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Preparaty do myjek-dezynfektorów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Meiko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Topline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2E0E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06B3A44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34B225CA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82BC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443A8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7E2EAA4D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3036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Preparaty do myjek-dezynfektorów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Meiko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Topline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8DD1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Unitechnika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SA</w:t>
            </w:r>
          </w:p>
          <w:p w14:paraId="15824AB1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Szamotulska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59 b</w:t>
            </w:r>
          </w:p>
          <w:p w14:paraId="427831E1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60-566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E6CD1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14CDD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E658D" w:rsidRPr="00AA753F" w14:paraId="25030B4E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3B04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Preparaty do myjek-dezynfektorów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Meiko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Topline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CE9C8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Firma Wytwórczo-Usługowa Sp. z o.o.</w:t>
            </w:r>
          </w:p>
          <w:p w14:paraId="17719BFD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Niedźwiedzia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60</w:t>
            </w:r>
          </w:p>
          <w:p w14:paraId="7C79F5F9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15-531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E5315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2FC3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1585D8F0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8369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Preparaty do myjek-dezynfektorów ETD firmy Olympus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EFEFB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Olympus Polska Sp. z o.o.</w:t>
            </w:r>
          </w:p>
          <w:p w14:paraId="3228A0A1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ul. Wynalazek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14:paraId="5BA6FD5E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02-677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DC2C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5E0C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E658D" w:rsidRPr="00AA753F" w14:paraId="7FEB3FAB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3C4A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B934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Biachem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A4EBCF6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21/B9</w:t>
            </w:r>
          </w:p>
          <w:p w14:paraId="59B3DE44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15-528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Sowlany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2B9AE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4664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E658D" w:rsidRPr="00AA753F" w14:paraId="6A86DFBA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67F0D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50058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09B1C18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14:paraId="29917C51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B00B9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961E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061D2CB0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D2D0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5326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Alpinus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Chemia Spółka z ograniczoną odpowiedzialnością</w:t>
            </w:r>
          </w:p>
          <w:p w14:paraId="281FADA0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Garbary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14:paraId="62549E47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86-050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EAC0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- 97.71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2A33C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97,71</w:t>
            </w:r>
          </w:p>
        </w:tc>
      </w:tr>
      <w:tr w:rsidR="009E658D" w:rsidRPr="00AA753F" w14:paraId="5530DC25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0107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4002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SCHULKE POLSKA SP. Z O.O.</w:t>
            </w:r>
          </w:p>
          <w:p w14:paraId="07107E1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132</w:t>
            </w:r>
          </w:p>
          <w:p w14:paraId="1EC231D1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02-305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DE343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- 61.64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4DFF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61,64</w:t>
            </w:r>
          </w:p>
        </w:tc>
      </w:tr>
      <w:tr w:rsidR="009E658D" w:rsidRPr="00AA753F" w14:paraId="5BD6EFEF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A4D3C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CFD0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Firma Wytwórczo-Usługowa Sp. z o.o.</w:t>
            </w:r>
          </w:p>
          <w:p w14:paraId="0BBE3050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Niedźwiedzia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60</w:t>
            </w:r>
          </w:p>
          <w:p w14:paraId="1A50270F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15-531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7348E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- 36.23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F7B7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36,23</w:t>
            </w:r>
          </w:p>
        </w:tc>
      </w:tr>
      <w:tr w:rsidR="009E658D" w:rsidRPr="00AA753F" w14:paraId="00C6E0FA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F9677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299F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BD5A32A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8 B</w:t>
            </w:r>
          </w:p>
          <w:p w14:paraId="1DE1330A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FC39F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A56B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176B067B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187E5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75B6B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Medi-Pro Sp. z o.o.</w:t>
            </w:r>
          </w:p>
          <w:p w14:paraId="7E3B0D81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Wysockiego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6b</w:t>
            </w:r>
          </w:p>
          <w:p w14:paraId="3A8214F6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03-371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AE807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1309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02F36D30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57B9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65980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MEDISEPT SP. Z O.O.</w:t>
            </w:r>
          </w:p>
          <w:p w14:paraId="6CA48918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Ludwika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Spiessa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14:paraId="7F2C58D3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20-270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88146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468D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609428C5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755F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Środki do dezynfekcji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lini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wodnych w stacji dializ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9A6D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1C981B12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1253425B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5551B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- 12.65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C18D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12,65</w:t>
            </w:r>
          </w:p>
        </w:tc>
      </w:tr>
      <w:tr w:rsidR="009E658D" w:rsidRPr="00AA753F" w14:paraId="6A5438E1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F2CC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Środki do dezynfekcji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lini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wodnych w stacji dializ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B3ECB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D14E4E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14:paraId="659E9F73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F2B2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4A10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7BC9B66C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6ED53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Środki do dezynfekcji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lini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wodnych w stacji dializ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B5DF8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Biachem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170E49D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Alejkowa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21/B9</w:t>
            </w:r>
          </w:p>
          <w:p w14:paraId="02FF15A2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15-528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Sowlany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9CFB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F458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E658D" w:rsidRPr="00AA753F" w14:paraId="4D0F4173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84101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Środki do dezynfekcji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lini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wodnych w stacji dializ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68E7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SCHULKE POLSKA SP. Z O.O.</w:t>
            </w:r>
          </w:p>
          <w:p w14:paraId="41CF3FD5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132</w:t>
            </w:r>
          </w:p>
          <w:p w14:paraId="46D0A705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02-305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44016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B5A98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E658D" w:rsidRPr="00AA753F" w14:paraId="6DF2C193" w14:textId="77777777" w:rsidTr="009E65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B683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Środki do dezynfekcji </w:t>
            </w:r>
            <w:proofErr w:type="spellStart"/>
            <w:r w:rsidRPr="00AA753F">
              <w:rPr>
                <w:rFonts w:ascii="Arial Narrow" w:hAnsi="Arial Narrow" w:cs="Arial"/>
                <w:sz w:val="22"/>
                <w:szCs w:val="22"/>
              </w:rPr>
              <w:t>lini</w:t>
            </w:r>
            <w:proofErr w:type="spellEnd"/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wodnych w stacji dializ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CA259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AA75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Firma Wytwórczo-Usługowa Sp. z o.o.</w:t>
            </w:r>
          </w:p>
          <w:p w14:paraId="72ACF33D" w14:textId="77777777" w:rsidR="009E658D" w:rsidRPr="00AA753F" w:rsidRDefault="009E658D" w:rsidP="0032433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Niedźwiedzia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60</w:t>
            </w:r>
          </w:p>
          <w:p w14:paraId="6FFC733A" w14:textId="77777777" w:rsidR="009E658D" w:rsidRPr="00AA753F" w:rsidRDefault="009E658D" w:rsidP="0032433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15-531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53F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D72E1" w14:textId="77777777" w:rsidR="009E658D" w:rsidRPr="00AA753F" w:rsidRDefault="009E658D" w:rsidP="0032433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>1 - Cena - 24.43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F07D" w14:textId="77777777" w:rsidR="009E658D" w:rsidRPr="00AA753F" w:rsidRDefault="009E658D" w:rsidP="0032433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A753F">
              <w:rPr>
                <w:rFonts w:ascii="Arial Narrow" w:hAnsi="Arial Narrow" w:cs="Arial"/>
                <w:sz w:val="22"/>
                <w:szCs w:val="22"/>
              </w:rPr>
              <w:t xml:space="preserve">  24,43</w:t>
            </w:r>
          </w:p>
        </w:tc>
      </w:tr>
    </w:tbl>
    <w:p w14:paraId="14F92043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AA753F">
        <w:rPr>
          <w:rFonts w:ascii="Arial Narrow" w:hAnsi="Arial Narrow" w:cs="Arial"/>
          <w:i/>
        </w:rPr>
        <w:t>Zamawiający</w:t>
      </w:r>
    </w:p>
    <w:p w14:paraId="3F946D28" w14:textId="77777777" w:rsidR="00AA753F" w:rsidRDefault="00AA753F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4ADCC636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EB769A7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D934F80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6583731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8D57C42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9EDD4DE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3CCE1F7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0F07A3D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E86B0E1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7A67198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E0EAE8B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3C29B7C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F5A61FF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AA73027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2D0F9E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EC98F01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81509E6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9F1218D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47BCDEF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1E25658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2387EB1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A73518A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3972A99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9F63348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AECE7E8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2BFA097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F02F614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C4EA3D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218F1CD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0AACB45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481024E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7BDC363" w14:textId="77777777" w:rsid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F064D04" w14:textId="04421F77" w:rsidR="00AA753F" w:rsidRP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AA753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Pr="00AA753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3 </w:t>
      </w:r>
      <w:r w:rsidRPr="00AA753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2FC59D4C" w14:textId="77777777" w:rsidR="00AA753F" w:rsidRP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A753F">
        <w:rPr>
          <w:rFonts w:ascii="Arial Narrow" w:hAnsi="Arial Narrow"/>
          <w:sz w:val="18"/>
          <w:szCs w:val="20"/>
        </w:rPr>
        <w:t xml:space="preserve">Egz. 1 – a/a kancelaria  </w:t>
      </w:r>
    </w:p>
    <w:p w14:paraId="4B30366A" w14:textId="77777777" w:rsidR="00AA753F" w:rsidRPr="00AA753F" w:rsidRDefault="00AA753F" w:rsidP="00AA75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AA753F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AA753F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AA753F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AA753F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13A45721" w14:textId="77777777" w:rsidR="00AA753F" w:rsidRPr="000605ED" w:rsidRDefault="00AA753F" w:rsidP="00AA753F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771B48C" w14:textId="45FD9EC8" w:rsidR="00AA753F" w:rsidRPr="00AA753F" w:rsidRDefault="00AA753F" w:rsidP="00AA753F">
      <w:pPr>
        <w:rPr>
          <w:rFonts w:ascii="Arial Narrow" w:hAnsi="Arial Narrow" w:cs="Arial"/>
          <w:i/>
        </w:rPr>
      </w:pPr>
      <w:r w:rsidRPr="000605ED">
        <w:rPr>
          <w:rFonts w:ascii="Arial Narrow" w:hAnsi="Arial Narrow"/>
          <w:sz w:val="18"/>
          <w:szCs w:val="20"/>
        </w:rPr>
        <w:t>Data:</w:t>
      </w:r>
      <w:r>
        <w:rPr>
          <w:rFonts w:ascii="Arial Narrow" w:hAnsi="Arial Narrow"/>
          <w:sz w:val="18"/>
          <w:szCs w:val="20"/>
        </w:rPr>
        <w:t xml:space="preserve"> 07.10.2024 r.</w:t>
      </w:r>
    </w:p>
    <w:bookmarkEnd w:id="0"/>
    <w:sectPr w:rsidR="00AA753F" w:rsidRPr="00AA753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899873" w14:textId="77777777" w:rsidR="00822BD4" w:rsidRDefault="00822BD4">
      <w:r>
        <w:separator/>
      </w:r>
    </w:p>
  </w:endnote>
  <w:endnote w:type="continuationSeparator" w:id="0">
    <w:p w14:paraId="4AB92E63" w14:textId="77777777" w:rsidR="00822BD4" w:rsidRDefault="0082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11F7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FAC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02B37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AAC0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6C6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1D7FC" w14:textId="77777777" w:rsidR="00822BD4" w:rsidRDefault="00822BD4">
      <w:r>
        <w:separator/>
      </w:r>
    </w:p>
  </w:footnote>
  <w:footnote w:type="continuationSeparator" w:id="0">
    <w:p w14:paraId="231E8D17" w14:textId="77777777" w:rsidR="00822BD4" w:rsidRDefault="00822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05A4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CB3F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CD8E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BD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2BD4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E658D"/>
    <w:rsid w:val="009F0E5C"/>
    <w:rsid w:val="00A029B8"/>
    <w:rsid w:val="00A91321"/>
    <w:rsid w:val="00AA02AC"/>
    <w:rsid w:val="00AA753F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A1EA6"/>
  <w15:chartTrackingRefBased/>
  <w15:docId w15:val="{4706BBCA-05F1-42BE-8CED-766DB39CD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A753F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AA753F"/>
    <w:rPr>
      <w:b/>
      <w:bCs/>
    </w:rPr>
  </w:style>
  <w:style w:type="character" w:styleId="Hipercze">
    <w:name w:val="Hyperlink"/>
    <w:uiPriority w:val="99"/>
    <w:unhideWhenUsed/>
    <w:rsid w:val="00AA7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1305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2024-10-07T09:34:00Z</cp:lastPrinted>
  <dcterms:created xsi:type="dcterms:W3CDTF">2024-10-07T09:34:00Z</dcterms:created>
  <dcterms:modified xsi:type="dcterms:W3CDTF">2024-10-07T09:34:00Z</dcterms:modified>
</cp:coreProperties>
</file>