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8CB5249" w14:textId="108C0A65" w:rsidR="00025386" w:rsidRPr="00916C01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916C01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916C01" w:rsidRPr="00916C01">
        <w:rPr>
          <w:rFonts w:ascii="Arial Narrow" w:hAnsi="Arial Narrow" w:cs="Arial"/>
          <w:bCs/>
          <w:i w:val="0"/>
          <w:szCs w:val="24"/>
        </w:rPr>
        <w:t>3</w:t>
      </w:r>
      <w:r w:rsidR="007666D6" w:rsidRPr="00916C01">
        <w:rPr>
          <w:rFonts w:ascii="Arial Narrow" w:hAnsi="Arial Narrow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916C01" w14:paraId="46105E63" w14:textId="77777777" w:rsidTr="00467CA2">
        <w:tc>
          <w:tcPr>
            <w:tcW w:w="2800" w:type="dxa"/>
            <w:shd w:val="clear" w:color="auto" w:fill="auto"/>
          </w:tcPr>
          <w:p w14:paraId="3B209E40" w14:textId="77777777" w:rsidR="00D520D3" w:rsidRPr="00916C01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916C01">
              <w:rPr>
                <w:rFonts w:ascii="Arial Narrow" w:hAnsi="Arial Narrow" w:cs="Arial"/>
                <w:b/>
                <w:sz w:val="24"/>
                <w:szCs w:val="24"/>
              </w:rPr>
              <w:t>Podmiot</w:t>
            </w:r>
            <w:r w:rsidRPr="00916C01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6D63CE05" w14:textId="77777777" w:rsidR="00D520D3" w:rsidRPr="00916C01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28E38EAD" w14:textId="77777777" w:rsidR="00D520D3" w:rsidRPr="00916C01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916C01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CE55C3D" w14:textId="77777777" w:rsidR="00D520D3" w:rsidRPr="00916C01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916C01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916C01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916C01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916C01" w14:paraId="5B086849" w14:textId="77777777" w:rsidTr="00467CA2">
        <w:tc>
          <w:tcPr>
            <w:tcW w:w="2800" w:type="dxa"/>
            <w:shd w:val="clear" w:color="auto" w:fill="auto"/>
          </w:tcPr>
          <w:p w14:paraId="7D01C7B7" w14:textId="77777777" w:rsidR="00D520D3" w:rsidRPr="00916C01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916C01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4857A9D2" w14:textId="77777777" w:rsidR="00D520D3" w:rsidRPr="00916C01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661ABE52" w14:textId="77777777" w:rsidR="00D520D3" w:rsidRPr="00916C01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916C01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B04323F" w14:textId="77777777" w:rsidR="00D520D3" w:rsidRPr="00916C01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916C01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916C01">
              <w:rPr>
                <w:rFonts w:ascii="Arial Narrow" w:hAnsi="Arial Narrow" w:cs="Arial"/>
                <w:iCs/>
                <w:sz w:val="18"/>
                <w:szCs w:val="18"/>
              </w:rPr>
              <w:t>imię, nazwisko osoby upoważnionej do reprezentacji podmiotu udostępniającego zasoby, stanowisko/podstawa do reprezentacji</w:t>
            </w:r>
            <w:r w:rsidRPr="00916C01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6C95AAB5" w14:textId="77777777" w:rsidR="00B62AD0" w:rsidRPr="00916C01" w:rsidRDefault="00B62AD0" w:rsidP="00D520D3">
      <w:pPr>
        <w:spacing w:after="360"/>
        <w:rPr>
          <w:rFonts w:ascii="Arial Narrow" w:hAnsi="Arial Narrow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916C01" w14:paraId="7129A92A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4C2DB10" w14:textId="77777777" w:rsidR="00053927" w:rsidRPr="00916C01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916C01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025AD1A7" w14:textId="77777777" w:rsidR="00053927" w:rsidRPr="00916C01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8"/>
                <w:szCs w:val="28"/>
              </w:rPr>
            </w:pPr>
            <w:r w:rsidRPr="00916C01">
              <w:rPr>
                <w:rFonts w:ascii="Arial Narrow" w:hAnsi="Arial Narrow" w:cs="Arial"/>
                <w:color w:val="0070C0"/>
                <w:sz w:val="20"/>
                <w:szCs w:val="20"/>
                <w:u w:val="single"/>
              </w:rPr>
              <w:t>Uwaga</w:t>
            </w:r>
            <w:r w:rsidRPr="00916C01">
              <w:rPr>
                <w:rFonts w:ascii="Arial Narrow" w:hAnsi="Arial Narrow" w:cs="Arial"/>
                <w:color w:val="0070C0"/>
                <w:sz w:val="20"/>
                <w:szCs w:val="20"/>
              </w:rPr>
              <w:t xml:space="preserve">: </w:t>
            </w:r>
            <w:r w:rsidRPr="00916C01">
              <w:rPr>
                <w:rFonts w:ascii="Arial Narrow" w:hAnsi="Arial Narrow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664BA49F" w14:textId="77777777" w:rsidR="0071340C" w:rsidRPr="00916C01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916C01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916C0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916C01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916C0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916C01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916C01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2A0CDE" w:rsidRPr="00916C01">
        <w:rPr>
          <w:rFonts w:ascii="Arial Narrow" w:hAnsi="Arial Narrow" w:cs="Arial"/>
          <w:sz w:val="24"/>
          <w:szCs w:val="24"/>
        </w:rPr>
        <w:t>(</w:t>
      </w:r>
      <w:proofErr w:type="spellStart"/>
      <w:r w:rsidR="002A0CDE" w:rsidRPr="00916C01">
        <w:rPr>
          <w:rFonts w:ascii="Arial Narrow" w:hAnsi="Arial Narrow" w:cs="Arial"/>
          <w:sz w:val="24"/>
          <w:szCs w:val="24"/>
        </w:rPr>
        <w:t>t.j</w:t>
      </w:r>
      <w:proofErr w:type="spellEnd"/>
      <w:r w:rsidR="002A0CDE" w:rsidRPr="00916C01">
        <w:rPr>
          <w:rFonts w:ascii="Arial Narrow" w:hAnsi="Arial Narrow" w:cs="Arial"/>
          <w:sz w:val="24"/>
          <w:szCs w:val="24"/>
        </w:rPr>
        <w:t>. Dz. U. z 2023r. poz. 1605)</w:t>
      </w:r>
      <w:r w:rsidR="00E27ABB" w:rsidRPr="00916C0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916C0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916C01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916C0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916C0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916C01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916C01" w14:paraId="261D5A74" w14:textId="77777777" w:rsidTr="00467CA2">
        <w:tc>
          <w:tcPr>
            <w:tcW w:w="2269" w:type="dxa"/>
            <w:shd w:val="clear" w:color="auto" w:fill="auto"/>
          </w:tcPr>
          <w:p w14:paraId="7EF75BF9" w14:textId="77777777" w:rsidR="00D520D3" w:rsidRPr="00916C01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916C0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2905517" w14:textId="77777777" w:rsidR="00D520D3" w:rsidRPr="00916C01" w:rsidRDefault="002A0CDE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916C01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worków rozpuszczalnych do bielizny, worków na zwłoki i pojemników na materiał diagnostyczny na okres 24 miesięcy</w:t>
            </w:r>
            <w:r w:rsidR="00D520D3" w:rsidRPr="00916C01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2A0CDE" w:rsidRPr="00916C01" w14:paraId="2E97D1F1" w14:textId="77777777" w:rsidTr="00446DD8">
        <w:tc>
          <w:tcPr>
            <w:tcW w:w="2269" w:type="dxa"/>
            <w:shd w:val="clear" w:color="auto" w:fill="auto"/>
          </w:tcPr>
          <w:p w14:paraId="4F23DACC" w14:textId="77777777" w:rsidR="002A0CDE" w:rsidRPr="00916C01" w:rsidRDefault="002A0CDE" w:rsidP="00446DD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916C0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D8DA8F7" w14:textId="77777777" w:rsidR="002A0CDE" w:rsidRPr="00916C01" w:rsidRDefault="002A0CDE" w:rsidP="00446DD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916C01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127/2024</w:t>
            </w:r>
          </w:p>
        </w:tc>
      </w:tr>
    </w:tbl>
    <w:p w14:paraId="115DC599" w14:textId="77777777" w:rsidR="00DC652A" w:rsidRPr="00916C01" w:rsidRDefault="002A0CDE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916C0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DC652A" w:rsidRPr="00916C01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14:paraId="55723727" w14:textId="77777777" w:rsidR="00DC652A" w:rsidRPr="00916C01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916C01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19BAB254" w14:textId="77777777" w:rsidR="0071340C" w:rsidRPr="00916C01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916C01">
        <w:rPr>
          <w:rFonts w:ascii="Arial Narrow" w:eastAsia="Times New Roman" w:hAnsi="Arial Narrow" w:cs="Arial"/>
          <w:iCs/>
          <w:sz w:val="20"/>
          <w:szCs w:val="20"/>
          <w:lang w:eastAsia="pl-PL"/>
        </w:rPr>
        <w:t>[</w:t>
      </w:r>
      <w:r w:rsidR="00DC652A" w:rsidRPr="00916C01">
        <w:rPr>
          <w:rFonts w:ascii="Arial Narrow" w:eastAsia="Times New Roman" w:hAnsi="Arial Narrow" w:cs="Arial"/>
          <w:iCs/>
          <w:sz w:val="20"/>
          <w:szCs w:val="20"/>
          <w:lang w:eastAsia="pl-PL"/>
        </w:rPr>
        <w:t>nazwa i adres Wykonawcy składającego ofertę</w:t>
      </w:r>
      <w:r w:rsidRPr="00916C01">
        <w:rPr>
          <w:rFonts w:ascii="Arial Narrow" w:eastAsia="Times New Roman" w:hAnsi="Arial Narrow" w:cs="Arial"/>
          <w:iCs/>
          <w:sz w:val="20"/>
          <w:szCs w:val="20"/>
          <w:lang w:eastAsia="pl-PL"/>
        </w:rPr>
        <w:t>]</w:t>
      </w:r>
    </w:p>
    <w:p w14:paraId="2A580E38" w14:textId="77777777" w:rsidR="0071340C" w:rsidRPr="00916C01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14:paraId="0F263BAF" w14:textId="77777777" w:rsidR="0071340C" w:rsidRPr="00916C01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916C01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14:paraId="48CC6B09" w14:textId="77777777" w:rsidR="0071340C" w:rsidRPr="00916C01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916C01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65331687" w14:textId="77777777" w:rsidR="0071340C" w:rsidRPr="00916C01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916C01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71340C" w:rsidRPr="00916C01">
        <w:rPr>
          <w:rFonts w:ascii="Arial Narrow" w:eastAsia="Times New Roman" w:hAnsi="Arial Narrow" w:cs="Arial"/>
          <w:iCs/>
          <w:sz w:val="18"/>
          <w:szCs w:val="18"/>
          <w:lang w:eastAsia="pl-PL"/>
        </w:rPr>
        <w:t>określenie zasobów</w:t>
      </w:r>
      <w:r w:rsidRPr="00916C01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14:paraId="73F42636" w14:textId="77777777" w:rsidR="0071340C" w:rsidRPr="00916C01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14:paraId="786AD867" w14:textId="77777777" w:rsidR="0071340C" w:rsidRPr="00916C01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</w:p>
    <w:p w14:paraId="35FCF21C" w14:textId="77777777" w:rsidR="00DC652A" w:rsidRPr="00916C01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916C01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916C01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916C01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14:paraId="43E0FE67" w14:textId="77777777" w:rsidR="00DC652A" w:rsidRPr="00916C01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916C01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916C01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916C01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916C01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916C01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916C0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916C01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14:paraId="298C9447" w14:textId="77777777" w:rsidR="0093388F" w:rsidRPr="00916C01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lang w:eastAsia="pl-PL"/>
        </w:rPr>
      </w:pPr>
      <w:r w:rsidRPr="00916C01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14:paraId="11213FFD" w14:textId="77777777" w:rsidR="0093388F" w:rsidRPr="00916C01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916C01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43A0785E" w14:textId="77777777" w:rsidR="0093388F" w:rsidRPr="00916C01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1" w:name="_Hlk60300768"/>
      <w:r w:rsidRPr="00916C01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1"/>
    <w:p w14:paraId="7E369579" w14:textId="77777777" w:rsidR="00CB29AC" w:rsidRPr="00916C01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916C01">
        <w:rPr>
          <w:rFonts w:ascii="Arial Narrow" w:eastAsia="Times New Roman" w:hAnsi="Arial Narrow" w:cs="Arial"/>
          <w:sz w:val="24"/>
          <w:szCs w:val="24"/>
          <w:lang w:eastAsia="pl-PL"/>
        </w:rPr>
        <w:t>zakres mojego udziału przy realizacji zamówienia publicznego będzie następujący:</w:t>
      </w:r>
    </w:p>
    <w:p w14:paraId="0F112F4F" w14:textId="77777777" w:rsidR="00CB29AC" w:rsidRPr="00916C01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916C01">
        <w:rPr>
          <w:rFonts w:ascii="Arial Narrow" w:eastAsia="Times New Roman" w:hAnsi="Arial Narrow" w:cs="Arial"/>
          <w:lang w:eastAsia="pl-PL"/>
        </w:rPr>
        <w:lastRenderedPageBreak/>
        <w:t>…………………………………………………………………....…………………………….……..</w:t>
      </w:r>
    </w:p>
    <w:p w14:paraId="21508FFD" w14:textId="77777777" w:rsidR="00830970" w:rsidRPr="00916C01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916C0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okres </w:t>
      </w:r>
      <w:r w:rsidR="00830970" w:rsidRPr="00916C0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916C0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916C01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14:paraId="2AB0AFC8" w14:textId="77777777" w:rsidR="00E27ABB" w:rsidRPr="00916C01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916C01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916C01" w14:paraId="3E22994F" w14:textId="77777777" w:rsidTr="00467CA2">
        <w:tc>
          <w:tcPr>
            <w:tcW w:w="2660" w:type="dxa"/>
            <w:shd w:val="clear" w:color="auto" w:fill="auto"/>
          </w:tcPr>
          <w:p w14:paraId="57546173" w14:textId="77777777" w:rsidR="00D520D3" w:rsidRPr="00916C01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5B2B51CA" w14:textId="77777777" w:rsidR="00D520D3" w:rsidRPr="00916C01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916C01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27EDAA7F" w14:textId="77777777" w:rsidR="00D520D3" w:rsidRPr="00916C01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916C0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63B28421" w14:textId="77777777" w:rsidR="00D520D3" w:rsidRPr="00916C01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5283D674" w14:textId="77777777" w:rsidR="00D520D3" w:rsidRPr="00916C01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916C01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26C712A2" w14:textId="77777777" w:rsidR="00D520D3" w:rsidRPr="00916C01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916C0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2A0CDE" w:rsidRPr="00916C0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916C0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 w:rsidRPr="00916C0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916C0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14:paraId="506037FA" w14:textId="77777777" w:rsidR="00E27ABB" w:rsidRPr="00916C01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916C01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EC9A011" w14:textId="77777777" w:rsidR="001501A9" w:rsidRDefault="001501A9" w:rsidP="00025386">
      <w:pPr>
        <w:spacing w:after="0" w:line="240" w:lineRule="auto"/>
      </w:pPr>
      <w:r>
        <w:separator/>
      </w:r>
    </w:p>
  </w:endnote>
  <w:endnote w:type="continuationSeparator" w:id="0">
    <w:p w14:paraId="724341A9" w14:textId="77777777" w:rsidR="001501A9" w:rsidRDefault="001501A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289031" w14:textId="77777777" w:rsidR="002A0CDE" w:rsidRDefault="002A0CD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189734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6978D01B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176D685B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5B4922F4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00FE52" w14:textId="77777777" w:rsidR="002A0CDE" w:rsidRDefault="002A0CD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0C016C4" w14:textId="77777777" w:rsidR="001501A9" w:rsidRDefault="001501A9" w:rsidP="00025386">
      <w:pPr>
        <w:spacing w:after="0" w:line="240" w:lineRule="auto"/>
      </w:pPr>
      <w:r>
        <w:separator/>
      </w:r>
    </w:p>
  </w:footnote>
  <w:footnote w:type="continuationSeparator" w:id="0">
    <w:p w14:paraId="5E8E76CE" w14:textId="77777777" w:rsidR="001501A9" w:rsidRDefault="001501A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FC687A" w14:textId="77777777" w:rsidR="002A0CDE" w:rsidRDefault="002A0CD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455F0D" w14:textId="77777777" w:rsidR="002A0CDE" w:rsidRDefault="002A0CD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3A12FD" w14:textId="77777777" w:rsidR="002A0CDE" w:rsidRDefault="002A0CD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807501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501A9"/>
    <w:rsid w:val="00025386"/>
    <w:rsid w:val="000423B9"/>
    <w:rsid w:val="00053927"/>
    <w:rsid w:val="00066C44"/>
    <w:rsid w:val="00071D4C"/>
    <w:rsid w:val="00084786"/>
    <w:rsid w:val="001501A9"/>
    <w:rsid w:val="0016158F"/>
    <w:rsid w:val="001C2314"/>
    <w:rsid w:val="00213980"/>
    <w:rsid w:val="002A0CDE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16C01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CA5F64"/>
  <w15:chartTrackingRefBased/>
  <w15:docId w15:val="{AAC1B2FB-EC33-4F14-8C8C-A37CE7C9F4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301</Words>
  <Characters>1806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2024-10-07T08:02:00Z</dcterms:created>
  <dcterms:modified xsi:type="dcterms:W3CDTF">2024-10-07T08:03:00Z</dcterms:modified>
</cp:coreProperties>
</file>