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28DA2C" w14:textId="77777777" w:rsidR="00D62E6E" w:rsidRPr="0052372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23721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AC1B97" w:rsidRPr="00523721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52372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523721" w14:paraId="6FBE5B10" w14:textId="77777777" w:rsidTr="00D62E6E">
        <w:tc>
          <w:tcPr>
            <w:tcW w:w="2800" w:type="dxa"/>
            <w:shd w:val="clear" w:color="auto" w:fill="auto"/>
          </w:tcPr>
          <w:p w14:paraId="7746C397" w14:textId="77777777" w:rsidR="00D62E6E" w:rsidRPr="0052372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2372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2372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0CA707D" w14:textId="77777777" w:rsidR="00D62E6E" w:rsidRPr="0052372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14A5656" w14:textId="77777777" w:rsidR="00D62E6E" w:rsidRPr="0052372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2372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BDEDC83" w14:textId="77777777" w:rsidR="00D62E6E" w:rsidRPr="0052372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2372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2372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2372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523721" w14:paraId="27041860" w14:textId="77777777" w:rsidTr="00D62E6E">
        <w:tc>
          <w:tcPr>
            <w:tcW w:w="2800" w:type="dxa"/>
            <w:shd w:val="clear" w:color="auto" w:fill="auto"/>
          </w:tcPr>
          <w:p w14:paraId="74B86DF8" w14:textId="77777777" w:rsidR="00D62E6E" w:rsidRPr="0052372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2372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25FB85B" w14:textId="77777777" w:rsidR="00D62E6E" w:rsidRPr="0052372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D305F3E" w14:textId="77777777" w:rsidR="00D62E6E" w:rsidRPr="0052372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2372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C27B62" w14:textId="77777777" w:rsidR="00D62E6E" w:rsidRPr="0052372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2372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2372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2372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327D013" w14:textId="77777777" w:rsidR="00BC121E" w:rsidRPr="0052372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C1B97" w:rsidRPr="00523721" w14:paraId="011C1954" w14:textId="77777777" w:rsidTr="00446DD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664165" w14:textId="77777777" w:rsidR="00AC1B97" w:rsidRPr="00523721" w:rsidRDefault="00AC1B97" w:rsidP="00446DD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52372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2E78706" w14:textId="77777777" w:rsidR="00AC1B97" w:rsidRPr="00523721" w:rsidRDefault="00AC1B97" w:rsidP="00446DD8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23721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23721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523721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523721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523721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7733C805" w14:textId="77777777" w:rsidR="00AC1B97" w:rsidRPr="00523721" w:rsidRDefault="00AC1B97" w:rsidP="00446DD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52372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88D55AA" w14:textId="77777777" w:rsidR="00AC1B97" w:rsidRPr="00523721" w:rsidRDefault="00AC1B97" w:rsidP="00446DD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2E045254" w14:textId="77777777" w:rsidR="00BC121E" w:rsidRPr="00523721" w:rsidRDefault="00AC1B97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237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523721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523721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523721" w14:paraId="2E2BD07B" w14:textId="77777777" w:rsidTr="00D62E6E">
        <w:tc>
          <w:tcPr>
            <w:tcW w:w="2269" w:type="dxa"/>
            <w:shd w:val="clear" w:color="auto" w:fill="auto"/>
          </w:tcPr>
          <w:p w14:paraId="76D73DCD" w14:textId="77777777" w:rsidR="00D62E6E" w:rsidRPr="0052372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2372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6ACC49" w14:textId="77777777" w:rsidR="00D62E6E" w:rsidRPr="00523721" w:rsidRDefault="00AC1B9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2372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worków rozpuszczalnych do bielizny, worków na zwłoki i pojemników na materiał diagnostyczny na okres 24 miesięcy</w:t>
            </w:r>
            <w:r w:rsidR="00D62E6E" w:rsidRPr="0052372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C1B97" w:rsidRPr="00523721" w14:paraId="73C92030" w14:textId="77777777" w:rsidTr="00446DD8">
        <w:tc>
          <w:tcPr>
            <w:tcW w:w="2269" w:type="dxa"/>
            <w:shd w:val="clear" w:color="auto" w:fill="auto"/>
          </w:tcPr>
          <w:p w14:paraId="61E9CEDB" w14:textId="77777777" w:rsidR="00AC1B97" w:rsidRPr="00523721" w:rsidRDefault="00AC1B97" w:rsidP="00446DD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2372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B18F08" w14:textId="77777777" w:rsidR="00AC1B97" w:rsidRPr="00523721" w:rsidRDefault="00AC1B97" w:rsidP="00446DD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2372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127/2024</w:t>
            </w:r>
          </w:p>
        </w:tc>
      </w:tr>
    </w:tbl>
    <w:p w14:paraId="05E4BC10" w14:textId="77777777" w:rsidR="00BC121E" w:rsidRPr="00523721" w:rsidRDefault="00AC1B97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237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5237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52372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52372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5237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52372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330F7792" w14:textId="77777777" w:rsidR="00BC121E" w:rsidRPr="0052372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52372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3ADC29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5237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237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52372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523721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52372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52372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36AF9FF" w14:textId="77777777" w:rsidR="00BC121E" w:rsidRPr="00523721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2372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B360A56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5237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237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52372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523721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52372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A05A34C" w14:textId="77777777" w:rsidR="00BF69A4" w:rsidRPr="0052372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2372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23721" w14:paraId="1525825E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67798" w14:textId="77777777" w:rsidR="00BC121E" w:rsidRPr="0052372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2372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6EC05" w14:textId="77777777" w:rsidR="00BC121E" w:rsidRPr="0052372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2372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94194" w14:textId="77777777" w:rsidR="00BC121E" w:rsidRPr="0052372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2372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23721" w14:paraId="5B7A930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6FB15" w14:textId="77777777" w:rsidR="00BC121E" w:rsidRPr="0052372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2372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488B" w14:textId="77777777" w:rsidR="00BC121E" w:rsidRPr="0052372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D643" w14:textId="77777777" w:rsidR="00BC121E" w:rsidRPr="0052372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523721" w14:paraId="188947B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7EA83" w14:textId="77777777" w:rsidR="00BC121E" w:rsidRPr="0052372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2372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C4B14" w14:textId="77777777" w:rsidR="00BC121E" w:rsidRPr="0052372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90D8B" w14:textId="77777777" w:rsidR="00BC121E" w:rsidRPr="0052372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6591167D" w14:textId="77777777" w:rsidR="00BC121E" w:rsidRPr="0052372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52372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0A189F8B" w14:textId="77777777" w:rsidR="00BC121E" w:rsidRPr="0052372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523721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DAD3AB6" w14:textId="77777777" w:rsidR="00067B62" w:rsidRPr="0052372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52372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52372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52372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9B24032" w14:textId="77777777" w:rsidR="00067B62" w:rsidRPr="0052372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23721" w14:paraId="2B32D8EB" w14:textId="77777777" w:rsidTr="00620E37">
        <w:tc>
          <w:tcPr>
            <w:tcW w:w="2660" w:type="dxa"/>
            <w:shd w:val="clear" w:color="auto" w:fill="auto"/>
          </w:tcPr>
          <w:p w14:paraId="36557D2E" w14:textId="77777777" w:rsidR="00BC121E" w:rsidRPr="0052372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8B01E56" w14:textId="77777777" w:rsidR="00BC121E" w:rsidRPr="0052372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2372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7888DCD" w14:textId="77777777" w:rsidR="00BC121E" w:rsidRPr="0052372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2372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52372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52372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CB4D307" w14:textId="77777777" w:rsidR="00BC121E" w:rsidRPr="0052372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010A06A" w14:textId="77777777" w:rsidR="00BC121E" w:rsidRPr="0052372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2372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8E6D980" w14:textId="77777777" w:rsidR="00BC121E" w:rsidRPr="0052372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2372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52372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52372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8B88BE8" w14:textId="77777777" w:rsidR="00106AC7" w:rsidRPr="00523721" w:rsidRDefault="00106AC7" w:rsidP="00BC121E">
      <w:pPr>
        <w:rPr>
          <w:rFonts w:ascii="Arial Narrow" w:hAnsi="Arial Narrow"/>
        </w:rPr>
      </w:pPr>
    </w:p>
    <w:sectPr w:rsidR="00106AC7" w:rsidRPr="0052372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381C8D" w14:textId="77777777" w:rsidR="000857E8" w:rsidRDefault="000857E8">
      <w:r>
        <w:separator/>
      </w:r>
    </w:p>
  </w:endnote>
  <w:endnote w:type="continuationSeparator" w:id="0">
    <w:p w14:paraId="03A7DD01" w14:textId="77777777" w:rsidR="000857E8" w:rsidRDefault="00085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7EA58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FA226A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62BE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9105679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C6772C6">
        <v:line id="_x0000_s1025" style="position:absolute;left:0;text-align:left;z-index:251657728" from="-3.85pt,8.7pt" to="455.15pt,8.7pt"/>
      </w:pict>
    </w:r>
  </w:p>
  <w:p w14:paraId="32D25A51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63B064" w14:textId="77777777" w:rsidR="00AC1B97" w:rsidRDefault="00AC1B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5F3471" w14:textId="77777777" w:rsidR="000857E8" w:rsidRDefault="000857E8">
      <w:r>
        <w:separator/>
      </w:r>
    </w:p>
  </w:footnote>
  <w:footnote w:type="continuationSeparator" w:id="0">
    <w:p w14:paraId="7D30F6E3" w14:textId="77777777" w:rsidR="000857E8" w:rsidRDefault="000857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D5D93" w14:textId="77777777" w:rsidR="00AC1B97" w:rsidRDefault="00AC1B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17EB88" w14:textId="77777777" w:rsidR="00AC1B97" w:rsidRDefault="00AC1B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230E99" w14:textId="77777777" w:rsidR="00AC1B97" w:rsidRDefault="00AC1B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33283880">
    <w:abstractNumId w:val="13"/>
  </w:num>
  <w:num w:numId="2" w16cid:durableId="883642660">
    <w:abstractNumId w:val="0"/>
  </w:num>
  <w:num w:numId="3" w16cid:durableId="564993901">
    <w:abstractNumId w:val="11"/>
  </w:num>
  <w:num w:numId="4" w16cid:durableId="1400861506">
    <w:abstractNumId w:val="8"/>
  </w:num>
  <w:num w:numId="5" w16cid:durableId="1802385112">
    <w:abstractNumId w:val="7"/>
  </w:num>
  <w:num w:numId="6" w16cid:durableId="1225415369">
    <w:abstractNumId w:val="1"/>
  </w:num>
  <w:num w:numId="7" w16cid:durableId="638144160">
    <w:abstractNumId w:val="6"/>
  </w:num>
  <w:num w:numId="8" w16cid:durableId="142744655">
    <w:abstractNumId w:val="3"/>
  </w:num>
  <w:num w:numId="9" w16cid:durableId="668291417">
    <w:abstractNumId w:val="2"/>
  </w:num>
  <w:num w:numId="10" w16cid:durableId="486822673">
    <w:abstractNumId w:val="5"/>
  </w:num>
  <w:num w:numId="11" w16cid:durableId="1977710745">
    <w:abstractNumId w:val="10"/>
  </w:num>
  <w:num w:numId="12" w16cid:durableId="1273588364">
    <w:abstractNumId w:val="4"/>
  </w:num>
  <w:num w:numId="13" w16cid:durableId="1114206237">
    <w:abstractNumId w:val="9"/>
  </w:num>
  <w:num w:numId="14" w16cid:durableId="12519354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57E8"/>
    <w:rsid w:val="0000184A"/>
    <w:rsid w:val="00007C1C"/>
    <w:rsid w:val="00012997"/>
    <w:rsid w:val="000621A2"/>
    <w:rsid w:val="00067B62"/>
    <w:rsid w:val="000719DC"/>
    <w:rsid w:val="00075CEC"/>
    <w:rsid w:val="000857E8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A2700"/>
    <w:rsid w:val="004B1027"/>
    <w:rsid w:val="004C55DE"/>
    <w:rsid w:val="004D5C77"/>
    <w:rsid w:val="00517FF1"/>
    <w:rsid w:val="0052372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C1B9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9B9615"/>
  <w15:chartTrackingRefBased/>
  <w15:docId w15:val="{142503D2-A5E7-48E4-8F93-281CBA8D9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230</Words>
  <Characters>1772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2024-10-07T08:04:00Z</dcterms:created>
  <dcterms:modified xsi:type="dcterms:W3CDTF">2024-10-07T08:04:00Z</dcterms:modified>
</cp:coreProperties>
</file>