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7D5A91" w14:textId="6DB0D235" w:rsidR="006676AE" w:rsidRPr="00B93324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9332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93324">
        <w:rPr>
          <w:rFonts w:ascii="Arial Narrow" w:hAnsi="Arial Narrow" w:cs="Arial"/>
          <w:bCs/>
          <w:i w:val="0"/>
          <w:szCs w:val="24"/>
        </w:rPr>
        <w:t>4</w:t>
      </w:r>
      <w:r w:rsidR="00B36ABD" w:rsidRPr="00B9332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2A0879FE" w14:textId="77777777" w:rsidR="005103B9" w:rsidRPr="00B93324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223CCEEE" w14:textId="77777777" w:rsidR="006676AE" w:rsidRPr="00B93324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>Znak sprawy:</w:t>
      </w:r>
      <w:r w:rsidRPr="00B93324">
        <w:rPr>
          <w:rFonts w:ascii="Arial Narrow" w:hAnsi="Arial Narrow" w:cs="Arial"/>
          <w:b/>
          <w:sz w:val="24"/>
          <w:szCs w:val="24"/>
        </w:rPr>
        <w:t xml:space="preserve"> </w:t>
      </w:r>
      <w:r w:rsidR="008102BC" w:rsidRPr="00B93324">
        <w:rPr>
          <w:rFonts w:ascii="Arial Narrow" w:hAnsi="Arial Narrow" w:cs="Arial"/>
          <w:b/>
          <w:sz w:val="24"/>
          <w:szCs w:val="24"/>
        </w:rPr>
        <w:t>131/2024</w:t>
      </w:r>
    </w:p>
    <w:p w14:paraId="11DB4925" w14:textId="77777777" w:rsidR="00C4103F" w:rsidRPr="00B9332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93324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B9332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93324">
        <w:rPr>
          <w:rFonts w:ascii="Arial Narrow" w:hAnsi="Arial Narrow" w:cs="Arial"/>
          <w:b/>
          <w:sz w:val="24"/>
          <w:szCs w:val="24"/>
        </w:rPr>
        <w:t>:</w:t>
      </w:r>
    </w:p>
    <w:p w14:paraId="2491CB43" w14:textId="77777777" w:rsidR="006676AE" w:rsidRPr="00B93324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93324">
        <w:rPr>
          <w:rFonts w:ascii="Arial Narrow" w:hAnsi="Arial Narrow" w:cs="Arial"/>
        </w:rPr>
        <w:t xml:space="preserve"> </w:t>
      </w:r>
      <w:r w:rsidR="008102BC" w:rsidRPr="00B93324">
        <w:rPr>
          <w:rFonts w:ascii="Arial Narrow" w:hAnsi="Arial Narrow" w:cs="Arial"/>
        </w:rPr>
        <w:t>10 Wojskowy Szpital Kliniczny z Polikliniką Samodzielny Publiczny Zakład Opieki Zdrowotnej</w:t>
      </w:r>
    </w:p>
    <w:p w14:paraId="082F935F" w14:textId="77777777" w:rsidR="006676AE" w:rsidRPr="00B9332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93324">
        <w:rPr>
          <w:rFonts w:ascii="Arial Narrow" w:hAnsi="Arial Narrow" w:cs="Arial"/>
        </w:rPr>
        <w:t xml:space="preserve"> </w:t>
      </w:r>
      <w:r w:rsidR="008102BC" w:rsidRPr="00B93324">
        <w:rPr>
          <w:rFonts w:ascii="Arial Narrow" w:hAnsi="Arial Narrow" w:cs="Arial"/>
        </w:rPr>
        <w:t>ul. Powstańców Warszawy</w:t>
      </w:r>
      <w:r w:rsidRPr="00B93324">
        <w:rPr>
          <w:rFonts w:ascii="Arial Narrow" w:hAnsi="Arial Narrow" w:cs="Arial"/>
        </w:rPr>
        <w:t xml:space="preserve"> </w:t>
      </w:r>
      <w:r w:rsidR="008102BC" w:rsidRPr="00B93324">
        <w:rPr>
          <w:rFonts w:ascii="Arial Narrow" w:hAnsi="Arial Narrow" w:cs="Arial"/>
        </w:rPr>
        <w:t>5</w:t>
      </w:r>
      <w:r w:rsidRPr="00B93324">
        <w:rPr>
          <w:rFonts w:ascii="Arial Narrow" w:hAnsi="Arial Narrow" w:cs="Arial"/>
        </w:rPr>
        <w:t xml:space="preserve"> </w:t>
      </w:r>
    </w:p>
    <w:p w14:paraId="243568AC" w14:textId="77777777" w:rsidR="00F90CD1" w:rsidRPr="00B9332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93324">
        <w:rPr>
          <w:rFonts w:ascii="Arial Narrow" w:hAnsi="Arial Narrow" w:cs="Arial"/>
        </w:rPr>
        <w:t xml:space="preserve"> </w:t>
      </w:r>
      <w:r w:rsidR="008102BC" w:rsidRPr="00B93324">
        <w:rPr>
          <w:rFonts w:ascii="Arial Narrow" w:hAnsi="Arial Narrow" w:cs="Arial"/>
        </w:rPr>
        <w:t>85-681</w:t>
      </w:r>
      <w:r w:rsidRPr="00B93324">
        <w:rPr>
          <w:rFonts w:ascii="Arial Narrow" w:hAnsi="Arial Narrow" w:cs="Arial"/>
        </w:rPr>
        <w:t xml:space="preserve"> </w:t>
      </w:r>
      <w:r w:rsidR="008102BC" w:rsidRPr="00B93324">
        <w:rPr>
          <w:rFonts w:ascii="Arial Narrow" w:hAnsi="Arial Narrow" w:cs="Arial"/>
        </w:rPr>
        <w:t>Bydgoszcz</w:t>
      </w:r>
    </w:p>
    <w:p w14:paraId="2FFD5B10" w14:textId="77777777" w:rsidR="009169D4" w:rsidRPr="00B9332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9332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59B40B8" w14:textId="77777777" w:rsidR="009169D4" w:rsidRPr="00B9332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93324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500E8665" w14:textId="77777777" w:rsidR="00C4103F" w:rsidRPr="00B9332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93324">
        <w:rPr>
          <w:rFonts w:ascii="Arial Narrow" w:hAnsi="Arial Narrow" w:cs="Arial"/>
          <w:i/>
        </w:rPr>
        <w:t xml:space="preserve"> </w:t>
      </w:r>
    </w:p>
    <w:p w14:paraId="5846A955" w14:textId="77777777" w:rsidR="00C4103F" w:rsidRPr="00B93324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93324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93324">
        <w:rPr>
          <w:rFonts w:ascii="Arial Narrow" w:hAnsi="Arial Narrow" w:cs="Arial"/>
          <w:b/>
          <w:sz w:val="24"/>
          <w:szCs w:val="24"/>
        </w:rPr>
        <w:t>:</w:t>
      </w:r>
    </w:p>
    <w:p w14:paraId="29DAF726" w14:textId="77777777" w:rsidR="00757EFB" w:rsidRPr="00B9332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93324">
        <w:rPr>
          <w:rFonts w:ascii="Arial Narrow" w:hAnsi="Arial Narrow" w:cs="Arial"/>
        </w:rPr>
        <w:t>………………………………………</w:t>
      </w:r>
      <w:r w:rsidR="00650D6C" w:rsidRPr="00B93324">
        <w:rPr>
          <w:rFonts w:ascii="Arial Narrow" w:hAnsi="Arial Narrow" w:cs="Arial"/>
        </w:rPr>
        <w:t>…………………………</w:t>
      </w:r>
      <w:r w:rsidRPr="00B93324">
        <w:rPr>
          <w:rFonts w:ascii="Arial Narrow" w:hAnsi="Arial Narrow" w:cs="Arial"/>
        </w:rPr>
        <w:t>…</w:t>
      </w:r>
    </w:p>
    <w:p w14:paraId="50483B67" w14:textId="77777777" w:rsidR="007118F0" w:rsidRPr="00B93324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93324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93324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93324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93324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93324">
        <w:rPr>
          <w:rFonts w:ascii="Arial Narrow" w:hAnsi="Arial Narrow" w:cs="Arial"/>
          <w:i/>
          <w:sz w:val="16"/>
          <w:szCs w:val="16"/>
        </w:rPr>
        <w:t>KRS/CEiDG)</w:t>
      </w:r>
    </w:p>
    <w:p w14:paraId="7E1BCD02" w14:textId="77777777" w:rsidR="00C4103F" w:rsidRPr="00B93324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93324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0B94C9D4" w14:textId="77777777" w:rsidR="00757EFB" w:rsidRPr="00B93324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93324">
        <w:rPr>
          <w:rFonts w:ascii="Arial Narrow" w:hAnsi="Arial Narrow" w:cs="Arial"/>
        </w:rPr>
        <w:t>………………………………………</w:t>
      </w:r>
      <w:r w:rsidR="00650D6C" w:rsidRPr="00B93324">
        <w:rPr>
          <w:rFonts w:ascii="Arial Narrow" w:hAnsi="Arial Narrow" w:cs="Arial"/>
        </w:rPr>
        <w:t>……</w:t>
      </w:r>
      <w:r w:rsidRPr="00B93324">
        <w:rPr>
          <w:rFonts w:ascii="Arial Narrow" w:hAnsi="Arial Narrow" w:cs="Arial"/>
        </w:rPr>
        <w:t>…</w:t>
      </w:r>
    </w:p>
    <w:p w14:paraId="660F867B" w14:textId="77777777" w:rsidR="00484F88" w:rsidRPr="00B9332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93324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93324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93324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93324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93324">
        <w:rPr>
          <w:rFonts w:ascii="Arial Narrow" w:hAnsi="Arial Narrow" w:cs="Arial"/>
          <w:i/>
          <w:sz w:val="16"/>
          <w:szCs w:val="16"/>
        </w:rPr>
        <w:t>reprezentacji</w:t>
      </w:r>
      <w:r w:rsidRPr="00B93324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102BC" w:rsidRPr="00B93324" w14:paraId="08C90C4B" w14:textId="77777777" w:rsidTr="00051432">
        <w:tc>
          <w:tcPr>
            <w:tcW w:w="9104" w:type="dxa"/>
            <w:shd w:val="clear" w:color="auto" w:fill="D9D9D9"/>
          </w:tcPr>
          <w:p w14:paraId="7CA70CEC" w14:textId="77777777" w:rsidR="008102BC" w:rsidRPr="00B93324" w:rsidRDefault="008102BC" w:rsidP="0005143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9332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2FA7BDAF" w14:textId="77777777" w:rsidR="008102BC" w:rsidRPr="00B93324" w:rsidRDefault="008102BC" w:rsidP="00051432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9332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B9332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93324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B93324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14:paraId="5124B778" w14:textId="77777777" w:rsidR="008102BC" w:rsidRPr="00B93324" w:rsidRDefault="008102BC" w:rsidP="0005143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89F48B8" w14:textId="77777777" w:rsidR="008102BC" w:rsidRPr="00B93324" w:rsidRDefault="008102BC" w:rsidP="0005143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61B57151" w14:textId="77777777" w:rsidR="008102BC" w:rsidRPr="00B93324" w:rsidRDefault="008102BC" w:rsidP="00051432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B93324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B93324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23E940E3" w14:textId="77777777" w:rsidR="00E50194" w:rsidRPr="00B93324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>Na potrzeby postę</w:t>
      </w:r>
      <w:r w:rsidR="008D0487" w:rsidRPr="00B9332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93324">
        <w:rPr>
          <w:rFonts w:ascii="Arial Narrow" w:hAnsi="Arial Narrow" w:cs="Arial"/>
          <w:sz w:val="24"/>
          <w:szCs w:val="24"/>
        </w:rPr>
        <w:t>zamówienia publicznego</w:t>
      </w:r>
      <w:r w:rsidR="00E50194" w:rsidRPr="00B93324">
        <w:rPr>
          <w:rFonts w:ascii="Arial Narrow" w:hAnsi="Arial Narrow" w:cs="Arial"/>
          <w:sz w:val="24"/>
          <w:szCs w:val="24"/>
        </w:rPr>
        <w:t xml:space="preserve"> pn.:</w:t>
      </w:r>
    </w:p>
    <w:p w14:paraId="466AFB50" w14:textId="6176A1D7" w:rsidR="00E50194" w:rsidRPr="00B93324" w:rsidRDefault="008102BC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b/>
          <w:sz w:val="24"/>
          <w:szCs w:val="24"/>
        </w:rPr>
        <w:t xml:space="preserve">Dostawy sukcesywne implantów </w:t>
      </w:r>
      <w:r w:rsidR="00B93324">
        <w:rPr>
          <w:rFonts w:ascii="Arial Narrow" w:hAnsi="Arial Narrow" w:cs="Arial"/>
          <w:b/>
          <w:sz w:val="24"/>
          <w:szCs w:val="24"/>
        </w:rPr>
        <w:t>n</w:t>
      </w:r>
      <w:r w:rsidRPr="00B93324">
        <w:rPr>
          <w:rFonts w:ascii="Arial Narrow" w:hAnsi="Arial Narrow" w:cs="Arial"/>
          <w:b/>
          <w:sz w:val="24"/>
          <w:szCs w:val="24"/>
        </w:rPr>
        <w:t>eurochirurgicznych oraz zestawów do podtrzymywania życia na okres 12 miesięcy</w:t>
      </w:r>
    </w:p>
    <w:p w14:paraId="11380468" w14:textId="77777777" w:rsidR="00F90CD1" w:rsidRPr="00B9332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 xml:space="preserve">prowadzonego przez </w:t>
      </w:r>
      <w:r w:rsidR="008102BC" w:rsidRPr="00B9332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93324">
        <w:rPr>
          <w:rFonts w:ascii="Arial Narrow" w:hAnsi="Arial Narrow" w:cs="Arial"/>
          <w:b/>
          <w:sz w:val="24"/>
          <w:szCs w:val="24"/>
        </w:rPr>
        <w:t>,</w:t>
      </w:r>
      <w:r w:rsidR="002B2AD9" w:rsidRPr="00B93324">
        <w:rPr>
          <w:rFonts w:ascii="Arial Narrow" w:hAnsi="Arial Narrow" w:cs="Arial"/>
          <w:sz w:val="24"/>
          <w:szCs w:val="24"/>
        </w:rPr>
        <w:t xml:space="preserve"> </w:t>
      </w:r>
      <w:r w:rsidR="00E65685" w:rsidRPr="00B93324">
        <w:rPr>
          <w:rFonts w:ascii="Arial Narrow" w:hAnsi="Arial Narrow" w:cs="Arial"/>
          <w:sz w:val="24"/>
          <w:szCs w:val="24"/>
        </w:rPr>
        <w:t>oświa</w:t>
      </w:r>
      <w:r w:rsidR="00825A09" w:rsidRPr="00B93324">
        <w:rPr>
          <w:rFonts w:ascii="Arial Narrow" w:hAnsi="Arial Narrow" w:cs="Arial"/>
          <w:sz w:val="24"/>
          <w:szCs w:val="24"/>
        </w:rPr>
        <w:t>dczam</w:t>
      </w:r>
      <w:r w:rsidR="00E65685" w:rsidRPr="00B93324">
        <w:rPr>
          <w:rFonts w:ascii="Arial Narrow" w:hAnsi="Arial Narrow" w:cs="Arial"/>
          <w:sz w:val="24"/>
          <w:szCs w:val="24"/>
        </w:rPr>
        <w:t>,</w:t>
      </w:r>
      <w:r w:rsidR="002B2AD9" w:rsidRPr="00B9332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93324" w14:paraId="04057470" w14:textId="77777777" w:rsidTr="00650D6C">
        <w:tc>
          <w:tcPr>
            <w:tcW w:w="9104" w:type="dxa"/>
            <w:shd w:val="clear" w:color="auto" w:fill="D9D9D9"/>
          </w:tcPr>
          <w:p w14:paraId="2D0DC32E" w14:textId="77777777" w:rsidR="00E50194" w:rsidRPr="00B9332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B93324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60508D0E" w14:textId="77777777" w:rsidR="0032618A" w:rsidRPr="00B93324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93324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B93324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B93324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93324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B93324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B93324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B93324">
        <w:rPr>
          <w:rFonts w:ascii="Arial Narrow" w:hAnsi="Arial Narrow" w:cs="Arial"/>
          <w:sz w:val="24"/>
          <w:szCs w:val="24"/>
        </w:rPr>
        <w:t>.</w:t>
      </w:r>
    </w:p>
    <w:p w14:paraId="0D403DE9" w14:textId="77777777" w:rsidR="0011306C" w:rsidRPr="00B93324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B93324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B93324">
        <w:rPr>
          <w:rFonts w:ascii="Arial Narrow" w:hAnsi="Arial Narrow" w:cs="Arial"/>
          <w:sz w:val="24"/>
          <w:szCs w:val="24"/>
        </w:rPr>
        <w:t xml:space="preserve"> (</w:t>
      </w:r>
      <w:r w:rsidR="00486223" w:rsidRPr="00B93324">
        <w:rPr>
          <w:rFonts w:ascii="Arial Narrow" w:hAnsi="Arial Narrow" w:cs="Arial"/>
          <w:sz w:val="24"/>
          <w:szCs w:val="24"/>
        </w:rPr>
        <w:t>t.j. Dz.U. z 2023r. poz. 1497</w:t>
      </w:r>
      <w:r w:rsidRPr="00B93324">
        <w:rPr>
          <w:rFonts w:ascii="Arial Narrow" w:hAnsi="Arial Narrow" w:cs="Arial"/>
          <w:sz w:val="24"/>
          <w:szCs w:val="24"/>
        </w:rPr>
        <w:t>)</w:t>
      </w:r>
      <w:r w:rsidR="0032618A" w:rsidRPr="00B93324">
        <w:rPr>
          <w:rFonts w:ascii="Arial Narrow" w:hAnsi="Arial Narrow" w:cs="Arial"/>
          <w:sz w:val="24"/>
          <w:szCs w:val="24"/>
        </w:rPr>
        <w:t xml:space="preserve"> </w:t>
      </w:r>
      <w:r w:rsidR="0011306C" w:rsidRPr="00B93324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B9332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93324" w14:paraId="667B48B7" w14:textId="77777777" w:rsidTr="00CD4DD1">
        <w:tc>
          <w:tcPr>
            <w:tcW w:w="9104" w:type="dxa"/>
            <w:shd w:val="clear" w:color="auto" w:fill="D9D9D9"/>
          </w:tcPr>
          <w:p w14:paraId="7493D5BA" w14:textId="77777777" w:rsidR="0011306C" w:rsidRPr="00B9332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2A16FF8" w14:textId="77777777" w:rsidR="00103D09" w:rsidRPr="00B93324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26514E9E" w14:textId="77777777" w:rsidR="00D2702A" w:rsidRPr="00B93324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93324" w14:paraId="0E94DFC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1CEDB" w14:textId="77777777" w:rsidR="00D2702A" w:rsidRPr="00B9332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957AA" w14:textId="77777777" w:rsidR="00D2702A" w:rsidRPr="00B9332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102BC" w:rsidRPr="00B93324" w14:paraId="44835C58" w14:textId="77777777" w:rsidTr="00051432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90EDD" w14:textId="77777777" w:rsidR="008102BC" w:rsidRPr="00B93324" w:rsidRDefault="008102BC" w:rsidP="00051432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BF1A6" w14:textId="77777777" w:rsidR="008102BC" w:rsidRPr="00B93324" w:rsidRDefault="008102BC" w:rsidP="00051432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0926471" w14:textId="66C9B80E" w:rsidR="008102BC" w:rsidRPr="00B93324" w:rsidRDefault="008102BC" w:rsidP="0005143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B93324" w:rsidRPr="00B93324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B93324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4B2423EF" w14:textId="77777777" w:rsidR="008102BC" w:rsidRPr="00B93324" w:rsidRDefault="008102BC" w:rsidP="00051432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6 do SWZ) odpowiadających przedmiotowi zamówienia wraz z </w:t>
            </w:r>
            <w:r w:rsidRPr="00B93324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dokumentami wskazanymi w pkt. 9.2 </w:t>
            </w:r>
            <w:proofErr w:type="spellStart"/>
            <w:r w:rsidRPr="00B93324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B93324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</w:t>
            </w:r>
          </w:p>
        </w:tc>
      </w:tr>
    </w:tbl>
    <w:p w14:paraId="7E7A719C" w14:textId="77777777" w:rsidR="00122954" w:rsidRPr="00B93324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A655F1D" w14:textId="77777777" w:rsidR="00721D87" w:rsidRPr="00B9332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>……………</w:t>
      </w:r>
      <w:r w:rsidR="00721D87" w:rsidRPr="00B9332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5DFEB5AC" w14:textId="77777777" w:rsidR="00721D87" w:rsidRPr="00B9332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9332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93324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B93324">
        <w:rPr>
          <w:rFonts w:ascii="Arial Narrow" w:hAnsi="Arial Narrow" w:cs="Arial"/>
          <w:i/>
          <w:iCs/>
          <w:sz w:val="20"/>
          <w:szCs w:val="20"/>
        </w:rPr>
        <w:t>)</w:t>
      </w:r>
    </w:p>
    <w:p w14:paraId="0F8C7508" w14:textId="77777777" w:rsidR="00721D87" w:rsidRPr="00B9332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1A727CD0" w14:textId="77777777" w:rsidR="00E21BB4" w:rsidRPr="00B9332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>……………</w:t>
      </w:r>
      <w:r w:rsidR="00721D87" w:rsidRPr="00B9332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93324">
        <w:rPr>
          <w:rFonts w:ascii="Arial Narrow" w:hAnsi="Arial Narrow" w:cs="Arial"/>
          <w:sz w:val="24"/>
          <w:szCs w:val="24"/>
        </w:rPr>
        <w:t>………………………….</w:t>
      </w:r>
    </w:p>
    <w:p w14:paraId="352B074A" w14:textId="77777777" w:rsidR="00E21BB4" w:rsidRPr="00B9332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93324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B93324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B93324">
        <w:rPr>
          <w:rFonts w:ascii="Arial Narrow" w:hAnsi="Arial Narrow" w:cs="Arial"/>
          <w:i/>
          <w:iCs/>
          <w:sz w:val="20"/>
          <w:szCs w:val="20"/>
        </w:rPr>
        <w:t>)</w:t>
      </w:r>
    </w:p>
    <w:p w14:paraId="4EC35F8C" w14:textId="77777777" w:rsidR="00334A77" w:rsidRPr="00B93324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B93324" w14:paraId="7443BF3C" w14:textId="77777777" w:rsidTr="0061040C">
        <w:tc>
          <w:tcPr>
            <w:tcW w:w="9104" w:type="dxa"/>
            <w:shd w:val="clear" w:color="auto" w:fill="D9D9D9"/>
          </w:tcPr>
          <w:p w14:paraId="38356A82" w14:textId="77777777" w:rsidR="00334A77" w:rsidRPr="00B9332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660C61F9" w14:textId="77777777" w:rsidR="00334A77" w:rsidRPr="00B93324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4176CFF" w14:textId="77777777" w:rsidR="004175AB" w:rsidRPr="00B9332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11BD1675" w14:textId="77777777" w:rsidR="004175AB" w:rsidRPr="00B93324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E13333D" w14:textId="77777777" w:rsidR="004175AB" w:rsidRPr="00B93324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61A16F7E" w14:textId="77777777" w:rsidR="00334A77" w:rsidRPr="00B93324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B93324">
        <w:rPr>
          <w:rFonts w:ascii="Arial Narrow" w:hAnsi="Arial Narrow" w:cs="Arial"/>
          <w:sz w:val="24"/>
          <w:szCs w:val="24"/>
        </w:rPr>
        <w:t>w  art.</w:t>
      </w:r>
      <w:proofErr w:type="gramEnd"/>
      <w:r w:rsidRPr="00B93324">
        <w:rPr>
          <w:rFonts w:ascii="Arial Narrow" w:hAnsi="Arial Narrow" w:cs="Arial"/>
          <w:sz w:val="24"/>
          <w:szCs w:val="24"/>
        </w:rPr>
        <w:t xml:space="preserve">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B93324" w14:paraId="56E64341" w14:textId="77777777" w:rsidTr="0061040C">
        <w:tc>
          <w:tcPr>
            <w:tcW w:w="9104" w:type="dxa"/>
            <w:shd w:val="clear" w:color="auto" w:fill="D9D9D9"/>
          </w:tcPr>
          <w:p w14:paraId="093F27CB" w14:textId="77777777" w:rsidR="00C37715" w:rsidRPr="00B9332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AAEEA68" w14:textId="77777777" w:rsidR="00334A77" w:rsidRPr="00B93324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B93324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93324">
        <w:rPr>
          <w:rFonts w:ascii="Arial Narrow" w:hAnsi="Arial Narrow" w:cs="Arial"/>
          <w:color w:val="0070C0"/>
          <w:sz w:val="20"/>
          <w:szCs w:val="20"/>
        </w:rPr>
        <w:t>]</w:t>
      </w:r>
    </w:p>
    <w:p w14:paraId="036370CD" w14:textId="77777777" w:rsidR="0044648E" w:rsidRPr="00B93324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B93324">
        <w:rPr>
          <w:rFonts w:ascii="Arial Narrow" w:hAnsi="Arial Narrow" w:cs="Arial"/>
          <w:sz w:val="24"/>
          <w:szCs w:val="24"/>
        </w:rPr>
        <w:t>:</w:t>
      </w:r>
    </w:p>
    <w:p w14:paraId="18EB13DC" w14:textId="77777777" w:rsidR="0044648E" w:rsidRPr="00B93324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D6598EB" w14:textId="77777777" w:rsidR="0044648E" w:rsidRPr="00B93324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0DA8397B" w14:textId="77777777" w:rsidR="00C62F57" w:rsidRPr="00B93324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B93324">
        <w:rPr>
          <w:rFonts w:ascii="Arial Narrow" w:hAnsi="Arial Narrow" w:cs="Arial"/>
          <w:sz w:val="24"/>
          <w:szCs w:val="24"/>
        </w:rPr>
        <w:t>w  art.</w:t>
      </w:r>
      <w:proofErr w:type="gramEnd"/>
      <w:r w:rsidRPr="00B93324">
        <w:rPr>
          <w:rFonts w:ascii="Arial Narrow" w:hAnsi="Arial Narrow" w:cs="Arial"/>
          <w:sz w:val="24"/>
          <w:szCs w:val="24"/>
        </w:rPr>
        <w:t xml:space="preserve">  5k rozporządzenia 833/2014 w brzmieniu nadanym rozporządzeniem 2022/576</w:t>
      </w:r>
      <w:r w:rsidR="008C60E1" w:rsidRPr="00B9332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93324" w14:paraId="048A093D" w14:textId="77777777" w:rsidTr="00CD4DD1">
        <w:tc>
          <w:tcPr>
            <w:tcW w:w="9104" w:type="dxa"/>
            <w:shd w:val="clear" w:color="auto" w:fill="D9D9D9"/>
          </w:tcPr>
          <w:p w14:paraId="09B1C973" w14:textId="77777777" w:rsidR="00BE6F04" w:rsidRPr="00B9332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E910F13" w14:textId="77777777" w:rsidR="00FE4E2B" w:rsidRPr="00B93324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9332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93324" w14:paraId="2CBC81A5" w14:textId="77777777" w:rsidTr="00847232">
        <w:tc>
          <w:tcPr>
            <w:tcW w:w="9104" w:type="dxa"/>
            <w:shd w:val="clear" w:color="auto" w:fill="D9D9D9"/>
          </w:tcPr>
          <w:p w14:paraId="5DFC224B" w14:textId="77777777" w:rsidR="00E426EB" w:rsidRPr="00B9332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9332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6C66E15" w14:textId="77777777" w:rsidR="00E426EB" w:rsidRPr="00B9332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579FEFD" w14:textId="77777777" w:rsidR="00E426EB" w:rsidRPr="00B9332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437DDD8" w14:textId="77777777" w:rsidR="00E426EB" w:rsidRPr="00B933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E466834" w14:textId="77777777" w:rsidR="00E426EB" w:rsidRPr="00B9332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9332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E1890B3" w14:textId="77777777" w:rsidR="00E426EB" w:rsidRPr="00B9332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9332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F73D59B" w14:textId="77777777" w:rsidR="00E426EB" w:rsidRPr="00B9332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9332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9D66617" w14:textId="77777777" w:rsidR="0012157F" w:rsidRPr="00B93324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01173E7A" w14:textId="77777777" w:rsidR="008C60E1" w:rsidRPr="00B93324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73C471AF" w14:textId="77777777" w:rsidR="00524951" w:rsidRPr="00B9332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93324">
        <w:rPr>
          <w:rFonts w:ascii="Arial Narrow" w:hAnsi="Arial Narrow" w:cs="Arial"/>
          <w:sz w:val="20"/>
          <w:szCs w:val="20"/>
        </w:rPr>
        <w:tab/>
      </w:r>
      <w:r w:rsidRPr="00B93324">
        <w:rPr>
          <w:rFonts w:ascii="Arial Narrow" w:hAnsi="Arial Narrow" w:cs="Arial"/>
          <w:sz w:val="20"/>
          <w:szCs w:val="20"/>
        </w:rPr>
        <w:tab/>
      </w:r>
      <w:r w:rsidRPr="00B93324">
        <w:rPr>
          <w:rFonts w:ascii="Arial Narrow" w:hAnsi="Arial Narrow" w:cs="Arial"/>
          <w:sz w:val="20"/>
          <w:szCs w:val="20"/>
        </w:rPr>
        <w:tab/>
      </w:r>
      <w:r w:rsidRPr="00B93324">
        <w:rPr>
          <w:rFonts w:ascii="Arial Narrow" w:hAnsi="Arial Narrow" w:cs="Arial"/>
          <w:sz w:val="20"/>
          <w:szCs w:val="20"/>
        </w:rPr>
        <w:tab/>
      </w:r>
      <w:r w:rsidRPr="00B93324">
        <w:rPr>
          <w:rFonts w:ascii="Arial Narrow" w:hAnsi="Arial Narrow" w:cs="Arial"/>
          <w:sz w:val="20"/>
          <w:szCs w:val="20"/>
        </w:rPr>
        <w:tab/>
      </w:r>
      <w:r w:rsidRPr="00B93324">
        <w:rPr>
          <w:rFonts w:ascii="Arial Narrow" w:hAnsi="Arial Narrow" w:cs="Arial"/>
          <w:sz w:val="20"/>
          <w:szCs w:val="20"/>
        </w:rPr>
        <w:tab/>
      </w:r>
      <w:r w:rsidRPr="00B93324">
        <w:rPr>
          <w:rFonts w:ascii="Arial Narrow" w:hAnsi="Arial Narrow" w:cs="Arial"/>
          <w:sz w:val="20"/>
          <w:szCs w:val="20"/>
        </w:rPr>
        <w:tab/>
      </w:r>
    </w:p>
    <w:p w14:paraId="524A3C96" w14:textId="77777777" w:rsidR="00524951" w:rsidRPr="00B9332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05032F2C" w14:textId="77777777" w:rsidR="00FE4E2B" w:rsidRPr="00B9332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B93324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B93324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663554F1" w14:textId="77777777" w:rsidR="00484F88" w:rsidRPr="00B9332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B93324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B93324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9332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78F70D" w14:textId="77777777" w:rsidR="004704E7" w:rsidRDefault="004704E7" w:rsidP="0038231F">
      <w:pPr>
        <w:spacing w:after="0" w:line="240" w:lineRule="auto"/>
      </w:pPr>
      <w:r>
        <w:separator/>
      </w:r>
    </w:p>
  </w:endnote>
  <w:endnote w:type="continuationSeparator" w:id="0">
    <w:p w14:paraId="6E68274C" w14:textId="77777777" w:rsidR="004704E7" w:rsidRDefault="004704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ABE008" w14:textId="77777777" w:rsidR="008102BC" w:rsidRDefault="008102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6226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329B6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2CFD6" w14:textId="77777777" w:rsidR="008102BC" w:rsidRDefault="008102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5FAD76" w14:textId="77777777" w:rsidR="004704E7" w:rsidRDefault="004704E7" w:rsidP="0038231F">
      <w:pPr>
        <w:spacing w:after="0" w:line="240" w:lineRule="auto"/>
      </w:pPr>
      <w:r>
        <w:separator/>
      </w:r>
    </w:p>
  </w:footnote>
  <w:footnote w:type="continuationSeparator" w:id="0">
    <w:p w14:paraId="291C3BE1" w14:textId="77777777" w:rsidR="004704E7" w:rsidRDefault="004704E7" w:rsidP="0038231F">
      <w:pPr>
        <w:spacing w:after="0" w:line="240" w:lineRule="auto"/>
      </w:pPr>
      <w:r>
        <w:continuationSeparator/>
      </w:r>
    </w:p>
  </w:footnote>
  <w:footnote w:id="1">
    <w:p w14:paraId="620B02E4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B7AE02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3F65DF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D80654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71B99793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7F8D351" w14:textId="77777777" w:rsidR="0032618A" w:rsidRDefault="0032618A" w:rsidP="0032618A">
      <w:pPr>
        <w:pStyle w:val="Tekstprzypisudolnego"/>
      </w:pPr>
    </w:p>
  </w:footnote>
  <w:footnote w:id="2">
    <w:p w14:paraId="1FCFC071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01665D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64D210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7F8C71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E6CC53" w14:textId="77777777" w:rsidR="008102BC" w:rsidRDefault="008102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9DA80" w14:textId="77777777" w:rsidR="008102BC" w:rsidRDefault="008102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7B072C" w14:textId="77777777" w:rsidR="008102BC" w:rsidRDefault="008102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1756532">
    <w:abstractNumId w:val="11"/>
  </w:num>
  <w:num w:numId="2" w16cid:durableId="635842992">
    <w:abstractNumId w:val="0"/>
  </w:num>
  <w:num w:numId="3" w16cid:durableId="1731268213">
    <w:abstractNumId w:val="10"/>
  </w:num>
  <w:num w:numId="4" w16cid:durableId="1561163430">
    <w:abstractNumId w:val="13"/>
  </w:num>
  <w:num w:numId="5" w16cid:durableId="355085004">
    <w:abstractNumId w:val="12"/>
  </w:num>
  <w:num w:numId="6" w16cid:durableId="72824098">
    <w:abstractNumId w:val="9"/>
  </w:num>
  <w:num w:numId="7" w16cid:durableId="680594959">
    <w:abstractNumId w:val="1"/>
  </w:num>
  <w:num w:numId="8" w16cid:durableId="140126210">
    <w:abstractNumId w:val="6"/>
  </w:num>
  <w:num w:numId="9" w16cid:durableId="209847536">
    <w:abstractNumId w:val="4"/>
  </w:num>
  <w:num w:numId="10" w16cid:durableId="556865770">
    <w:abstractNumId w:val="7"/>
  </w:num>
  <w:num w:numId="11" w16cid:durableId="28528524">
    <w:abstractNumId w:val="5"/>
  </w:num>
  <w:num w:numId="12" w16cid:durableId="1663581296">
    <w:abstractNumId w:val="8"/>
  </w:num>
  <w:num w:numId="13" w16cid:durableId="1214080969">
    <w:abstractNumId w:val="3"/>
  </w:num>
  <w:num w:numId="14" w16cid:durableId="1462454513">
    <w:abstractNumId w:val="2"/>
  </w:num>
  <w:num w:numId="15" w16cid:durableId="208791557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4E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04E7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2BC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3324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577313"/>
  <w15:docId w15:val="{20D4C9B0-0DF7-428D-A009-9C72471A0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947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2024-10-07T10:03:00Z</dcterms:created>
  <dcterms:modified xsi:type="dcterms:W3CDTF">2024-10-07T10:04:00Z</dcterms:modified>
</cp:coreProperties>
</file>