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A9516C" w14:textId="02D22F61" w:rsidR="00025386" w:rsidRPr="00B7364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7364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7364B" w:rsidRPr="00B7364B">
        <w:rPr>
          <w:rFonts w:ascii="Arial Narrow" w:hAnsi="Arial Narrow" w:cs="Arial"/>
          <w:bCs/>
          <w:i w:val="0"/>
          <w:szCs w:val="24"/>
        </w:rPr>
        <w:t>5</w:t>
      </w:r>
      <w:r w:rsidR="007666D6" w:rsidRPr="00B7364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7364B" w14:paraId="5BA48A5F" w14:textId="77777777" w:rsidTr="00467CA2">
        <w:tc>
          <w:tcPr>
            <w:tcW w:w="2800" w:type="dxa"/>
            <w:shd w:val="clear" w:color="auto" w:fill="auto"/>
          </w:tcPr>
          <w:p w14:paraId="19A56F42" w14:textId="77777777" w:rsidR="00D520D3" w:rsidRPr="00B7364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7364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7364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AA9F457" w14:textId="77777777" w:rsidR="00D520D3" w:rsidRPr="00B7364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0FA4BD" w14:textId="77777777" w:rsidR="00D520D3" w:rsidRPr="00B7364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2FDFAC" w14:textId="77777777" w:rsidR="00D520D3" w:rsidRPr="00B7364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736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7364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736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7364B" w14:paraId="051D1527" w14:textId="77777777" w:rsidTr="00467CA2">
        <w:tc>
          <w:tcPr>
            <w:tcW w:w="2800" w:type="dxa"/>
            <w:shd w:val="clear" w:color="auto" w:fill="auto"/>
          </w:tcPr>
          <w:p w14:paraId="525D43E4" w14:textId="77777777" w:rsidR="00D520D3" w:rsidRPr="00B7364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7364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F025273" w14:textId="77777777" w:rsidR="00D520D3" w:rsidRPr="00B7364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21F0B2" w14:textId="77777777" w:rsidR="00D520D3" w:rsidRPr="00B7364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1BE495" w14:textId="77777777" w:rsidR="00D520D3" w:rsidRPr="00B7364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736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7364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7364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C137BC" w14:textId="77777777" w:rsidR="00B62AD0" w:rsidRPr="00B7364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7364B" w14:paraId="17F160D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83F479" w14:textId="77777777" w:rsidR="00053927" w:rsidRPr="00B7364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7364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346A33F" w14:textId="77777777" w:rsidR="00053927" w:rsidRPr="00B7364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7364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7364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7364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21CA705" w14:textId="77777777" w:rsidR="0071340C" w:rsidRPr="00B7364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7364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7364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7364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65A3E" w:rsidRPr="00B7364B">
        <w:rPr>
          <w:rFonts w:ascii="Arial Narrow" w:hAnsi="Arial Narrow" w:cs="Arial"/>
          <w:sz w:val="24"/>
          <w:szCs w:val="24"/>
        </w:rPr>
        <w:t>(</w:t>
      </w:r>
      <w:proofErr w:type="spellStart"/>
      <w:r w:rsidR="00665A3E" w:rsidRPr="00B7364B">
        <w:rPr>
          <w:rFonts w:ascii="Arial Narrow" w:hAnsi="Arial Narrow" w:cs="Arial"/>
          <w:sz w:val="24"/>
          <w:szCs w:val="24"/>
        </w:rPr>
        <w:t>t.j</w:t>
      </w:r>
      <w:proofErr w:type="spellEnd"/>
      <w:r w:rsidR="00665A3E" w:rsidRPr="00B7364B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7364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7364B" w14:paraId="7E1FBA8F" w14:textId="77777777" w:rsidTr="00467CA2">
        <w:tc>
          <w:tcPr>
            <w:tcW w:w="2269" w:type="dxa"/>
            <w:shd w:val="clear" w:color="auto" w:fill="auto"/>
          </w:tcPr>
          <w:p w14:paraId="404023E9" w14:textId="77777777" w:rsidR="00D520D3" w:rsidRPr="00B7364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AE8B37" w14:textId="77777777" w:rsidR="00D520D3" w:rsidRPr="00B7364B" w:rsidRDefault="00665A3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oraz zestawów do podtrzymywania życia na okres 12 miesięcy</w:t>
            </w:r>
            <w:r w:rsidR="00D520D3" w:rsidRPr="00B736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5A3E" w:rsidRPr="00B7364B" w14:paraId="46E98E4B" w14:textId="77777777" w:rsidTr="00051432">
        <w:tc>
          <w:tcPr>
            <w:tcW w:w="2269" w:type="dxa"/>
            <w:shd w:val="clear" w:color="auto" w:fill="auto"/>
          </w:tcPr>
          <w:p w14:paraId="2244EA46" w14:textId="77777777" w:rsidR="00665A3E" w:rsidRPr="00B7364B" w:rsidRDefault="00665A3E" w:rsidP="000514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DC4FAD" w14:textId="77777777" w:rsidR="00665A3E" w:rsidRPr="00B7364B" w:rsidRDefault="00665A3E" w:rsidP="000514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131/2024</w:t>
            </w:r>
          </w:p>
        </w:tc>
      </w:tr>
    </w:tbl>
    <w:p w14:paraId="0904A30C" w14:textId="77777777" w:rsidR="00DC652A" w:rsidRPr="00B7364B" w:rsidRDefault="00665A3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7364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1EFC7FF" w14:textId="77777777" w:rsidR="00DC652A" w:rsidRPr="00B7364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736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6D843CD" w14:textId="77777777" w:rsidR="0071340C" w:rsidRPr="00B7364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7364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7364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7364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1ADD1DC" w14:textId="77777777" w:rsidR="0071340C" w:rsidRPr="00B7364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458BC37" w14:textId="77777777" w:rsidR="0071340C" w:rsidRPr="00B7364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B3954E8" w14:textId="77777777" w:rsidR="0071340C" w:rsidRPr="00B7364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736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17B3AB2" w14:textId="77777777" w:rsidR="0071340C" w:rsidRPr="00B7364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7364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7364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7364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F87A697" w14:textId="77777777" w:rsidR="0071340C" w:rsidRPr="00B7364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20EC639" w14:textId="77777777" w:rsidR="0071340C" w:rsidRPr="00B7364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BD74A9B" w14:textId="77777777" w:rsidR="00DC652A" w:rsidRPr="00B7364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7364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7364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7364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D55E43D" w14:textId="77777777" w:rsidR="00DC652A" w:rsidRPr="00B7364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7364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7364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321E062" w14:textId="77777777" w:rsidR="0093388F" w:rsidRPr="00B7364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736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5AA02EB" w14:textId="77777777" w:rsidR="0093388F" w:rsidRPr="00B7364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63EB9C1" w14:textId="77777777" w:rsidR="0093388F" w:rsidRPr="00B7364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736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F68E66C" w14:textId="77777777" w:rsidR="00CB29AC" w:rsidRPr="00B7364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65C97BF" w14:textId="77777777" w:rsidR="00CB29AC" w:rsidRPr="00B7364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7364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936646A" w14:textId="77777777" w:rsidR="00830970" w:rsidRPr="00B7364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736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7364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6B6EAD0" w14:textId="77777777" w:rsidR="00E27ABB" w:rsidRPr="00B7364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7364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7364B" w14:paraId="6CD2913B" w14:textId="77777777" w:rsidTr="00467CA2">
        <w:tc>
          <w:tcPr>
            <w:tcW w:w="2660" w:type="dxa"/>
            <w:shd w:val="clear" w:color="auto" w:fill="auto"/>
          </w:tcPr>
          <w:p w14:paraId="325AD8CC" w14:textId="77777777" w:rsidR="00D520D3" w:rsidRPr="00B7364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3BDC87" w14:textId="77777777" w:rsidR="00D520D3" w:rsidRPr="00B7364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881FC1" w14:textId="77777777" w:rsidR="00D520D3" w:rsidRPr="00B7364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A36FA7D" w14:textId="77777777" w:rsidR="00D520D3" w:rsidRPr="00B7364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A348347" w14:textId="77777777" w:rsidR="00D520D3" w:rsidRPr="00B7364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9CE38E" w14:textId="77777777" w:rsidR="00D520D3" w:rsidRPr="00B7364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736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65A3E" w:rsidRPr="00B736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736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736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7364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51A6BAF" w14:textId="77777777" w:rsidR="00E27ABB" w:rsidRPr="00B7364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7364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33FCC1" w14:textId="77777777" w:rsidR="00672436" w:rsidRDefault="00672436" w:rsidP="00025386">
      <w:pPr>
        <w:spacing w:after="0" w:line="240" w:lineRule="auto"/>
      </w:pPr>
      <w:r>
        <w:separator/>
      </w:r>
    </w:p>
  </w:endnote>
  <w:endnote w:type="continuationSeparator" w:id="0">
    <w:p w14:paraId="5ACF8DF6" w14:textId="77777777" w:rsidR="00672436" w:rsidRDefault="006724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21BA6" w14:textId="77777777" w:rsidR="00665A3E" w:rsidRDefault="00665A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2EC2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A7A6AC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47A1D7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BC8FF6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E506E" w14:textId="77777777" w:rsidR="00665A3E" w:rsidRDefault="00665A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F2686F" w14:textId="77777777" w:rsidR="00672436" w:rsidRDefault="00672436" w:rsidP="00025386">
      <w:pPr>
        <w:spacing w:after="0" w:line="240" w:lineRule="auto"/>
      </w:pPr>
      <w:r>
        <w:separator/>
      </w:r>
    </w:p>
  </w:footnote>
  <w:footnote w:type="continuationSeparator" w:id="0">
    <w:p w14:paraId="2935FD7A" w14:textId="77777777" w:rsidR="00672436" w:rsidRDefault="006724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F3550" w14:textId="77777777" w:rsidR="00665A3E" w:rsidRDefault="00665A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71311" w14:textId="77777777" w:rsidR="00665A3E" w:rsidRDefault="00665A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427AA" w14:textId="77777777" w:rsidR="00665A3E" w:rsidRDefault="00665A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44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43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5A3E"/>
    <w:rsid w:val="00672436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364B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B61630"/>
  <w15:chartTrackingRefBased/>
  <w15:docId w15:val="{798A38F1-AB2E-44AD-8E38-9F1AB5AE7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2024-10-07T10:04:00Z</dcterms:created>
  <dcterms:modified xsi:type="dcterms:W3CDTF">2024-10-07T10:05:00Z</dcterms:modified>
</cp:coreProperties>
</file>