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10500">
        <w:rPr>
          <w:b/>
        </w:rPr>
        <w:t>NZ-26-2024-68-D-P</w:t>
      </w:r>
      <w:r w:rsidR="003C6FE1" w:rsidRPr="003C6FE1">
        <w:rPr>
          <w:b/>
        </w:rPr>
        <w:t>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</w:t>
      </w:r>
      <w:r w:rsidR="008E774F">
        <w:rPr>
          <w:sz w:val="20"/>
          <w:szCs w:val="20"/>
        </w:rPr>
        <w:t xml:space="preserve">4 r. poz. 1320) </w:t>
      </w:r>
      <w:bookmarkStart w:id="0" w:name="_GoBack"/>
      <w:bookmarkEnd w:id="0"/>
      <w:r w:rsidRPr="00BD2687">
        <w:rPr>
          <w:rFonts w:ascii="Arial Narrow" w:hAnsi="Arial Narrow"/>
          <w:sz w:val="20"/>
          <w:szCs w:val="20"/>
        </w:rPr>
        <w:t>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C6FE1" w:rsidRPr="003C6FE1">
        <w:rPr>
          <w:rFonts w:ascii="Arial Narrow" w:hAnsi="Arial Narrow"/>
          <w:b/>
        </w:rPr>
        <w:t>Dostawy artykułów medycznych ujęte w 7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797" w:rsidRDefault="009B3797" w:rsidP="0038231F">
      <w:pPr>
        <w:spacing w:after="0" w:line="240" w:lineRule="auto"/>
      </w:pPr>
      <w:r>
        <w:separator/>
      </w:r>
    </w:p>
  </w:endnote>
  <w:endnote w:type="continuationSeparator" w:id="0">
    <w:p w:rsidR="009B3797" w:rsidRDefault="009B37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E1" w:rsidRDefault="003C6F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774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774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E1" w:rsidRDefault="003C6F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797" w:rsidRDefault="009B3797" w:rsidP="0038231F">
      <w:pPr>
        <w:spacing w:after="0" w:line="240" w:lineRule="auto"/>
      </w:pPr>
      <w:r>
        <w:separator/>
      </w:r>
    </w:p>
  </w:footnote>
  <w:footnote w:type="continuationSeparator" w:id="0">
    <w:p w:rsidR="009B3797" w:rsidRDefault="009B37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E1" w:rsidRDefault="003C6F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E1" w:rsidRDefault="003C6F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E1" w:rsidRDefault="003C6F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79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6FE1"/>
    <w:rsid w:val="003D473F"/>
    <w:rsid w:val="003F024C"/>
    <w:rsid w:val="00410500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774F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B3797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A927C62-02D7-43C0-9BFA-1A5955FD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8405E-7D40-47EA-96EE-F8AE9F2A6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Adela Ćwik</cp:lastModifiedBy>
  <cp:revision>4</cp:revision>
  <cp:lastPrinted>2016-07-26T10:32:00Z</cp:lastPrinted>
  <dcterms:created xsi:type="dcterms:W3CDTF">2024-10-07T11:41:00Z</dcterms:created>
  <dcterms:modified xsi:type="dcterms:W3CDTF">2024-10-08T10:18:00Z</dcterms:modified>
</cp:coreProperties>
</file>