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DD39E8" w:rsidRPr="00DD39E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DD39E8" w:rsidRPr="00DD39E8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DD39E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D3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7 zadaniach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D39E8" w:rsidRPr="00A2540E" w:rsidTr="00E326DC">
        <w:tc>
          <w:tcPr>
            <w:tcW w:w="2269" w:type="dxa"/>
            <w:shd w:val="clear" w:color="auto" w:fill="auto"/>
          </w:tcPr>
          <w:p w:rsidR="00DD39E8" w:rsidRPr="00A2540E" w:rsidRDefault="00DD39E8" w:rsidP="00E326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D39E8" w:rsidRPr="00A2540E" w:rsidRDefault="007B79C6" w:rsidP="00E326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NZ-26-2024-68-D-P</w:t>
            </w:r>
            <w:bookmarkStart w:id="1" w:name="_GoBack"/>
            <w:bookmarkEnd w:id="1"/>
            <w:r w:rsidR="00DD39E8" w:rsidRPr="00DD39E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-A</w:t>
            </w:r>
          </w:p>
        </w:tc>
      </w:tr>
    </w:tbl>
    <w:p w:rsidR="00DC652A" w:rsidRPr="00053927" w:rsidRDefault="00DD39E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DD39E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D39E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6BBB" w:rsidRDefault="00AE6BBB" w:rsidP="00025386">
      <w:pPr>
        <w:spacing w:after="0" w:line="240" w:lineRule="auto"/>
      </w:pPr>
      <w:r>
        <w:separator/>
      </w:r>
    </w:p>
  </w:endnote>
  <w:endnote w:type="continuationSeparator" w:id="0">
    <w:p w:rsidR="00AE6BBB" w:rsidRDefault="00AE6BB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E8" w:rsidRDefault="00DD39E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B79C6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9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9C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E8" w:rsidRDefault="00DD39E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6BBB" w:rsidRDefault="00AE6BBB" w:rsidP="00025386">
      <w:pPr>
        <w:spacing w:after="0" w:line="240" w:lineRule="auto"/>
      </w:pPr>
      <w:r>
        <w:separator/>
      </w:r>
    </w:p>
  </w:footnote>
  <w:footnote w:type="continuationSeparator" w:id="0">
    <w:p w:rsidR="00AE6BBB" w:rsidRDefault="00AE6BB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E8" w:rsidRDefault="00DD39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E8" w:rsidRDefault="00DD39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9E8" w:rsidRDefault="00DD39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E6BB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B79C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E6BBB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D39E8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5FE1C8E4-C161-4D5C-8C4D-5537F944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3</cp:revision>
  <dcterms:created xsi:type="dcterms:W3CDTF">2024-10-07T11:41:00Z</dcterms:created>
  <dcterms:modified xsi:type="dcterms:W3CDTF">2024-10-08T06:19:00Z</dcterms:modified>
</cp:coreProperties>
</file>