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D6532" w:rsidRPr="000D653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71DB5">
        <w:rPr>
          <w:b/>
          <w:sz w:val="22"/>
          <w:szCs w:val="22"/>
        </w:rPr>
        <w:t>NZ-26-2024-68-D-P</w:t>
      </w:r>
      <w:bookmarkStart w:id="0" w:name="_GoBack"/>
      <w:bookmarkEnd w:id="0"/>
      <w:r w:rsidR="000D6532" w:rsidRPr="000D6532">
        <w:rPr>
          <w:b/>
          <w:sz w:val="22"/>
          <w:szCs w:val="22"/>
        </w:rPr>
        <w:t>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6532" w:rsidRPr="00110593" w:rsidTr="0050275C">
        <w:tc>
          <w:tcPr>
            <w:tcW w:w="9104" w:type="dxa"/>
            <w:shd w:val="clear" w:color="auto" w:fill="D9D9D9"/>
          </w:tcPr>
          <w:p w:rsidR="000D6532" w:rsidRPr="00110593" w:rsidRDefault="000D6532" w:rsidP="0050275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D6532" w:rsidRPr="00110593" w:rsidRDefault="000D6532" w:rsidP="0050275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D6532">
              <w:t>(t.j. Dz. U. z 2024 poz. 1320)</w:t>
            </w:r>
            <w:r w:rsidRPr="00110593">
              <w:t xml:space="preserve"> (dalej jako: ustawa Pzp), dotyczące:</w:t>
            </w:r>
          </w:p>
          <w:p w:rsidR="000D6532" w:rsidRPr="0043102D" w:rsidRDefault="000D6532" w:rsidP="0050275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D6532" w:rsidRPr="00110593" w:rsidRDefault="000D6532" w:rsidP="0050275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D653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D6532">
        <w:rPr>
          <w:b/>
          <w:sz w:val="22"/>
          <w:szCs w:val="22"/>
        </w:rPr>
        <w:t>Dostawy artykułów medycznych ujęte w 7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AAC" w:rsidRDefault="00763AAC">
      <w:r>
        <w:separator/>
      </w:r>
    </w:p>
  </w:endnote>
  <w:endnote w:type="continuationSeparator" w:id="0">
    <w:p w:rsidR="00763AAC" w:rsidRDefault="00763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71DB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D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D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AAC" w:rsidRDefault="00763AAC">
      <w:r>
        <w:separator/>
      </w:r>
    </w:p>
  </w:footnote>
  <w:footnote w:type="continuationSeparator" w:id="0">
    <w:p w:rsidR="00763AAC" w:rsidRDefault="00763AA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AAC"/>
    <w:rsid w:val="0000184A"/>
    <w:rsid w:val="00012997"/>
    <w:rsid w:val="00016926"/>
    <w:rsid w:val="000621A2"/>
    <w:rsid w:val="000719DC"/>
    <w:rsid w:val="00075CEC"/>
    <w:rsid w:val="000D6532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1DB5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3AAC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5EA880-FE93-44F2-807E-DF0798EC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916EE-81FF-437C-8272-2A9269382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2010-01-07T08:39:00Z</cp:lastPrinted>
  <dcterms:created xsi:type="dcterms:W3CDTF">2024-10-07T11:47:00Z</dcterms:created>
  <dcterms:modified xsi:type="dcterms:W3CDTF">2024-10-08T06:20:00Z</dcterms:modified>
</cp:coreProperties>
</file>