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F5769" w:rsidRPr="004F5769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4F5769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F5769">
        <w:rPr>
          <w:rFonts w:ascii="Arial" w:hAnsi="Arial" w:cs="Arial"/>
        </w:rPr>
        <w:t>Szpital Powiatowy w Limanowej Imienia Miłosierdzia Bożego</w:t>
      </w:r>
    </w:p>
    <w:p w:rsidR="005D05C3" w:rsidRPr="0012157F" w:rsidRDefault="004F5769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F5769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4F5769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4F5769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F5769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4F5769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5769" w:rsidRPr="0012157F" w:rsidTr="0050275C">
        <w:tc>
          <w:tcPr>
            <w:tcW w:w="9104" w:type="dxa"/>
            <w:shd w:val="clear" w:color="auto" w:fill="D9D9D9"/>
          </w:tcPr>
          <w:p w:rsidR="004F5769" w:rsidRPr="0012157F" w:rsidRDefault="004F5769" w:rsidP="0050275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F5769" w:rsidRPr="00094F76" w:rsidRDefault="004F5769" w:rsidP="0050275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F576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F5769" w:rsidRPr="004B5FB1" w:rsidRDefault="004F5769" w:rsidP="0050275C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4F576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57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ujęte w 7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F5769" w:rsidRPr="00A2540E" w:rsidTr="0050275C">
        <w:tc>
          <w:tcPr>
            <w:tcW w:w="2269" w:type="dxa"/>
            <w:shd w:val="clear" w:color="auto" w:fill="auto"/>
          </w:tcPr>
          <w:p w:rsidR="004F5769" w:rsidRPr="00A2540E" w:rsidRDefault="004F5769" w:rsidP="005027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5769" w:rsidRPr="00A2540E" w:rsidRDefault="007A5F95" w:rsidP="00502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NZ-26-2024-68-D-P</w:t>
            </w:r>
            <w:r w:rsidR="004F5769" w:rsidRPr="004F57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F5769" w:rsidRPr="004F5769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bookmarkStart w:id="0" w:name="_GoBack"/>
      <w:bookmarkEnd w:id="0"/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4B5FB1" w:rsidRDefault="00134D7F" w:rsidP="00134D7F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</w:t>
      </w:r>
      <w:r w:rsidR="00602087"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4F576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F576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993" w:rsidRDefault="00783993" w:rsidP="0038231F">
      <w:pPr>
        <w:spacing w:after="0" w:line="240" w:lineRule="auto"/>
      </w:pPr>
      <w:r>
        <w:separator/>
      </w:r>
    </w:p>
  </w:endnote>
  <w:endnote w:type="continuationSeparator" w:id="0">
    <w:p w:rsidR="00783993" w:rsidRDefault="007839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769" w:rsidRDefault="004F57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4D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4D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769" w:rsidRDefault="004F57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993" w:rsidRDefault="00783993" w:rsidP="0038231F">
      <w:pPr>
        <w:spacing w:after="0" w:line="240" w:lineRule="auto"/>
      </w:pPr>
      <w:r>
        <w:separator/>
      </w:r>
    </w:p>
  </w:footnote>
  <w:footnote w:type="continuationSeparator" w:id="0">
    <w:p w:rsidR="00783993" w:rsidRDefault="007839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769" w:rsidRDefault="004F57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769" w:rsidRDefault="004F57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769" w:rsidRDefault="004F57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99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4D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4F5769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3993"/>
    <w:rsid w:val="007840F2"/>
    <w:rsid w:val="007936D6"/>
    <w:rsid w:val="007961C8"/>
    <w:rsid w:val="007A2BCB"/>
    <w:rsid w:val="007A5F95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F34747C-B00E-4D3E-8BEB-B014D189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57021-BE26-45CA-9C91-6C06E8133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Adela Ćwik</cp:lastModifiedBy>
  <cp:revision>4</cp:revision>
  <cp:lastPrinted>2016-07-26T10:32:00Z</cp:lastPrinted>
  <dcterms:created xsi:type="dcterms:W3CDTF">2024-10-07T11:47:00Z</dcterms:created>
  <dcterms:modified xsi:type="dcterms:W3CDTF">2024-10-08T10:19:00Z</dcterms:modified>
</cp:coreProperties>
</file>