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A4988" w:rsidRPr="005A4988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5A498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A49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artykułów medycznych ujęte w 7 zadaniach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A4988" w:rsidRPr="00A2540E" w:rsidTr="00700A67">
        <w:tc>
          <w:tcPr>
            <w:tcW w:w="2269" w:type="dxa"/>
            <w:shd w:val="clear" w:color="auto" w:fill="auto"/>
          </w:tcPr>
          <w:p w:rsidR="005A4988" w:rsidRPr="00A2540E" w:rsidRDefault="005A4988" w:rsidP="00700A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A4988" w:rsidRPr="00A2540E" w:rsidRDefault="005A4988" w:rsidP="00700A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A49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NZ-26-2024-68-D-P-A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A4988" w:rsidRPr="005A4988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A4988" w:rsidRPr="005A4988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5A498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A498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501" w:rsidRDefault="00E82501" w:rsidP="00025386">
      <w:pPr>
        <w:spacing w:after="0" w:line="240" w:lineRule="auto"/>
      </w:pPr>
      <w:r>
        <w:separator/>
      </w:r>
    </w:p>
  </w:endnote>
  <w:endnote w:type="continuationSeparator" w:id="0">
    <w:p w:rsidR="00E82501" w:rsidRDefault="00E8250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4988" w:rsidRDefault="005A49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49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49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4988" w:rsidRDefault="005A49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501" w:rsidRDefault="00E82501" w:rsidP="00025386">
      <w:pPr>
        <w:spacing w:after="0" w:line="240" w:lineRule="auto"/>
      </w:pPr>
      <w:r>
        <w:separator/>
      </w:r>
    </w:p>
  </w:footnote>
  <w:footnote w:type="continuationSeparator" w:id="0">
    <w:p w:rsidR="00E82501" w:rsidRDefault="00E8250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4988" w:rsidRDefault="005A49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4988" w:rsidRDefault="005A49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4988" w:rsidRDefault="005A49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2501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A498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2501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58EAA73-8AF5-4156-88AC-41463E95C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2024-10-08T10:31:00Z</dcterms:created>
  <dcterms:modified xsi:type="dcterms:W3CDTF">2024-10-08T10:31:00Z</dcterms:modified>
</cp:coreProperties>
</file>