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15F312" w14:textId="77777777" w:rsidR="00081D13" w:rsidRPr="00433DF5" w:rsidRDefault="005D0FE3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33DF5">
        <w:rPr>
          <w:rFonts w:ascii="Arial Narrow" w:hAnsi="Arial Narrow" w:cs="Arial"/>
          <w:sz w:val="22"/>
          <w:szCs w:val="22"/>
        </w:rPr>
        <w:t>Bydgoszcz</w:t>
      </w:r>
      <w:r w:rsidR="00081D13" w:rsidRPr="00433DF5">
        <w:rPr>
          <w:rFonts w:ascii="Arial Narrow" w:hAnsi="Arial Narrow" w:cs="Arial"/>
          <w:sz w:val="22"/>
          <w:szCs w:val="22"/>
        </w:rPr>
        <w:t xml:space="preserve"> dnia: </w:t>
      </w:r>
      <w:r w:rsidRPr="00433DF5">
        <w:rPr>
          <w:rFonts w:ascii="Arial Narrow" w:hAnsi="Arial Narrow" w:cs="Arial"/>
          <w:sz w:val="22"/>
          <w:szCs w:val="22"/>
        </w:rPr>
        <w:t>2024-10-08</w:t>
      </w:r>
    </w:p>
    <w:p w14:paraId="621AC3A4" w14:textId="77777777" w:rsidR="00081D13" w:rsidRPr="00433DF5" w:rsidRDefault="005D0FE3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33DF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7D05D12" w14:textId="77777777" w:rsidR="00081D13" w:rsidRPr="00433DF5" w:rsidRDefault="005D0FE3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33DF5">
        <w:rPr>
          <w:rFonts w:ascii="Arial Narrow" w:hAnsi="Arial Narrow" w:cs="Arial"/>
          <w:sz w:val="22"/>
          <w:szCs w:val="22"/>
        </w:rPr>
        <w:t>Powstańców Warszawy</w:t>
      </w:r>
      <w:r w:rsidR="00081D13" w:rsidRPr="00433DF5">
        <w:rPr>
          <w:rFonts w:ascii="Arial Narrow" w:hAnsi="Arial Narrow" w:cs="Arial"/>
          <w:sz w:val="22"/>
          <w:szCs w:val="22"/>
        </w:rPr>
        <w:t xml:space="preserve"> </w:t>
      </w:r>
      <w:r w:rsidRPr="00433DF5">
        <w:rPr>
          <w:rFonts w:ascii="Arial Narrow" w:hAnsi="Arial Narrow" w:cs="Arial"/>
          <w:sz w:val="22"/>
          <w:szCs w:val="22"/>
        </w:rPr>
        <w:t>5</w:t>
      </w:r>
    </w:p>
    <w:p w14:paraId="4F8F43FE" w14:textId="77777777" w:rsidR="00081D13" w:rsidRPr="00433DF5" w:rsidRDefault="005D0FE3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433DF5">
        <w:rPr>
          <w:rFonts w:ascii="Arial Narrow" w:hAnsi="Arial Narrow" w:cs="Arial"/>
          <w:sz w:val="22"/>
          <w:szCs w:val="22"/>
        </w:rPr>
        <w:t>85-681</w:t>
      </w:r>
      <w:r w:rsidR="00081D13" w:rsidRPr="00433DF5">
        <w:rPr>
          <w:rFonts w:ascii="Arial Narrow" w:hAnsi="Arial Narrow" w:cs="Arial"/>
          <w:sz w:val="22"/>
          <w:szCs w:val="22"/>
        </w:rPr>
        <w:t xml:space="preserve"> </w:t>
      </w:r>
      <w:r w:rsidRPr="00433DF5">
        <w:rPr>
          <w:rFonts w:ascii="Arial Narrow" w:hAnsi="Arial Narrow" w:cs="Arial"/>
          <w:sz w:val="22"/>
          <w:szCs w:val="22"/>
        </w:rPr>
        <w:t>Bydgoszcz</w:t>
      </w:r>
    </w:p>
    <w:p w14:paraId="463059EA" w14:textId="77777777" w:rsidR="00081D13" w:rsidRPr="00433DF5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33DF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7F63C66" w14:textId="77777777" w:rsidR="00081D13" w:rsidRPr="00433DF5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33DF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C77FF74" w14:textId="77777777" w:rsidR="00081D13" w:rsidRPr="00433DF5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33DF5" w14:paraId="02C80AE3" w14:textId="77777777" w:rsidTr="00C13EA9">
        <w:tc>
          <w:tcPr>
            <w:tcW w:w="10065" w:type="dxa"/>
            <w:shd w:val="clear" w:color="auto" w:fill="F2F2F2"/>
            <w:hideMark/>
          </w:tcPr>
          <w:p w14:paraId="328FDC49" w14:textId="727C2E1A" w:rsidR="00081D13" w:rsidRPr="00433DF5" w:rsidRDefault="00433DF5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54029983" w14:textId="77777777" w:rsidR="00081D13" w:rsidRPr="00433DF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33DF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F566734" w14:textId="77777777" w:rsidR="00081D13" w:rsidRPr="00433DF5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0C20D56" w14:textId="77777777" w:rsidR="00081D13" w:rsidRPr="00433DF5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33DF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33DF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33DF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33DF5" w14:paraId="46499833" w14:textId="77777777" w:rsidTr="00081D13">
        <w:tc>
          <w:tcPr>
            <w:tcW w:w="2269" w:type="dxa"/>
            <w:shd w:val="clear" w:color="auto" w:fill="auto"/>
          </w:tcPr>
          <w:p w14:paraId="6F8665BF" w14:textId="77777777" w:rsidR="00081D13" w:rsidRPr="00433DF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1FA317F" w14:textId="77777777" w:rsidR="00081D13" w:rsidRPr="00433DF5" w:rsidRDefault="005D0FE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>Wykonanie koncepcji budynku dla potrzeb Kliniki Psychiatrii z Centrum Zdrowia Psychicznego</w:t>
            </w:r>
          </w:p>
        </w:tc>
      </w:tr>
      <w:tr w:rsidR="005D0FE3" w:rsidRPr="00433DF5" w14:paraId="4BBFB8D7" w14:textId="77777777" w:rsidTr="00057CAB">
        <w:tc>
          <w:tcPr>
            <w:tcW w:w="2269" w:type="dxa"/>
            <w:shd w:val="clear" w:color="auto" w:fill="auto"/>
          </w:tcPr>
          <w:p w14:paraId="1060A5CF" w14:textId="77777777" w:rsidR="005D0FE3" w:rsidRPr="00433DF5" w:rsidRDefault="005D0FE3" w:rsidP="00057C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6C5C266" w14:textId="77777777" w:rsidR="005D0FE3" w:rsidRPr="00433DF5" w:rsidRDefault="005D0FE3" w:rsidP="00057C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>120/2024</w:t>
            </w:r>
          </w:p>
        </w:tc>
      </w:tr>
    </w:tbl>
    <w:p w14:paraId="1522FEA1" w14:textId="77777777" w:rsidR="00081D13" w:rsidRPr="00433DF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7A8F16E4" w14:textId="77777777" w:rsidR="00081D13" w:rsidRPr="00433DF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433DF5">
        <w:rPr>
          <w:rFonts w:ascii="Arial Narrow" w:hAnsi="Arial Narrow" w:cs="Arial"/>
          <w:sz w:val="22"/>
          <w:szCs w:val="22"/>
        </w:rPr>
        <w:t xml:space="preserve">Zamawiający, </w:t>
      </w:r>
      <w:r w:rsidR="005D0FE3" w:rsidRPr="00433DF5">
        <w:rPr>
          <w:rFonts w:ascii="Arial Narrow" w:hAnsi="Arial Narrow" w:cs="Arial"/>
          <w:b/>
          <w:sz w:val="22"/>
          <w:szCs w:val="22"/>
        </w:rPr>
        <w:t>10WSzKzP SPZOZ</w:t>
      </w:r>
      <w:r w:rsidRPr="00433DF5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433DF5">
        <w:rPr>
          <w:rFonts w:ascii="Arial Narrow" w:hAnsi="Arial Narrow" w:cs="Arial"/>
          <w:sz w:val="22"/>
          <w:szCs w:val="22"/>
        </w:rPr>
        <w:t xml:space="preserve">ust. 1 pkt. 1 i </w:t>
      </w:r>
      <w:r w:rsidRPr="00433DF5">
        <w:rPr>
          <w:rFonts w:ascii="Arial Narrow" w:hAnsi="Arial Narrow" w:cs="Arial"/>
          <w:sz w:val="22"/>
          <w:szCs w:val="22"/>
        </w:rPr>
        <w:t xml:space="preserve">ust. </w:t>
      </w:r>
      <w:r w:rsidR="00A17CDB" w:rsidRPr="00433DF5">
        <w:rPr>
          <w:rFonts w:ascii="Arial Narrow" w:hAnsi="Arial Narrow" w:cs="Arial"/>
          <w:sz w:val="22"/>
          <w:szCs w:val="22"/>
        </w:rPr>
        <w:t>2</w:t>
      </w:r>
      <w:r w:rsidRPr="00433DF5">
        <w:rPr>
          <w:rFonts w:ascii="Arial Narrow" w:hAnsi="Arial Narrow" w:cs="Arial"/>
          <w:sz w:val="22"/>
          <w:szCs w:val="22"/>
        </w:rPr>
        <w:t xml:space="preserve"> </w:t>
      </w:r>
      <w:r w:rsidR="00081D13" w:rsidRPr="00433DF5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5D0FE3" w:rsidRPr="00433DF5">
        <w:rPr>
          <w:rFonts w:ascii="Arial Narrow" w:hAnsi="Arial Narrow" w:cs="Arial"/>
          <w:sz w:val="22"/>
          <w:szCs w:val="22"/>
        </w:rPr>
        <w:t>(</w:t>
      </w:r>
      <w:proofErr w:type="spellStart"/>
      <w:r w:rsidR="005D0FE3" w:rsidRPr="00433DF5">
        <w:rPr>
          <w:rFonts w:ascii="Arial Narrow" w:hAnsi="Arial Narrow" w:cs="Arial"/>
          <w:sz w:val="22"/>
          <w:szCs w:val="22"/>
        </w:rPr>
        <w:t>t.j</w:t>
      </w:r>
      <w:proofErr w:type="spellEnd"/>
      <w:r w:rsidR="005D0FE3" w:rsidRPr="00433DF5">
        <w:rPr>
          <w:rFonts w:ascii="Arial Narrow" w:hAnsi="Arial Narrow" w:cs="Arial"/>
          <w:sz w:val="22"/>
          <w:szCs w:val="22"/>
        </w:rPr>
        <w:t>. Dz. U. z 2024 poz. 1320)</w:t>
      </w:r>
      <w:r w:rsidR="00081D13" w:rsidRPr="00433DF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433DF5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D0FE3" w:rsidRPr="00433DF5" w14:paraId="4C5A829E" w14:textId="77777777" w:rsidTr="00057C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E6E0FB4" w14:textId="77777777" w:rsidR="005D0FE3" w:rsidRPr="00433DF5" w:rsidRDefault="005D0FE3" w:rsidP="00057CAB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33DF5">
              <w:rPr>
                <w:rFonts w:ascii="Arial Narrow" w:hAnsi="Arial Narrow" w:cs="Arial"/>
                <w:b/>
                <w:sz w:val="22"/>
                <w:szCs w:val="22"/>
              </w:rPr>
              <w:t>Complex</w:t>
            </w:r>
            <w:proofErr w:type="spellEnd"/>
            <w:r w:rsidRPr="00433DF5">
              <w:rPr>
                <w:rFonts w:ascii="Arial Narrow" w:hAnsi="Arial Narrow" w:cs="Arial"/>
                <w:b/>
                <w:sz w:val="22"/>
                <w:szCs w:val="22"/>
              </w:rPr>
              <w:t xml:space="preserve"> Investment Sp. z o.o.</w:t>
            </w:r>
          </w:p>
          <w:p w14:paraId="3F5D555E" w14:textId="77777777" w:rsidR="005D0FE3" w:rsidRPr="00433DF5" w:rsidRDefault="005D0FE3" w:rsidP="00057CAB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>Gdańska</w:t>
            </w: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>188</w:t>
            </w: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>/1</w:t>
            </w:r>
          </w:p>
          <w:p w14:paraId="7AA0BCFA" w14:textId="77777777" w:rsidR="005D0FE3" w:rsidRPr="00433DF5" w:rsidRDefault="005D0FE3" w:rsidP="00057CAB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>85-674</w:t>
            </w: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037ECE1E" w14:textId="77777777" w:rsidR="005D0FE3" w:rsidRPr="00433DF5" w:rsidRDefault="005D0FE3" w:rsidP="00057CAB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433D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433DF5">
              <w:rPr>
                <w:rFonts w:ascii="Arial Narrow" w:hAnsi="Arial Narrow" w:cs="Arial"/>
                <w:b/>
                <w:sz w:val="22"/>
                <w:szCs w:val="22"/>
              </w:rPr>
              <w:t>85 977.00 zł</w:t>
            </w:r>
            <w:r w:rsidRPr="00433DF5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2B5FBCA" w14:textId="77777777" w:rsidR="005D0FE3" w:rsidRPr="00433DF5" w:rsidRDefault="005D0FE3" w:rsidP="00057CAB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0A893247" w14:textId="77777777" w:rsidR="005D0FE3" w:rsidRPr="00433DF5" w:rsidRDefault="005D0FE3" w:rsidP="00057CA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4751C369" w14:textId="77777777" w:rsidR="00081D13" w:rsidRPr="00433DF5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33DF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33DF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992"/>
        <w:gridCol w:w="1984"/>
        <w:gridCol w:w="2552"/>
      </w:tblGrid>
      <w:tr w:rsidR="00433DF5" w:rsidRPr="00433DF5" w14:paraId="5D9DE258" w14:textId="77777777" w:rsidTr="00433DF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6C26F15" w14:textId="77777777" w:rsidR="00433DF5" w:rsidRPr="00433DF5" w:rsidRDefault="00433DF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433DF5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0C2C4D9A" w14:textId="77777777" w:rsidR="00433DF5" w:rsidRPr="00433DF5" w:rsidRDefault="00433DF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1AA9BFAD" w14:textId="77777777" w:rsidR="00433DF5" w:rsidRPr="00433DF5" w:rsidRDefault="00433DF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7D2B0232" w14:textId="77777777" w:rsidR="00433DF5" w:rsidRPr="00433DF5" w:rsidRDefault="00433DF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058515B1" w14:textId="77777777" w:rsidR="00433DF5" w:rsidRPr="00433DF5" w:rsidRDefault="00433DF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33DF5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433DF5" w:rsidRPr="00433DF5" w14:paraId="53AC87B9" w14:textId="77777777" w:rsidTr="00433DF5">
        <w:tc>
          <w:tcPr>
            <w:tcW w:w="851" w:type="dxa"/>
            <w:vAlign w:val="center"/>
          </w:tcPr>
          <w:p w14:paraId="0D0128E8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>2</w:t>
            </w:r>
          </w:p>
        </w:tc>
        <w:tc>
          <w:tcPr>
            <w:tcW w:w="2977" w:type="dxa"/>
            <w:vAlign w:val="center"/>
          </w:tcPr>
          <w:p w14:paraId="008B0515" w14:textId="77777777" w:rsidR="00433DF5" w:rsidRPr="00433DF5" w:rsidRDefault="00433DF5" w:rsidP="00057CA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433DF5">
              <w:rPr>
                <w:rFonts w:ascii="Arial Narrow" w:hAnsi="Arial Narrow" w:cs="Arial"/>
                <w:b/>
              </w:rPr>
              <w:t>Complex</w:t>
            </w:r>
            <w:proofErr w:type="spellEnd"/>
            <w:r w:rsidRPr="00433DF5">
              <w:rPr>
                <w:rFonts w:ascii="Arial Narrow" w:hAnsi="Arial Narrow" w:cs="Arial"/>
                <w:b/>
              </w:rPr>
              <w:t xml:space="preserve"> Investment Sp. z o.o.</w:t>
            </w:r>
          </w:p>
          <w:p w14:paraId="704E9DF7" w14:textId="77777777" w:rsidR="00433DF5" w:rsidRPr="00433DF5" w:rsidRDefault="00433DF5" w:rsidP="00057CA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433DF5">
              <w:rPr>
                <w:rFonts w:ascii="Arial Narrow" w:hAnsi="Arial Narrow" w:cs="Arial"/>
                <w:bCs/>
              </w:rPr>
              <w:t>Gdańska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188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/1</w:t>
            </w:r>
          </w:p>
          <w:p w14:paraId="130EF46F" w14:textId="77777777" w:rsidR="00433DF5" w:rsidRPr="00433DF5" w:rsidRDefault="00433DF5" w:rsidP="00057CA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33DF5">
              <w:rPr>
                <w:rFonts w:ascii="Arial Narrow" w:hAnsi="Arial Narrow" w:cs="Arial"/>
                <w:bCs/>
              </w:rPr>
              <w:t>85-674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Bydgoszcz</w:t>
            </w:r>
          </w:p>
        </w:tc>
        <w:tc>
          <w:tcPr>
            <w:tcW w:w="992" w:type="dxa"/>
            <w:vAlign w:val="center"/>
          </w:tcPr>
          <w:p w14:paraId="3FC41453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604C915D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45010869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100,00</w:t>
            </w:r>
          </w:p>
        </w:tc>
      </w:tr>
      <w:tr w:rsidR="00433DF5" w:rsidRPr="00433DF5" w14:paraId="469EC804" w14:textId="77777777" w:rsidTr="00433DF5">
        <w:tc>
          <w:tcPr>
            <w:tcW w:w="851" w:type="dxa"/>
            <w:vAlign w:val="center"/>
          </w:tcPr>
          <w:p w14:paraId="1CDFAD69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>3</w:t>
            </w:r>
          </w:p>
        </w:tc>
        <w:tc>
          <w:tcPr>
            <w:tcW w:w="2977" w:type="dxa"/>
            <w:vAlign w:val="center"/>
          </w:tcPr>
          <w:p w14:paraId="4C0C4985" w14:textId="77777777" w:rsidR="00433DF5" w:rsidRPr="00433DF5" w:rsidRDefault="00433DF5" w:rsidP="00057CA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433DF5">
              <w:rPr>
                <w:rFonts w:ascii="Arial Narrow" w:hAnsi="Arial Narrow" w:cs="Arial"/>
                <w:b/>
              </w:rPr>
              <w:t xml:space="preserve">Wojciech </w:t>
            </w:r>
            <w:proofErr w:type="spellStart"/>
            <w:r w:rsidRPr="00433DF5">
              <w:rPr>
                <w:rFonts w:ascii="Arial Narrow" w:hAnsi="Arial Narrow" w:cs="Arial"/>
                <w:b/>
              </w:rPr>
              <w:t>Gawinowski</w:t>
            </w:r>
            <w:proofErr w:type="spellEnd"/>
            <w:r w:rsidRPr="00433DF5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433DF5">
              <w:rPr>
                <w:rFonts w:ascii="Arial Narrow" w:hAnsi="Arial Narrow" w:cs="Arial"/>
                <w:b/>
              </w:rPr>
              <w:t>Vostok</w:t>
            </w:r>
            <w:proofErr w:type="spellEnd"/>
            <w:r w:rsidRPr="00433DF5">
              <w:rPr>
                <w:rFonts w:ascii="Arial Narrow" w:hAnsi="Arial Narrow" w:cs="Arial"/>
                <w:b/>
              </w:rPr>
              <w:t xml:space="preserve"> Design</w:t>
            </w:r>
          </w:p>
          <w:p w14:paraId="0E6D4BE3" w14:textId="77777777" w:rsidR="00433DF5" w:rsidRPr="00433DF5" w:rsidRDefault="00433DF5" w:rsidP="00057CA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433DF5">
              <w:rPr>
                <w:rFonts w:ascii="Arial Narrow" w:hAnsi="Arial Narrow" w:cs="Arial"/>
                <w:bCs/>
              </w:rPr>
              <w:t>Syrokomli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7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/2</w:t>
            </w:r>
          </w:p>
          <w:p w14:paraId="1204EB68" w14:textId="77777777" w:rsidR="00433DF5" w:rsidRPr="00433DF5" w:rsidRDefault="00433DF5" w:rsidP="00057CA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33DF5">
              <w:rPr>
                <w:rFonts w:ascii="Arial Narrow" w:hAnsi="Arial Narrow" w:cs="Arial"/>
                <w:bCs/>
              </w:rPr>
              <w:t>30-102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Kraków</w:t>
            </w:r>
          </w:p>
        </w:tc>
        <w:tc>
          <w:tcPr>
            <w:tcW w:w="992" w:type="dxa"/>
            <w:vAlign w:val="center"/>
          </w:tcPr>
          <w:p w14:paraId="61C7A123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43,35</w:t>
            </w:r>
          </w:p>
        </w:tc>
        <w:tc>
          <w:tcPr>
            <w:tcW w:w="1984" w:type="dxa"/>
            <w:vAlign w:val="center"/>
          </w:tcPr>
          <w:p w14:paraId="427DA9EF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33,33</w:t>
            </w:r>
          </w:p>
        </w:tc>
        <w:tc>
          <w:tcPr>
            <w:tcW w:w="2552" w:type="dxa"/>
            <w:vAlign w:val="center"/>
          </w:tcPr>
          <w:p w14:paraId="43AC5DFF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76,68</w:t>
            </w:r>
          </w:p>
        </w:tc>
      </w:tr>
      <w:tr w:rsidR="00433DF5" w:rsidRPr="00433DF5" w14:paraId="5E276D0F" w14:textId="77777777" w:rsidTr="00433DF5">
        <w:tc>
          <w:tcPr>
            <w:tcW w:w="851" w:type="dxa"/>
            <w:vAlign w:val="center"/>
          </w:tcPr>
          <w:p w14:paraId="546C2D20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2977" w:type="dxa"/>
            <w:vAlign w:val="center"/>
          </w:tcPr>
          <w:p w14:paraId="550BFF23" w14:textId="77777777" w:rsidR="00433DF5" w:rsidRPr="00433DF5" w:rsidRDefault="00433DF5" w:rsidP="00057CA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433DF5">
              <w:rPr>
                <w:rFonts w:ascii="Arial Narrow" w:hAnsi="Arial Narrow" w:cs="Arial"/>
                <w:b/>
              </w:rPr>
              <w:t xml:space="preserve">Przedsiębiorstwo Organizacji Inwestycji </w:t>
            </w:r>
            <w:proofErr w:type="spellStart"/>
            <w:r w:rsidRPr="00433DF5">
              <w:rPr>
                <w:rFonts w:ascii="Arial Narrow" w:hAnsi="Arial Narrow" w:cs="Arial"/>
                <w:b/>
              </w:rPr>
              <w:t>Allplan</w:t>
            </w:r>
            <w:proofErr w:type="spellEnd"/>
            <w:r w:rsidRPr="00433DF5">
              <w:rPr>
                <w:rFonts w:ascii="Arial Narrow" w:hAnsi="Arial Narrow" w:cs="Arial"/>
                <w:b/>
              </w:rPr>
              <w:t xml:space="preserve"> Sp. z o.o.</w:t>
            </w:r>
          </w:p>
          <w:p w14:paraId="4847CBBD" w14:textId="77777777" w:rsidR="00433DF5" w:rsidRPr="00433DF5" w:rsidRDefault="00433DF5" w:rsidP="00057CA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433DF5">
              <w:rPr>
                <w:rFonts w:ascii="Arial Narrow" w:hAnsi="Arial Narrow" w:cs="Arial"/>
                <w:bCs/>
              </w:rPr>
              <w:t>Mahoniowa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14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</w:p>
          <w:p w14:paraId="055FEC54" w14:textId="77777777" w:rsidR="00433DF5" w:rsidRPr="00433DF5" w:rsidRDefault="00433DF5" w:rsidP="00057CA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33DF5">
              <w:rPr>
                <w:rFonts w:ascii="Arial Narrow" w:hAnsi="Arial Narrow" w:cs="Arial"/>
                <w:bCs/>
              </w:rPr>
              <w:t>85-390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Bydgoszcz</w:t>
            </w:r>
          </w:p>
        </w:tc>
        <w:tc>
          <w:tcPr>
            <w:tcW w:w="992" w:type="dxa"/>
            <w:vAlign w:val="center"/>
          </w:tcPr>
          <w:p w14:paraId="4BF9FDC0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25,16</w:t>
            </w:r>
          </w:p>
        </w:tc>
        <w:tc>
          <w:tcPr>
            <w:tcW w:w="1984" w:type="dxa"/>
            <w:vAlign w:val="center"/>
          </w:tcPr>
          <w:p w14:paraId="5088812C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23,81</w:t>
            </w:r>
          </w:p>
        </w:tc>
        <w:tc>
          <w:tcPr>
            <w:tcW w:w="2552" w:type="dxa"/>
            <w:vAlign w:val="center"/>
          </w:tcPr>
          <w:p w14:paraId="44ED4972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48,97</w:t>
            </w:r>
          </w:p>
        </w:tc>
      </w:tr>
      <w:tr w:rsidR="00433DF5" w:rsidRPr="00433DF5" w14:paraId="79A6E549" w14:textId="77777777" w:rsidTr="00433DF5">
        <w:tc>
          <w:tcPr>
            <w:tcW w:w="851" w:type="dxa"/>
            <w:vAlign w:val="center"/>
          </w:tcPr>
          <w:p w14:paraId="298FBFB4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>1</w:t>
            </w:r>
          </w:p>
        </w:tc>
        <w:tc>
          <w:tcPr>
            <w:tcW w:w="2977" w:type="dxa"/>
            <w:vAlign w:val="center"/>
          </w:tcPr>
          <w:p w14:paraId="0ABA1B69" w14:textId="77777777" w:rsidR="00433DF5" w:rsidRPr="00433DF5" w:rsidRDefault="00433DF5" w:rsidP="00057CA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433DF5">
              <w:rPr>
                <w:rFonts w:ascii="Arial Narrow" w:hAnsi="Arial Narrow" w:cs="Arial"/>
                <w:b/>
              </w:rPr>
              <w:t>Archenika</w:t>
            </w:r>
            <w:proofErr w:type="spellEnd"/>
            <w:r w:rsidRPr="00433DF5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14:paraId="20BA3568" w14:textId="77777777" w:rsidR="00433DF5" w:rsidRPr="00433DF5" w:rsidRDefault="00433DF5" w:rsidP="00057CA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433DF5">
              <w:rPr>
                <w:rFonts w:ascii="Arial Narrow" w:hAnsi="Arial Narrow" w:cs="Arial"/>
                <w:bCs/>
              </w:rPr>
              <w:t>Kołłątaja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8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</w:p>
          <w:p w14:paraId="229F9B58" w14:textId="77777777" w:rsidR="00433DF5" w:rsidRPr="00433DF5" w:rsidRDefault="00433DF5" w:rsidP="00057CA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33DF5">
              <w:rPr>
                <w:rFonts w:ascii="Arial Narrow" w:hAnsi="Arial Narrow" w:cs="Arial"/>
                <w:bCs/>
              </w:rPr>
              <w:t>61-413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Poznań</w:t>
            </w:r>
          </w:p>
        </w:tc>
        <w:tc>
          <w:tcPr>
            <w:tcW w:w="992" w:type="dxa"/>
            <w:vAlign w:val="center"/>
          </w:tcPr>
          <w:p w14:paraId="60173A29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761F23C3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14:paraId="38824BE8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0,00</w:t>
            </w:r>
          </w:p>
        </w:tc>
      </w:tr>
      <w:tr w:rsidR="00433DF5" w:rsidRPr="00433DF5" w14:paraId="50F0D1F7" w14:textId="77777777" w:rsidTr="00433DF5">
        <w:tc>
          <w:tcPr>
            <w:tcW w:w="851" w:type="dxa"/>
            <w:vAlign w:val="center"/>
          </w:tcPr>
          <w:p w14:paraId="12B711D7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>4</w:t>
            </w:r>
          </w:p>
        </w:tc>
        <w:tc>
          <w:tcPr>
            <w:tcW w:w="2977" w:type="dxa"/>
            <w:vAlign w:val="center"/>
          </w:tcPr>
          <w:p w14:paraId="14342360" w14:textId="77777777" w:rsidR="00433DF5" w:rsidRPr="00433DF5" w:rsidRDefault="00433DF5" w:rsidP="00057CA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433DF5">
              <w:rPr>
                <w:rFonts w:ascii="Arial Narrow" w:hAnsi="Arial Narrow" w:cs="Arial"/>
                <w:b/>
              </w:rPr>
              <w:t>IMC Projekt sp. z o.o.</w:t>
            </w:r>
          </w:p>
          <w:p w14:paraId="2F3DCB2E" w14:textId="77777777" w:rsidR="00433DF5" w:rsidRPr="00433DF5" w:rsidRDefault="00433DF5" w:rsidP="00057CAB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proofErr w:type="spellStart"/>
            <w:r w:rsidRPr="00433DF5">
              <w:rPr>
                <w:rFonts w:ascii="Arial Narrow" w:hAnsi="Arial Narrow" w:cs="Arial"/>
                <w:bCs/>
              </w:rPr>
              <w:t>Lindleya</w:t>
            </w:r>
            <w:proofErr w:type="spellEnd"/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16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</w:p>
          <w:p w14:paraId="70A86B1D" w14:textId="77777777" w:rsidR="00433DF5" w:rsidRPr="00433DF5" w:rsidRDefault="00433DF5" w:rsidP="00057CA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433DF5">
              <w:rPr>
                <w:rFonts w:ascii="Arial Narrow" w:hAnsi="Arial Narrow" w:cs="Arial"/>
                <w:bCs/>
              </w:rPr>
              <w:t>02-013</w:t>
            </w:r>
            <w:r w:rsidRPr="00433DF5">
              <w:rPr>
                <w:rFonts w:ascii="Arial Narrow" w:hAnsi="Arial Narrow" w:cs="Arial"/>
                <w:bCs/>
              </w:rPr>
              <w:t xml:space="preserve"> </w:t>
            </w:r>
            <w:r w:rsidRPr="00433DF5">
              <w:rPr>
                <w:rFonts w:ascii="Arial Narrow" w:hAnsi="Arial Narrow" w:cs="Arial"/>
                <w:bCs/>
              </w:rPr>
              <w:t>Warszawa</w:t>
            </w:r>
          </w:p>
        </w:tc>
        <w:tc>
          <w:tcPr>
            <w:tcW w:w="992" w:type="dxa"/>
            <w:vAlign w:val="center"/>
          </w:tcPr>
          <w:p w14:paraId="08223BB6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2459787B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14:paraId="629A3504" w14:textId="77777777" w:rsidR="00433DF5" w:rsidRPr="00433DF5" w:rsidRDefault="00433DF5" w:rsidP="00057CAB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433DF5">
              <w:rPr>
                <w:rFonts w:ascii="Arial Narrow" w:hAnsi="Arial Narrow" w:cs="Arial"/>
              </w:rPr>
              <w:t xml:space="preserve">  0,00</w:t>
            </w:r>
          </w:p>
        </w:tc>
      </w:tr>
    </w:tbl>
    <w:p w14:paraId="41B3BFB5" w14:textId="77777777" w:rsidR="00E85D70" w:rsidRPr="00433DF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7CE4777" w14:textId="77777777" w:rsidR="00F960D7" w:rsidRPr="00433DF5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F98695D" w14:textId="77777777" w:rsidR="00B464D3" w:rsidRPr="00433DF5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33DF5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050ED30E" w14:textId="6AA5624B" w:rsidR="008642B3" w:rsidRDefault="008642B3" w:rsidP="00005838">
      <w:pPr>
        <w:jc w:val="right"/>
        <w:rPr>
          <w:rFonts w:ascii="Arial Narrow" w:hAnsi="Arial Narrow"/>
          <w:sz w:val="28"/>
          <w:szCs w:val="28"/>
        </w:rPr>
      </w:pPr>
    </w:p>
    <w:p w14:paraId="6754A672" w14:textId="77777777" w:rsidR="00433DF5" w:rsidRPr="00433DF5" w:rsidRDefault="00433DF5" w:rsidP="00433DF5">
      <w:pPr>
        <w:rPr>
          <w:rFonts w:ascii="Arial Narrow" w:hAnsi="Arial Narrow"/>
          <w:sz w:val="28"/>
          <w:szCs w:val="28"/>
        </w:rPr>
      </w:pPr>
    </w:p>
    <w:p w14:paraId="62EA3BF6" w14:textId="77777777" w:rsidR="00433DF5" w:rsidRPr="00433DF5" w:rsidRDefault="00433DF5" w:rsidP="00433DF5">
      <w:pPr>
        <w:rPr>
          <w:rFonts w:ascii="Arial Narrow" w:hAnsi="Arial Narrow"/>
          <w:sz w:val="28"/>
          <w:szCs w:val="28"/>
        </w:rPr>
      </w:pPr>
    </w:p>
    <w:p w14:paraId="7C6ED246" w14:textId="77777777" w:rsidR="00433DF5" w:rsidRPr="00433DF5" w:rsidRDefault="00433DF5" w:rsidP="00433DF5">
      <w:pPr>
        <w:rPr>
          <w:rFonts w:ascii="Arial Narrow" w:hAnsi="Arial Narrow"/>
          <w:sz w:val="28"/>
          <w:szCs w:val="28"/>
        </w:rPr>
      </w:pPr>
    </w:p>
    <w:p w14:paraId="1E93A2D8" w14:textId="77777777" w:rsidR="00433DF5" w:rsidRPr="00433DF5" w:rsidRDefault="00433DF5" w:rsidP="00433DF5">
      <w:pPr>
        <w:rPr>
          <w:rFonts w:ascii="Arial Narrow" w:hAnsi="Arial Narrow"/>
          <w:sz w:val="28"/>
          <w:szCs w:val="28"/>
        </w:rPr>
      </w:pPr>
    </w:p>
    <w:p w14:paraId="0AFC04AF" w14:textId="77777777" w:rsidR="00433DF5" w:rsidRPr="00433DF5" w:rsidRDefault="00433DF5" w:rsidP="00433DF5">
      <w:pPr>
        <w:rPr>
          <w:rFonts w:ascii="Arial Narrow" w:hAnsi="Arial Narrow"/>
          <w:sz w:val="28"/>
          <w:szCs w:val="28"/>
        </w:rPr>
      </w:pPr>
    </w:p>
    <w:p w14:paraId="68E97044" w14:textId="77777777" w:rsidR="00433DF5" w:rsidRPr="00433DF5" w:rsidRDefault="00433DF5" w:rsidP="00433DF5">
      <w:pPr>
        <w:rPr>
          <w:rFonts w:ascii="Arial Narrow" w:hAnsi="Arial Narrow"/>
          <w:sz w:val="28"/>
          <w:szCs w:val="28"/>
        </w:rPr>
      </w:pPr>
    </w:p>
    <w:p w14:paraId="26EC4D00" w14:textId="77777777" w:rsidR="00433DF5" w:rsidRDefault="00433DF5" w:rsidP="00433DF5">
      <w:pPr>
        <w:rPr>
          <w:rFonts w:ascii="Arial Narrow" w:hAnsi="Arial Narrow"/>
          <w:sz w:val="28"/>
          <w:szCs w:val="28"/>
        </w:rPr>
      </w:pPr>
    </w:p>
    <w:p w14:paraId="5A24D0DA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60820F4D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12688782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158BFE83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0DE1BE8D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507BB386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695E903F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409DF746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0ACFD5EB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71F147CB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7A6A7467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6EA7A705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38EFA25B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5F5B22B3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62179530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05F075AA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1D30EC96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4CB7277D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359902A4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1099B8DF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23844C90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53D363A3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3CC9410E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72CDE852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54F4E422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38BB24FB" w14:textId="77777777" w:rsidR="00433DF5" w:rsidRDefault="00433DF5" w:rsidP="00433DF5">
      <w:pPr>
        <w:ind w:firstLine="708"/>
        <w:rPr>
          <w:rFonts w:ascii="Arial Narrow" w:hAnsi="Arial Narrow"/>
          <w:sz w:val="18"/>
          <w:szCs w:val="18"/>
        </w:rPr>
      </w:pPr>
    </w:p>
    <w:p w14:paraId="3599C3EA" w14:textId="51E0D0E8" w:rsidR="00433DF5" w:rsidRPr="00433DF5" w:rsidRDefault="00433DF5" w:rsidP="00433DF5">
      <w:pPr>
        <w:rPr>
          <w:rFonts w:ascii="Arial Narrow" w:hAnsi="Arial Narrow"/>
          <w:bCs/>
          <w:sz w:val="18"/>
          <w:szCs w:val="18"/>
        </w:rPr>
      </w:pPr>
      <w:r w:rsidRPr="00433DF5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433DF5">
        <w:rPr>
          <w:rFonts w:ascii="Arial Narrow" w:hAnsi="Arial Narrow"/>
          <w:sz w:val="18"/>
          <w:szCs w:val="18"/>
        </w:rPr>
        <w:t>ark.</w:t>
      </w:r>
    </w:p>
    <w:p w14:paraId="66FDC810" w14:textId="77777777" w:rsidR="00433DF5" w:rsidRPr="00433DF5" w:rsidRDefault="00433DF5" w:rsidP="00433DF5">
      <w:pPr>
        <w:rPr>
          <w:rFonts w:ascii="Arial Narrow" w:hAnsi="Arial Narrow"/>
          <w:bCs/>
          <w:sz w:val="18"/>
          <w:szCs w:val="18"/>
        </w:rPr>
      </w:pPr>
      <w:r w:rsidRPr="00433DF5">
        <w:rPr>
          <w:rFonts w:ascii="Arial Narrow" w:hAnsi="Arial Narrow"/>
          <w:sz w:val="18"/>
          <w:szCs w:val="18"/>
        </w:rPr>
        <w:t>Egz. 1 –platforma: e-propublico.pl, strona www Zamawiającego, biuro przepustek, SZPubl. T2612 B5</w:t>
      </w:r>
    </w:p>
    <w:p w14:paraId="30F108C5" w14:textId="77777777" w:rsidR="00433DF5" w:rsidRPr="00433DF5" w:rsidRDefault="00433DF5" w:rsidP="00433DF5">
      <w:pPr>
        <w:rPr>
          <w:rFonts w:ascii="Arial Narrow" w:hAnsi="Arial Narrow"/>
          <w:sz w:val="18"/>
          <w:szCs w:val="18"/>
        </w:rPr>
      </w:pPr>
      <w:r w:rsidRPr="00433DF5">
        <w:rPr>
          <w:rFonts w:ascii="Arial Narrow" w:hAnsi="Arial Narrow"/>
          <w:sz w:val="18"/>
          <w:szCs w:val="18"/>
        </w:rPr>
        <w:t xml:space="preserve">Wyk. Paulina Kucharska – tel. 261 417 449, </w:t>
      </w:r>
      <w:hyperlink r:id="rId6" w:history="1">
        <w:r w:rsidRPr="00433DF5">
          <w:rPr>
            <w:rStyle w:val="Hipercze"/>
            <w:rFonts w:ascii="Arial Narrow" w:hAnsi="Arial Narrow"/>
            <w:sz w:val="18"/>
            <w:szCs w:val="18"/>
          </w:rPr>
          <w:t>paulina.kucharska@10wsk.mil.pl</w:t>
        </w:r>
      </w:hyperlink>
      <w:r w:rsidRPr="00433DF5">
        <w:rPr>
          <w:rFonts w:ascii="Arial Narrow" w:hAnsi="Arial Narrow"/>
          <w:sz w:val="18"/>
          <w:szCs w:val="18"/>
        </w:rPr>
        <w:t xml:space="preserve"> </w:t>
      </w:r>
    </w:p>
    <w:p w14:paraId="4E529512" w14:textId="0C570CE1" w:rsidR="00433DF5" w:rsidRDefault="00433DF5" w:rsidP="00433DF5">
      <w:pPr>
        <w:rPr>
          <w:rFonts w:ascii="Arial Narrow" w:hAnsi="Arial Narrow"/>
          <w:sz w:val="28"/>
          <w:szCs w:val="28"/>
        </w:rPr>
      </w:pPr>
      <w:r w:rsidRPr="00433DF5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08.10.2024 r.</w:t>
      </w:r>
    </w:p>
    <w:p w14:paraId="03812437" w14:textId="77777777" w:rsidR="00433DF5" w:rsidRPr="00433DF5" w:rsidRDefault="00433DF5" w:rsidP="00433DF5">
      <w:pPr>
        <w:ind w:firstLine="708"/>
        <w:rPr>
          <w:rFonts w:ascii="Arial Narrow" w:hAnsi="Arial Narrow"/>
          <w:sz w:val="28"/>
          <w:szCs w:val="28"/>
        </w:rPr>
      </w:pPr>
    </w:p>
    <w:sectPr w:rsidR="00433DF5" w:rsidRPr="00433DF5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B483F6" w14:textId="77777777" w:rsidR="00B27F57" w:rsidRDefault="00B27F57">
      <w:r>
        <w:separator/>
      </w:r>
    </w:p>
  </w:endnote>
  <w:endnote w:type="continuationSeparator" w:id="0">
    <w:p w14:paraId="288F66A3" w14:textId="77777777" w:rsidR="00B27F57" w:rsidRDefault="00B2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E6468" w14:textId="77777777" w:rsidR="005D0FE3" w:rsidRDefault="005D0F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A6072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DE2B51B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D0E0E" w14:textId="77777777" w:rsidR="005D0FE3" w:rsidRDefault="005D0F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B567DB" w14:textId="77777777" w:rsidR="00B27F57" w:rsidRDefault="00B27F57">
      <w:r>
        <w:separator/>
      </w:r>
    </w:p>
  </w:footnote>
  <w:footnote w:type="continuationSeparator" w:id="0">
    <w:p w14:paraId="45EE2507" w14:textId="77777777" w:rsidR="00B27F57" w:rsidRDefault="00B2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0F524" w14:textId="77777777" w:rsidR="005D0FE3" w:rsidRDefault="005D0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C93FE" w14:textId="77777777" w:rsidR="005D0FE3" w:rsidRDefault="005D0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CE811" w14:textId="77777777" w:rsidR="005D0FE3" w:rsidRDefault="005D0F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F5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3DF5"/>
    <w:rsid w:val="00437CAD"/>
    <w:rsid w:val="004657DA"/>
    <w:rsid w:val="004B2665"/>
    <w:rsid w:val="004C3459"/>
    <w:rsid w:val="004E324A"/>
    <w:rsid w:val="004E7234"/>
    <w:rsid w:val="0054734E"/>
    <w:rsid w:val="00596FD7"/>
    <w:rsid w:val="005D0FE3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7F57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D040CF"/>
  <w15:chartTrackingRefBased/>
  <w15:docId w15:val="{A619BD3B-F77D-4606-97E1-9C11A1CE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33DF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3D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2024-10-08T11:49:00Z</cp:lastPrinted>
  <dcterms:created xsi:type="dcterms:W3CDTF">2024-10-08T11:49:00Z</dcterms:created>
  <dcterms:modified xsi:type="dcterms:W3CDTF">2024-10-08T11:49:00Z</dcterms:modified>
</cp:coreProperties>
</file>