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0EB36" w14:textId="77777777" w:rsidR="00AB1118" w:rsidRPr="00AB1118" w:rsidRDefault="006E6B51" w:rsidP="00043494">
      <w:pPr>
        <w:jc w:val="right"/>
        <w:rPr>
          <w:rFonts w:ascii="Arial" w:hAnsi="Arial" w:cs="Arial"/>
        </w:rPr>
      </w:pPr>
      <w:r w:rsidRPr="006E6B51">
        <w:rPr>
          <w:rFonts w:ascii="Arial" w:hAnsi="Arial" w:cs="Arial"/>
        </w:rPr>
        <w:t>Poznań</w:t>
      </w:r>
      <w:r w:rsidR="00AB1118" w:rsidRPr="00AB1118">
        <w:rPr>
          <w:rFonts w:ascii="Arial" w:hAnsi="Arial" w:cs="Arial"/>
        </w:rPr>
        <w:t xml:space="preserve"> dnia: </w:t>
      </w:r>
      <w:r w:rsidRPr="006E6B51">
        <w:rPr>
          <w:rFonts w:ascii="Arial" w:hAnsi="Arial" w:cs="Arial"/>
        </w:rPr>
        <w:t>2024-10-09</w:t>
      </w:r>
    </w:p>
    <w:p w14:paraId="478C2D3D" w14:textId="77777777" w:rsidR="006E6B51" w:rsidRPr="006E6B51" w:rsidRDefault="006E6B51" w:rsidP="00043494">
      <w:pPr>
        <w:rPr>
          <w:rFonts w:ascii="Arial" w:hAnsi="Arial" w:cs="Arial"/>
          <w:b/>
          <w:bCs/>
        </w:rPr>
      </w:pPr>
      <w:r w:rsidRPr="006E6B51">
        <w:rPr>
          <w:rFonts w:ascii="Arial" w:hAnsi="Arial" w:cs="Arial"/>
          <w:b/>
          <w:bCs/>
        </w:rPr>
        <w:t>Szpital Wojewódzki w Poznaniu</w:t>
      </w:r>
    </w:p>
    <w:p w14:paraId="67B066F5" w14:textId="77777777" w:rsidR="00AB1118" w:rsidRPr="00AB1118" w:rsidRDefault="006E6B51" w:rsidP="00043494">
      <w:pPr>
        <w:rPr>
          <w:rFonts w:ascii="Arial" w:hAnsi="Arial" w:cs="Arial"/>
          <w:b/>
          <w:bCs/>
        </w:rPr>
      </w:pPr>
      <w:r w:rsidRPr="006E6B51">
        <w:rPr>
          <w:rFonts w:ascii="Arial" w:hAnsi="Arial" w:cs="Arial"/>
          <w:b/>
          <w:bCs/>
        </w:rPr>
        <w:t>Dział Zamówień Publicznych</w:t>
      </w:r>
    </w:p>
    <w:p w14:paraId="756AB11F" w14:textId="77777777" w:rsidR="00AB1118" w:rsidRPr="00AB1118" w:rsidRDefault="006E6B51" w:rsidP="00043494">
      <w:pPr>
        <w:rPr>
          <w:rFonts w:ascii="Arial" w:hAnsi="Arial" w:cs="Arial"/>
        </w:rPr>
      </w:pPr>
      <w:r w:rsidRPr="006E6B51">
        <w:rPr>
          <w:rFonts w:ascii="Arial" w:hAnsi="Arial" w:cs="Arial"/>
        </w:rPr>
        <w:t>Juraszów</w:t>
      </w:r>
      <w:r w:rsidR="00AB1118" w:rsidRPr="00AB1118">
        <w:rPr>
          <w:rFonts w:ascii="Arial" w:hAnsi="Arial" w:cs="Arial"/>
        </w:rPr>
        <w:t xml:space="preserve"> </w:t>
      </w:r>
      <w:r w:rsidRPr="006E6B51">
        <w:rPr>
          <w:rFonts w:ascii="Arial" w:hAnsi="Arial" w:cs="Arial"/>
        </w:rPr>
        <w:t>7/19</w:t>
      </w:r>
    </w:p>
    <w:p w14:paraId="1919F696" w14:textId="77777777" w:rsidR="00AB1118" w:rsidRPr="00AB1118" w:rsidRDefault="006E6B51" w:rsidP="00043494">
      <w:pPr>
        <w:rPr>
          <w:rFonts w:ascii="Arial" w:hAnsi="Arial" w:cs="Arial"/>
        </w:rPr>
      </w:pPr>
      <w:r w:rsidRPr="006E6B51">
        <w:rPr>
          <w:rFonts w:ascii="Arial" w:hAnsi="Arial" w:cs="Arial"/>
        </w:rPr>
        <w:t>60-479</w:t>
      </w:r>
      <w:r w:rsidR="00AB1118" w:rsidRPr="00AB1118">
        <w:rPr>
          <w:rFonts w:ascii="Arial" w:hAnsi="Arial" w:cs="Arial"/>
        </w:rPr>
        <w:t xml:space="preserve"> </w:t>
      </w:r>
      <w:r w:rsidRPr="006E6B51">
        <w:rPr>
          <w:rFonts w:ascii="Arial" w:hAnsi="Arial" w:cs="Arial"/>
        </w:rPr>
        <w:t>Poznań</w:t>
      </w:r>
    </w:p>
    <w:p w14:paraId="115E32DA" w14:textId="77777777" w:rsidR="00043494" w:rsidRDefault="00043494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CD5579B" w14:textId="77777777" w:rsidR="00043494" w:rsidRDefault="00043494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722FEDC" w14:textId="40B36277" w:rsidR="00AB1118" w:rsidRPr="00AB1118" w:rsidRDefault="00AB1118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498088D" w14:textId="77777777" w:rsidR="00AB1118" w:rsidRDefault="00AB1118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00774CD" w14:textId="77777777" w:rsidR="00043494" w:rsidRDefault="00043494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BFE69FA" w14:textId="77777777" w:rsidR="00043494" w:rsidRPr="00AB1118" w:rsidRDefault="00043494" w:rsidP="0004349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AB1118" w:rsidRPr="00AB1118" w14:paraId="4BEB713F" w14:textId="77777777" w:rsidTr="009D463B">
        <w:tc>
          <w:tcPr>
            <w:tcW w:w="9330" w:type="dxa"/>
            <w:shd w:val="clear" w:color="auto" w:fill="F2F2F2"/>
            <w:hideMark/>
          </w:tcPr>
          <w:p w14:paraId="478CDFC4" w14:textId="77777777" w:rsidR="00AB1118" w:rsidRPr="00AB1118" w:rsidRDefault="00AB1118" w:rsidP="0004349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271342E" w14:textId="77777777" w:rsidR="00AB1118" w:rsidRPr="00AB1118" w:rsidRDefault="00AB1118" w:rsidP="0004349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26461FF" w14:textId="77777777" w:rsidR="00AB1118" w:rsidRPr="00AB1118" w:rsidRDefault="00AB1118" w:rsidP="0004349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AB1118" w:rsidRPr="00AB1118" w14:paraId="6F422A72" w14:textId="77777777" w:rsidTr="009D463B">
        <w:tc>
          <w:tcPr>
            <w:tcW w:w="2268" w:type="dxa"/>
            <w:shd w:val="clear" w:color="auto" w:fill="auto"/>
          </w:tcPr>
          <w:p w14:paraId="7F641604" w14:textId="77777777" w:rsidR="00043494" w:rsidRDefault="00043494" w:rsidP="000434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6F081BE" w14:textId="77777777" w:rsidR="00043494" w:rsidRDefault="00043494" w:rsidP="000434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0103188" w14:textId="13AE2C32" w:rsidR="00AB1118" w:rsidRPr="00AB1118" w:rsidRDefault="00AB1118" w:rsidP="000434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B8478FA" w14:textId="77777777" w:rsidR="00043494" w:rsidRDefault="00043494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A67C256" w14:textId="77777777" w:rsidR="00043494" w:rsidRDefault="00043494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848E33C" w14:textId="2422140B" w:rsidR="00AB1118" w:rsidRPr="00AB1118" w:rsidRDefault="00560F24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6E6B51" w:rsidRPr="006E6B5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6E6B51" w:rsidRPr="006E6B51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14:paraId="0CEBB533" w14:textId="77777777" w:rsidTr="009D463B">
        <w:tc>
          <w:tcPr>
            <w:tcW w:w="2268" w:type="dxa"/>
            <w:shd w:val="clear" w:color="auto" w:fill="auto"/>
          </w:tcPr>
          <w:p w14:paraId="58634101" w14:textId="77777777" w:rsidR="00AB1118" w:rsidRPr="00AB1118" w:rsidRDefault="00AB1118" w:rsidP="000434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2C1B939" w14:textId="77777777" w:rsidR="00AB1118" w:rsidRPr="00AB1118" w:rsidRDefault="006E6B51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E6B51">
              <w:rPr>
                <w:rFonts w:ascii="Arial" w:hAnsi="Arial" w:cs="Arial"/>
                <w:bCs/>
              </w:rPr>
      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6E6B51" w:rsidRPr="00AB1118" w14:paraId="06203629" w14:textId="77777777" w:rsidTr="0009051F">
        <w:tc>
          <w:tcPr>
            <w:tcW w:w="2268" w:type="dxa"/>
            <w:shd w:val="clear" w:color="auto" w:fill="auto"/>
          </w:tcPr>
          <w:p w14:paraId="499311CF" w14:textId="77777777" w:rsidR="006E6B51" w:rsidRPr="00AB1118" w:rsidRDefault="006E6B51" w:rsidP="000434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A0C0816" w14:textId="77777777" w:rsidR="006E6B51" w:rsidRDefault="006E6B51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E6B51">
              <w:rPr>
                <w:rFonts w:ascii="Arial" w:hAnsi="Arial" w:cs="Arial"/>
                <w:bCs/>
              </w:rPr>
              <w:t>SZW/DZP/81/2024</w:t>
            </w:r>
          </w:p>
          <w:p w14:paraId="2A1F1974" w14:textId="77777777" w:rsidR="00043494" w:rsidRPr="00AB1118" w:rsidRDefault="00043494" w:rsidP="000434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CCA5C18" w14:textId="254248F0" w:rsidR="004F079B" w:rsidRPr="00AB1118" w:rsidRDefault="004F079B" w:rsidP="0004349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6E6B51" w:rsidRPr="006E6B51">
        <w:rPr>
          <w:rFonts w:cs="Arial"/>
          <w:b/>
          <w:sz w:val="24"/>
        </w:rPr>
        <w:t>Szpital Wojewódzki w Poznaniu</w:t>
      </w:r>
      <w:r w:rsidR="00043494">
        <w:rPr>
          <w:rFonts w:cs="Arial"/>
          <w:b/>
          <w:sz w:val="24"/>
        </w:rPr>
        <w:t xml:space="preserve">, </w:t>
      </w:r>
      <w:r w:rsidR="006E6B51" w:rsidRPr="006E6B51">
        <w:rPr>
          <w:rFonts w:cs="Arial"/>
          <w:b/>
          <w:sz w:val="24"/>
        </w:rPr>
        <w:t>Dział Zamówień Publicznych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6E6B51" w:rsidRPr="006E6B51">
        <w:rPr>
          <w:rFonts w:cs="Arial"/>
          <w:sz w:val="24"/>
        </w:rPr>
        <w:t>(</w:t>
      </w:r>
      <w:proofErr w:type="spellStart"/>
      <w:r w:rsidR="006E6B51" w:rsidRPr="006E6B51">
        <w:rPr>
          <w:rFonts w:cs="Arial"/>
          <w:sz w:val="24"/>
        </w:rPr>
        <w:t>t.j</w:t>
      </w:r>
      <w:proofErr w:type="spellEnd"/>
      <w:r w:rsidR="006E6B51" w:rsidRPr="006E6B51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związku z </w:t>
      </w:r>
      <w:r w:rsidR="006E6B51" w:rsidRPr="006E6B51">
        <w:rPr>
          <w:rFonts w:cs="Arial"/>
          <w:sz w:val="24"/>
        </w:rPr>
        <w:t>modyfikacj</w:t>
      </w:r>
      <w:r w:rsidR="00043494">
        <w:rPr>
          <w:rFonts w:cs="Arial"/>
          <w:sz w:val="24"/>
        </w:rPr>
        <w:t>ą</w:t>
      </w:r>
      <w:r w:rsidR="006E6B51" w:rsidRPr="006E6B51">
        <w:rPr>
          <w:rFonts w:cs="Arial"/>
          <w:sz w:val="24"/>
        </w:rPr>
        <w:t xml:space="preserve"> opisu przedmiotu zamówienia oraz </w:t>
      </w:r>
      <w:proofErr w:type="spellStart"/>
      <w:r w:rsidR="006E6B51" w:rsidRPr="006E6B51">
        <w:rPr>
          <w:rFonts w:cs="Arial"/>
          <w:sz w:val="24"/>
        </w:rPr>
        <w:t>modyfikac</w:t>
      </w:r>
      <w:r w:rsidR="00043494">
        <w:rPr>
          <w:rFonts w:cs="Arial"/>
          <w:sz w:val="24"/>
        </w:rPr>
        <w:t>ą</w:t>
      </w:r>
      <w:proofErr w:type="spellEnd"/>
      <w:r w:rsidR="006E6B51" w:rsidRPr="006E6B51">
        <w:rPr>
          <w:rFonts w:cs="Arial"/>
          <w:sz w:val="24"/>
        </w:rPr>
        <w:t xml:space="preserve"> wzoru umowy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14:paraId="1A3BBFEA" w14:textId="77777777" w:rsidR="004F079B" w:rsidRPr="00AB1118" w:rsidRDefault="004F079B" w:rsidP="000434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6E6B51" w:rsidRPr="006E6B51">
        <w:rPr>
          <w:rFonts w:cs="Arial"/>
          <w:b/>
          <w:sz w:val="24"/>
        </w:rPr>
        <w:t>2024-10-11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6E6B51" w:rsidRPr="006E6B51">
        <w:rPr>
          <w:rFonts w:cs="Arial"/>
          <w:b/>
          <w:sz w:val="24"/>
        </w:rPr>
        <w:t>09:00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6E6B51" w:rsidRPr="006E6B51">
        <w:rPr>
          <w:rFonts w:cs="Arial"/>
          <w:b/>
          <w:sz w:val="24"/>
        </w:rPr>
        <w:t>2024-10-15</w:t>
      </w:r>
      <w:r w:rsidR="008365E9" w:rsidRPr="00AB1118">
        <w:rPr>
          <w:rFonts w:cs="Arial"/>
          <w:sz w:val="24"/>
        </w:rPr>
        <w:t xml:space="preserve"> godz. </w:t>
      </w:r>
      <w:r w:rsidR="006E6B51" w:rsidRPr="006E6B51">
        <w:rPr>
          <w:rFonts w:cs="Arial"/>
          <w:b/>
          <w:sz w:val="24"/>
        </w:rPr>
        <w:t>09:00</w:t>
      </w:r>
      <w:r w:rsidR="00DE0599" w:rsidRPr="00AB1118">
        <w:rPr>
          <w:rFonts w:cs="Arial"/>
          <w:bCs/>
          <w:sz w:val="24"/>
        </w:rPr>
        <w:t>.</w:t>
      </w:r>
    </w:p>
    <w:p w14:paraId="013E3A85" w14:textId="77777777" w:rsidR="004F079B" w:rsidRPr="00AB1118" w:rsidRDefault="004F079B" w:rsidP="0004349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6E6B51" w:rsidRPr="006E6B51">
        <w:rPr>
          <w:rFonts w:cs="Arial"/>
          <w:b/>
          <w:sz w:val="24"/>
        </w:rPr>
        <w:t>2024-10-11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6E6B51" w:rsidRPr="006E6B51">
        <w:rPr>
          <w:rFonts w:cs="Arial"/>
          <w:b/>
          <w:sz w:val="24"/>
        </w:rPr>
        <w:t>09:30</w:t>
      </w:r>
      <w:r w:rsidR="008365E9" w:rsidRPr="00AB1118">
        <w:rPr>
          <w:rFonts w:cs="Arial"/>
          <w:sz w:val="24"/>
        </w:rPr>
        <w:t xml:space="preserve"> na dzień </w:t>
      </w:r>
      <w:r w:rsidR="006E6B51" w:rsidRPr="006E6B51">
        <w:rPr>
          <w:rFonts w:cs="Arial"/>
          <w:b/>
          <w:sz w:val="24"/>
        </w:rPr>
        <w:t>2024-10-15</w:t>
      </w:r>
      <w:r w:rsidR="008365E9" w:rsidRPr="00AB1118">
        <w:rPr>
          <w:rFonts w:cs="Arial"/>
          <w:sz w:val="24"/>
        </w:rPr>
        <w:t xml:space="preserve"> godz. </w:t>
      </w:r>
      <w:r w:rsidR="006E6B51" w:rsidRPr="006E6B51">
        <w:rPr>
          <w:rFonts w:cs="Arial"/>
          <w:b/>
          <w:sz w:val="24"/>
        </w:rPr>
        <w:t>09:30</w:t>
      </w:r>
      <w:r w:rsidR="008365E9" w:rsidRPr="00AB1118">
        <w:rPr>
          <w:rFonts w:cs="Arial"/>
          <w:bCs/>
          <w:sz w:val="24"/>
        </w:rPr>
        <w:t>.</w:t>
      </w:r>
    </w:p>
    <w:p w14:paraId="4DA8C57F" w14:textId="77777777" w:rsidR="00043494" w:rsidRDefault="00043494" w:rsidP="000434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B57B0DF" w14:textId="67A2050E" w:rsidR="00F16C50" w:rsidRPr="00AB1118" w:rsidRDefault="00F16C50" w:rsidP="000434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14:paraId="1F537DA3" w14:textId="77777777" w:rsidR="00043494" w:rsidRDefault="00043494" w:rsidP="000434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E292976" w14:textId="7AF4E072" w:rsidR="00F16C50" w:rsidRDefault="00F16C50" w:rsidP="000434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p w14:paraId="6DE8F874" w14:textId="77777777" w:rsidR="00043494" w:rsidRDefault="00043494" w:rsidP="0004349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4773C8B" w14:textId="77777777" w:rsidR="00043494" w:rsidRPr="00043494" w:rsidRDefault="00043494" w:rsidP="00043494">
      <w:pPr>
        <w:pStyle w:val="Tekstpodstawowy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/-/ p. o. Dyrektora Szpitala Wojewódzkiego</w:t>
      </w:r>
    </w:p>
    <w:p w14:paraId="4D5A8F64" w14:textId="14381FFA" w:rsidR="00043494" w:rsidRPr="00043494" w:rsidRDefault="00043494" w:rsidP="00043494">
      <w:pPr>
        <w:pStyle w:val="Tekstpodstawowy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w Poznaniu</w:t>
      </w:r>
    </w:p>
    <w:p w14:paraId="263BC293" w14:textId="77777777" w:rsidR="00043494" w:rsidRPr="00043494" w:rsidRDefault="00043494" w:rsidP="00043494">
      <w:pPr>
        <w:pStyle w:val="Tekstpodstawowy"/>
        <w:ind w:left="3119" w:firstLine="425"/>
        <w:jc w:val="center"/>
        <w:rPr>
          <w:rFonts w:ascii="Arial" w:hAnsi="Arial" w:cs="Arial"/>
          <w:iCs/>
          <w:sz w:val="20"/>
        </w:rPr>
      </w:pPr>
      <w:r w:rsidRPr="00043494">
        <w:rPr>
          <w:rFonts w:ascii="Arial" w:hAnsi="Arial" w:cs="Arial"/>
          <w:iCs/>
          <w:sz w:val="20"/>
        </w:rPr>
        <w:t>Z-ca Dyrektora ds. Pielęgniarstwa</w:t>
      </w:r>
    </w:p>
    <w:p w14:paraId="7A878DF8" w14:textId="482F668D" w:rsidR="00043494" w:rsidRPr="00AB1118" w:rsidRDefault="00043494" w:rsidP="00043494">
      <w:pPr>
        <w:pStyle w:val="Tekstpodstawowy"/>
        <w:ind w:left="3119" w:firstLine="425"/>
        <w:jc w:val="center"/>
        <w:rPr>
          <w:rFonts w:ascii="Arial" w:hAnsi="Arial" w:cs="Arial"/>
          <w:iCs/>
          <w:sz w:val="24"/>
          <w:szCs w:val="24"/>
        </w:rPr>
      </w:pPr>
      <w:r w:rsidRPr="00043494">
        <w:rPr>
          <w:rFonts w:ascii="Arial" w:hAnsi="Arial" w:cs="Arial"/>
          <w:iCs/>
          <w:sz w:val="20"/>
        </w:rPr>
        <w:t>Violetta Magiera</w:t>
      </w:r>
    </w:p>
    <w:sectPr w:rsidR="00043494" w:rsidRPr="00AB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9065E" w14:textId="77777777" w:rsidR="00A20328" w:rsidRDefault="00A20328">
      <w:r>
        <w:separator/>
      </w:r>
    </w:p>
  </w:endnote>
  <w:endnote w:type="continuationSeparator" w:id="0">
    <w:p w14:paraId="6914E52C" w14:textId="77777777" w:rsidR="00A20328" w:rsidRDefault="00A2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37D9D" w14:textId="77777777" w:rsidR="006E6B51" w:rsidRDefault="006E6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1534C" w14:textId="77777777"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057143" w14:textId="77777777"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571AF" w14:textId="77777777" w:rsidR="006E6B51" w:rsidRDefault="006E6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2504A" w14:textId="77777777" w:rsidR="00A20328" w:rsidRDefault="00A20328">
      <w:r>
        <w:separator/>
      </w:r>
    </w:p>
  </w:footnote>
  <w:footnote w:type="continuationSeparator" w:id="0">
    <w:p w14:paraId="0809DFD5" w14:textId="77777777" w:rsidR="00A20328" w:rsidRDefault="00A20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18672" w14:textId="77777777" w:rsidR="006E6B51" w:rsidRDefault="006E6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7A7CD" w14:textId="77777777" w:rsidR="006E6B51" w:rsidRDefault="006E6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F0D78" w14:textId="77777777" w:rsidR="006E6B51" w:rsidRDefault="006E6B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0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28"/>
    <w:rsid w:val="0004021A"/>
    <w:rsid w:val="00043494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6E6B51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20328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73E20"/>
  <w15:chartTrackingRefBased/>
  <w15:docId w15:val="{3334CBB3-6547-4BE9-82A1-D61F1783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2024-10-09T05:37:00Z</cp:lastPrinted>
  <dcterms:created xsi:type="dcterms:W3CDTF">2024-10-09T05:38:00Z</dcterms:created>
  <dcterms:modified xsi:type="dcterms:W3CDTF">2024-10-09T05:38:00Z</dcterms:modified>
</cp:coreProperties>
</file>