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2AFD739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EA459F">
        <w:rPr>
          <w:rFonts w:ascii="Times New Roman" w:eastAsia="Times New Roman" w:hAnsi="Times New Roman"/>
          <w:b/>
          <w:sz w:val="24"/>
          <w:szCs w:val="20"/>
          <w:lang w:eastAsia="pl-PL"/>
        </w:rPr>
        <w:t>53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21667B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74E7C2F" w14:textId="58472411" w:rsidR="00C1636E" w:rsidRDefault="00B10ECB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10ECB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środków dezynfekcyjnych I</w:t>
      </w:r>
      <w:r w:rsidR="00EA459F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7F2B6E0C" w14:textId="77777777" w:rsidR="00B10ECB" w:rsidRPr="00A56A6F" w:rsidRDefault="00B10ECB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9744D"/>
    <w:rsid w:val="000A646E"/>
    <w:rsid w:val="000C405D"/>
    <w:rsid w:val="0011540B"/>
    <w:rsid w:val="00135421"/>
    <w:rsid w:val="001948F1"/>
    <w:rsid w:val="001C2314"/>
    <w:rsid w:val="0021667B"/>
    <w:rsid w:val="00353690"/>
    <w:rsid w:val="004B7B38"/>
    <w:rsid w:val="004E2B1B"/>
    <w:rsid w:val="0051337C"/>
    <w:rsid w:val="005157F9"/>
    <w:rsid w:val="005624D8"/>
    <w:rsid w:val="0059237C"/>
    <w:rsid w:val="005B31BC"/>
    <w:rsid w:val="006C5CE3"/>
    <w:rsid w:val="006E7666"/>
    <w:rsid w:val="008F2498"/>
    <w:rsid w:val="009B09E9"/>
    <w:rsid w:val="009F1221"/>
    <w:rsid w:val="00A56A6F"/>
    <w:rsid w:val="00A87ECC"/>
    <w:rsid w:val="00AD38B5"/>
    <w:rsid w:val="00B10ECB"/>
    <w:rsid w:val="00C1636E"/>
    <w:rsid w:val="00C2318B"/>
    <w:rsid w:val="00CD101A"/>
    <w:rsid w:val="00D55FC4"/>
    <w:rsid w:val="00EA459F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17</cp:revision>
  <cp:lastPrinted>2021-02-26T09:32:00Z</cp:lastPrinted>
  <dcterms:created xsi:type="dcterms:W3CDTF">2021-03-10T10:03:00Z</dcterms:created>
  <dcterms:modified xsi:type="dcterms:W3CDTF">2024-09-09T08:44:00Z</dcterms:modified>
</cp:coreProperties>
</file>