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1D2E00" w14:textId="05ACC1FF" w:rsidR="00025386" w:rsidRPr="00CE1A4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E1A4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E1A42" w:rsidRPr="00CE1A42">
        <w:rPr>
          <w:rFonts w:ascii="Arial Narrow" w:hAnsi="Arial Narrow" w:cs="Arial"/>
          <w:bCs/>
          <w:i w:val="0"/>
          <w:szCs w:val="24"/>
        </w:rPr>
        <w:t>3</w:t>
      </w:r>
      <w:r w:rsidR="007666D6" w:rsidRPr="00CE1A4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CE1A42" w14:paraId="1191DB48" w14:textId="77777777" w:rsidTr="00467CA2">
        <w:tc>
          <w:tcPr>
            <w:tcW w:w="2800" w:type="dxa"/>
            <w:shd w:val="clear" w:color="auto" w:fill="auto"/>
          </w:tcPr>
          <w:p w14:paraId="057A74A5" w14:textId="77777777" w:rsidR="00D520D3" w:rsidRPr="00CE1A4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E1A4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CE1A4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5D98BB9" w14:textId="77777777" w:rsidR="00D520D3" w:rsidRPr="00CE1A4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5D2115F" w14:textId="77777777" w:rsidR="00D520D3" w:rsidRPr="00CE1A4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E1A4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F14932" w14:textId="77777777" w:rsidR="00D520D3" w:rsidRPr="00CE1A4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E1A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E1A4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E1A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E1A42" w14:paraId="36304815" w14:textId="77777777" w:rsidTr="00467CA2">
        <w:tc>
          <w:tcPr>
            <w:tcW w:w="2800" w:type="dxa"/>
            <w:shd w:val="clear" w:color="auto" w:fill="auto"/>
          </w:tcPr>
          <w:p w14:paraId="23962403" w14:textId="77777777" w:rsidR="00D520D3" w:rsidRPr="00CE1A4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E1A4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F04C2C" w14:textId="77777777" w:rsidR="00D520D3" w:rsidRPr="00CE1A4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AA71FF6" w14:textId="77777777" w:rsidR="00D520D3" w:rsidRPr="00CE1A4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E1A4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81CA07" w14:textId="77777777" w:rsidR="00D520D3" w:rsidRPr="00CE1A4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E1A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E1A4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E1A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54A29CA" w14:textId="77777777" w:rsidR="00B62AD0" w:rsidRPr="00CE1A4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E1A42" w14:paraId="1D9E571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321442" w14:textId="77777777" w:rsidR="00053927" w:rsidRPr="00CE1A4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E1A4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13FF4C7" w14:textId="77777777" w:rsidR="00053927" w:rsidRPr="00CE1A4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E1A4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E1A4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E1A4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E804DFF" w14:textId="77777777" w:rsidR="0071340C" w:rsidRPr="00CE1A4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E1A4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E1A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E1A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E1A4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E1A4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15B29" w:rsidRPr="00CE1A42">
        <w:rPr>
          <w:rFonts w:ascii="Arial Narrow" w:hAnsi="Arial Narrow" w:cs="Arial"/>
          <w:sz w:val="24"/>
          <w:szCs w:val="24"/>
        </w:rPr>
        <w:t>(</w:t>
      </w:r>
      <w:proofErr w:type="spellStart"/>
      <w:r w:rsidR="00C15B29" w:rsidRPr="00CE1A42">
        <w:rPr>
          <w:rFonts w:ascii="Arial Narrow" w:hAnsi="Arial Narrow" w:cs="Arial"/>
          <w:sz w:val="24"/>
          <w:szCs w:val="24"/>
        </w:rPr>
        <w:t>t.j</w:t>
      </w:r>
      <w:proofErr w:type="spellEnd"/>
      <w:r w:rsidR="00C15B29" w:rsidRPr="00CE1A42">
        <w:rPr>
          <w:rFonts w:ascii="Arial Narrow" w:hAnsi="Arial Narrow" w:cs="Arial"/>
          <w:sz w:val="24"/>
          <w:szCs w:val="24"/>
        </w:rPr>
        <w:t>. Dz. U. z 2024 poz. 1320)</w:t>
      </w:r>
      <w:r w:rsidR="00E27ABB" w:rsidRPr="00CE1A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E1A4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E1A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E1A42" w14:paraId="2E7FA5D9" w14:textId="77777777" w:rsidTr="00467CA2">
        <w:tc>
          <w:tcPr>
            <w:tcW w:w="2269" w:type="dxa"/>
            <w:shd w:val="clear" w:color="auto" w:fill="auto"/>
          </w:tcPr>
          <w:p w14:paraId="7B3D0966" w14:textId="77777777" w:rsidR="00D520D3" w:rsidRPr="00CE1A4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E1A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9E7F1E" w14:textId="77777777" w:rsidR="00D520D3" w:rsidRPr="00CE1A42" w:rsidRDefault="00C15B2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E1A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różnych materiałów biurowych</w:t>
            </w:r>
            <w:r w:rsidR="00D520D3" w:rsidRPr="00CE1A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5B29" w:rsidRPr="00CE1A42" w14:paraId="5BEBCA23" w14:textId="77777777" w:rsidTr="009376AE">
        <w:tc>
          <w:tcPr>
            <w:tcW w:w="2269" w:type="dxa"/>
            <w:shd w:val="clear" w:color="auto" w:fill="auto"/>
          </w:tcPr>
          <w:p w14:paraId="720A4AB9" w14:textId="77777777" w:rsidR="00C15B29" w:rsidRPr="00CE1A42" w:rsidRDefault="00C15B29" w:rsidP="009376A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E1A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E193B2" w14:textId="77777777" w:rsidR="00C15B29" w:rsidRPr="00CE1A42" w:rsidRDefault="00C15B29" w:rsidP="009376A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E1A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134/2024</w:t>
            </w:r>
          </w:p>
        </w:tc>
      </w:tr>
    </w:tbl>
    <w:p w14:paraId="7FB67C93" w14:textId="77777777" w:rsidR="00DC652A" w:rsidRPr="00CE1A42" w:rsidRDefault="00C15B2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CE1A4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6D607C5" w14:textId="77777777" w:rsidR="00DC652A" w:rsidRPr="00CE1A4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E1A4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BF4C77E" w14:textId="77777777" w:rsidR="0071340C" w:rsidRPr="00CE1A4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E1A4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E1A4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E1A4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895E5B7" w14:textId="77777777" w:rsidR="0071340C" w:rsidRPr="00CE1A4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99A9F7B" w14:textId="77777777" w:rsidR="0071340C" w:rsidRPr="00CE1A4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BE51125" w14:textId="77777777" w:rsidR="0071340C" w:rsidRPr="00CE1A4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E1A4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DCF7BA7" w14:textId="77777777" w:rsidR="0071340C" w:rsidRPr="00CE1A4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E1A4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E1A4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E1A4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BC78CE2" w14:textId="77777777" w:rsidR="0071340C" w:rsidRPr="00CE1A4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174A46E" w14:textId="77777777" w:rsidR="0071340C" w:rsidRPr="00CE1A4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2D4B9C5" w14:textId="77777777" w:rsidR="00DC652A" w:rsidRPr="00CE1A4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E1A4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E1A4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E1A4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5E7A20A" w14:textId="77777777" w:rsidR="00DC652A" w:rsidRPr="00CE1A4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E1A4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E1A4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E1A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524053EA" w14:textId="77777777" w:rsidR="0093388F" w:rsidRPr="00CE1A4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CE1A4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8E022A2" w14:textId="77777777" w:rsidR="0093388F" w:rsidRPr="00CE1A4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99D668A" w14:textId="77777777" w:rsidR="0093388F" w:rsidRPr="00CE1A4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CE1A4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6736CC3" w14:textId="77777777" w:rsidR="00CB29AC" w:rsidRPr="00CE1A4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5204A42" w14:textId="77777777" w:rsidR="00CB29AC" w:rsidRPr="00CE1A4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E1A4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2CDA283" w14:textId="77777777" w:rsidR="00830970" w:rsidRPr="00CE1A4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CE1A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E1A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E1A4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5E061F1" w14:textId="77777777" w:rsidR="00E27ABB" w:rsidRPr="00CE1A4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E1A4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E1A42" w14:paraId="4BEDEF96" w14:textId="77777777" w:rsidTr="00467CA2">
        <w:tc>
          <w:tcPr>
            <w:tcW w:w="2660" w:type="dxa"/>
            <w:shd w:val="clear" w:color="auto" w:fill="auto"/>
          </w:tcPr>
          <w:p w14:paraId="7C1A3908" w14:textId="77777777" w:rsidR="00D520D3" w:rsidRPr="00CE1A4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50AE9FC" w14:textId="77777777" w:rsidR="00D520D3" w:rsidRPr="00CE1A4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E1A4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EBF289C" w14:textId="77777777" w:rsidR="00D520D3" w:rsidRPr="00CE1A4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E1A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685CE1F" w14:textId="77777777" w:rsidR="00D520D3" w:rsidRPr="00CE1A4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6417938" w14:textId="77777777" w:rsidR="00D520D3" w:rsidRPr="00CE1A4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E1A4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D419C9" w14:textId="77777777" w:rsidR="00D520D3" w:rsidRPr="00CE1A4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E1A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15B29" w:rsidRPr="00CE1A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E1A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E1A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E1A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20D36D8" w14:textId="77777777" w:rsidR="00E27ABB" w:rsidRPr="00CE1A4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E1A4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781C1" w14:textId="77777777" w:rsidR="00B936D8" w:rsidRDefault="00B936D8" w:rsidP="00025386">
      <w:pPr>
        <w:spacing w:after="0" w:line="240" w:lineRule="auto"/>
      </w:pPr>
      <w:r>
        <w:separator/>
      </w:r>
    </w:p>
  </w:endnote>
  <w:endnote w:type="continuationSeparator" w:id="0">
    <w:p w14:paraId="533D1D1B" w14:textId="77777777" w:rsidR="00B936D8" w:rsidRDefault="00B936D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CAFDB" w14:textId="77777777" w:rsidR="00C15B29" w:rsidRDefault="00C15B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8488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57C231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A472A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2CEA53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D70B3" w14:textId="77777777" w:rsidR="00C15B29" w:rsidRDefault="00C15B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857DC5" w14:textId="77777777" w:rsidR="00B936D8" w:rsidRDefault="00B936D8" w:rsidP="00025386">
      <w:pPr>
        <w:spacing w:after="0" w:line="240" w:lineRule="auto"/>
      </w:pPr>
      <w:r>
        <w:separator/>
      </w:r>
    </w:p>
  </w:footnote>
  <w:footnote w:type="continuationSeparator" w:id="0">
    <w:p w14:paraId="4ECD454F" w14:textId="77777777" w:rsidR="00B936D8" w:rsidRDefault="00B936D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1F4A7" w14:textId="77777777" w:rsidR="00C15B29" w:rsidRDefault="00C15B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660FA" w14:textId="77777777" w:rsidR="00C15B29" w:rsidRDefault="00C15B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18C25" w14:textId="77777777" w:rsidR="00C15B29" w:rsidRDefault="00C15B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019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36D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936D8"/>
    <w:rsid w:val="00BE3BCE"/>
    <w:rsid w:val="00C15B29"/>
    <w:rsid w:val="00CB29AC"/>
    <w:rsid w:val="00CE1A42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EB147"/>
  <w15:chartTrackingRefBased/>
  <w15:docId w15:val="{41B490A2-3273-458E-A9A1-7762B9200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2024-10-09T04:26:00Z</dcterms:created>
  <dcterms:modified xsi:type="dcterms:W3CDTF">2024-10-09T04:27:00Z</dcterms:modified>
</cp:coreProperties>
</file>