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E140A8" w14:textId="77777777" w:rsidR="00D62E6E" w:rsidRPr="006F5F91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6F5F91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F054A7" w:rsidRPr="006F5F91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6F5F91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6F5F91" w14:paraId="03DB684A" w14:textId="77777777" w:rsidTr="00D62E6E">
        <w:tc>
          <w:tcPr>
            <w:tcW w:w="2800" w:type="dxa"/>
            <w:shd w:val="clear" w:color="auto" w:fill="auto"/>
          </w:tcPr>
          <w:p w14:paraId="217A260E" w14:textId="77777777" w:rsidR="00D62E6E" w:rsidRPr="006F5F91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F5F91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6F5F9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612A354" w14:textId="77777777" w:rsidR="00D62E6E" w:rsidRPr="006F5F9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410A8DA" w14:textId="77777777" w:rsidR="00D62E6E" w:rsidRPr="006F5F9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F5F9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E2A9D25" w14:textId="77777777" w:rsidR="00D62E6E" w:rsidRPr="006F5F91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F5F9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6F5F9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6F5F9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6F5F91" w14:paraId="31790526" w14:textId="77777777" w:rsidTr="00D62E6E">
        <w:tc>
          <w:tcPr>
            <w:tcW w:w="2800" w:type="dxa"/>
            <w:shd w:val="clear" w:color="auto" w:fill="auto"/>
          </w:tcPr>
          <w:p w14:paraId="133C9C2D" w14:textId="77777777" w:rsidR="00D62E6E" w:rsidRPr="006F5F91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F5F9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7403428" w14:textId="77777777" w:rsidR="00D62E6E" w:rsidRPr="006F5F9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51D92CA" w14:textId="77777777" w:rsidR="00D62E6E" w:rsidRPr="006F5F9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F5F9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A9501F6" w14:textId="77777777" w:rsidR="00D62E6E" w:rsidRPr="006F5F91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F5F9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6F5F91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6F5F9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AC740EC" w14:textId="77777777" w:rsidR="00BC121E" w:rsidRPr="006F5F9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054A7" w:rsidRPr="006F5F91" w14:paraId="7954F21D" w14:textId="77777777" w:rsidTr="009376A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9126777" w14:textId="77777777" w:rsidR="00F054A7" w:rsidRPr="006F5F91" w:rsidRDefault="00F054A7" w:rsidP="009376AE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6F5F91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72180FE0" w14:textId="77777777" w:rsidR="00F054A7" w:rsidRPr="006F5F91" w:rsidRDefault="00F054A7" w:rsidP="009376AE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F5F91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6F5F91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6F5F91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6F5F91">
              <w:rPr>
                <w:rFonts w:ascii="Arial Narrow" w:eastAsia="Times New Roman" w:hAnsi="Arial Narrow" w:cs="Arial"/>
                <w:lang w:eastAsia="pl-PL"/>
              </w:rPr>
              <w:t>. Dz. U. z 2024 poz. 1320)</w:t>
            </w:r>
            <w:r w:rsidRPr="006F5F91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14:paraId="202607CD" w14:textId="77777777" w:rsidR="00F054A7" w:rsidRPr="006F5F91" w:rsidRDefault="00F054A7" w:rsidP="009376A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6F5F91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6E060E06" w14:textId="77777777" w:rsidR="00F054A7" w:rsidRPr="006F5F91" w:rsidRDefault="00F054A7" w:rsidP="009376A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4AD93F24" w14:textId="77777777" w:rsidR="00BC121E" w:rsidRPr="006F5F91" w:rsidRDefault="00F054A7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F5F9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6F5F91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6F5F91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6F5F91" w14:paraId="364D9173" w14:textId="77777777" w:rsidTr="00D62E6E">
        <w:tc>
          <w:tcPr>
            <w:tcW w:w="2269" w:type="dxa"/>
            <w:shd w:val="clear" w:color="auto" w:fill="auto"/>
          </w:tcPr>
          <w:p w14:paraId="0B58249E" w14:textId="77777777" w:rsidR="00D62E6E" w:rsidRPr="006F5F91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F5F9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F818163" w14:textId="77777777" w:rsidR="00D62E6E" w:rsidRPr="006F5F91" w:rsidRDefault="00F054A7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F5F9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różnych materiałów biurowych</w:t>
            </w:r>
            <w:r w:rsidR="00D62E6E" w:rsidRPr="006F5F9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054A7" w:rsidRPr="006F5F91" w14:paraId="7DF75831" w14:textId="77777777" w:rsidTr="009376AE">
        <w:tc>
          <w:tcPr>
            <w:tcW w:w="2269" w:type="dxa"/>
            <w:shd w:val="clear" w:color="auto" w:fill="auto"/>
          </w:tcPr>
          <w:p w14:paraId="58D1C47D" w14:textId="77777777" w:rsidR="00F054A7" w:rsidRPr="006F5F91" w:rsidRDefault="00F054A7" w:rsidP="009376A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F5F9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26BD5D7" w14:textId="77777777" w:rsidR="00F054A7" w:rsidRPr="006F5F91" w:rsidRDefault="00F054A7" w:rsidP="009376A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F5F9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134/2024</w:t>
            </w:r>
          </w:p>
        </w:tc>
      </w:tr>
    </w:tbl>
    <w:p w14:paraId="14FF4DC3" w14:textId="77777777" w:rsidR="00BC121E" w:rsidRPr="006F5F91" w:rsidRDefault="00F054A7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6F5F9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6F5F9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6F5F91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6F5F91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6F5F9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6F5F91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2156E2EC" w14:textId="77777777" w:rsidR="00BC121E" w:rsidRPr="006F5F91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6F5F91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6BE8CD6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6F5F9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6F5F9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6F5F91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6F5F91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6F5F91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6F5F91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1D4C2A3D" w14:textId="77777777" w:rsidR="00BC121E" w:rsidRPr="006F5F91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F5F91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5D1D13DA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6F5F9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6F5F9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6F5F91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6F5F91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6F5F91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0DFD29F9" w14:textId="77777777" w:rsidR="00BF69A4" w:rsidRPr="006F5F91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F5F91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6F5F91" w14:paraId="541E3836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FF7B2" w14:textId="77777777" w:rsidR="00BC121E" w:rsidRPr="006F5F9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F5F9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E3104" w14:textId="77777777" w:rsidR="00BC121E" w:rsidRPr="006F5F9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F5F9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B5FFC" w14:textId="77777777" w:rsidR="00BC121E" w:rsidRPr="006F5F9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F5F9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6F5F91" w14:paraId="30EC6C11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F5E96" w14:textId="77777777" w:rsidR="00BC121E" w:rsidRPr="006F5F9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F5F9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C7AB5" w14:textId="77777777" w:rsidR="00BC121E" w:rsidRPr="006F5F9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C3FE7" w14:textId="77777777" w:rsidR="00BC121E" w:rsidRPr="006F5F9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6F5F91" w14:paraId="0E30CB5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A9845" w14:textId="77777777" w:rsidR="00BC121E" w:rsidRPr="006F5F9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F5F9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095F0" w14:textId="77777777" w:rsidR="00BC121E" w:rsidRPr="006F5F9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4F03A" w14:textId="77777777" w:rsidR="00BC121E" w:rsidRPr="006F5F9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00F4D200" w14:textId="77777777" w:rsidR="00BC121E" w:rsidRPr="006F5F9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6F5F91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4B28E8DF" w14:textId="77777777" w:rsidR="00BC121E" w:rsidRPr="006F5F91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6F5F91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7B7A868E" w14:textId="77777777" w:rsidR="00067B62" w:rsidRPr="006F5F91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6F5F91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6F5F91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6F5F91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2688EF32" w14:textId="77777777" w:rsidR="00067B62" w:rsidRPr="006F5F9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6F5F91" w14:paraId="1D885E5D" w14:textId="77777777" w:rsidTr="00620E37">
        <w:tc>
          <w:tcPr>
            <w:tcW w:w="2660" w:type="dxa"/>
            <w:shd w:val="clear" w:color="auto" w:fill="auto"/>
          </w:tcPr>
          <w:p w14:paraId="6E4D2382" w14:textId="77777777" w:rsidR="00BC121E" w:rsidRPr="006F5F9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05823F8" w14:textId="77777777" w:rsidR="00BC121E" w:rsidRPr="006F5F91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6F5F9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068B0BD" w14:textId="77777777" w:rsidR="00BC121E" w:rsidRPr="006F5F91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F5F9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6F5F9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6F5F9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7B514615" w14:textId="77777777" w:rsidR="00BC121E" w:rsidRPr="006F5F9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7FA848B" w14:textId="77777777" w:rsidR="00BC121E" w:rsidRPr="006F5F9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F5F9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0BBBE82" w14:textId="77777777" w:rsidR="00BC121E" w:rsidRPr="006F5F91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F5F9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6F5F9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6F5F9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1398E729" w14:textId="77777777" w:rsidR="00106AC7" w:rsidRPr="006F5F91" w:rsidRDefault="00106AC7" w:rsidP="00BC121E">
      <w:pPr>
        <w:rPr>
          <w:rFonts w:ascii="Arial Narrow" w:hAnsi="Arial Narrow"/>
        </w:rPr>
      </w:pPr>
    </w:p>
    <w:sectPr w:rsidR="00106AC7" w:rsidRPr="006F5F91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00DFAC" w14:textId="77777777" w:rsidR="007F46D8" w:rsidRDefault="007F46D8">
      <w:r>
        <w:separator/>
      </w:r>
    </w:p>
  </w:endnote>
  <w:endnote w:type="continuationSeparator" w:id="0">
    <w:p w14:paraId="69B7875D" w14:textId="77777777" w:rsidR="007F46D8" w:rsidRDefault="007F46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1040B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8F1C39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63D81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6654C16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374469F3">
        <v:line id="_x0000_s1025" style="position:absolute;left:0;text-align:left;z-index:251657728" from="-3.85pt,8.7pt" to="455.15pt,8.7pt"/>
      </w:pict>
    </w:r>
  </w:p>
  <w:p w14:paraId="6724B325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4E5C45" w14:textId="77777777" w:rsidR="00F054A7" w:rsidRDefault="00F054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49AA78" w14:textId="77777777" w:rsidR="007F46D8" w:rsidRDefault="007F46D8">
      <w:r>
        <w:separator/>
      </w:r>
    </w:p>
  </w:footnote>
  <w:footnote w:type="continuationSeparator" w:id="0">
    <w:p w14:paraId="36C5725D" w14:textId="77777777" w:rsidR="007F46D8" w:rsidRDefault="007F46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458F99" w14:textId="77777777" w:rsidR="00F054A7" w:rsidRDefault="00F054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786537" w14:textId="77777777" w:rsidR="00F054A7" w:rsidRDefault="00F054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CCEB8B" w14:textId="77777777" w:rsidR="00F054A7" w:rsidRDefault="00F054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71029985">
    <w:abstractNumId w:val="13"/>
  </w:num>
  <w:num w:numId="2" w16cid:durableId="1866402178">
    <w:abstractNumId w:val="0"/>
  </w:num>
  <w:num w:numId="3" w16cid:durableId="1920359451">
    <w:abstractNumId w:val="11"/>
  </w:num>
  <w:num w:numId="4" w16cid:durableId="1296179485">
    <w:abstractNumId w:val="8"/>
  </w:num>
  <w:num w:numId="5" w16cid:durableId="471404585">
    <w:abstractNumId w:val="7"/>
  </w:num>
  <w:num w:numId="6" w16cid:durableId="943146490">
    <w:abstractNumId w:val="1"/>
  </w:num>
  <w:num w:numId="7" w16cid:durableId="1154376835">
    <w:abstractNumId w:val="6"/>
  </w:num>
  <w:num w:numId="8" w16cid:durableId="1362782614">
    <w:abstractNumId w:val="3"/>
  </w:num>
  <w:num w:numId="9" w16cid:durableId="1513570383">
    <w:abstractNumId w:val="2"/>
  </w:num>
  <w:num w:numId="10" w16cid:durableId="1218052495">
    <w:abstractNumId w:val="5"/>
  </w:num>
  <w:num w:numId="11" w16cid:durableId="1791894831">
    <w:abstractNumId w:val="10"/>
  </w:num>
  <w:num w:numId="12" w16cid:durableId="1051222651">
    <w:abstractNumId w:val="4"/>
  </w:num>
  <w:num w:numId="13" w16cid:durableId="1482698338">
    <w:abstractNumId w:val="9"/>
  </w:num>
  <w:num w:numId="14" w16cid:durableId="6930008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46D8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47416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6F5F91"/>
    <w:rsid w:val="0070113A"/>
    <w:rsid w:val="00736B31"/>
    <w:rsid w:val="00747C6F"/>
    <w:rsid w:val="00753DC1"/>
    <w:rsid w:val="00775E2B"/>
    <w:rsid w:val="007823E9"/>
    <w:rsid w:val="007951AD"/>
    <w:rsid w:val="007D36CE"/>
    <w:rsid w:val="007F46D8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054A7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DBD4FE"/>
  <w15:chartTrackingRefBased/>
  <w15:docId w15:val="{2843DABF-960A-4682-BF5B-648497A89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217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2024-10-09T04:27:00Z</dcterms:created>
  <dcterms:modified xsi:type="dcterms:W3CDTF">2024-10-09T04:28:00Z</dcterms:modified>
</cp:coreProperties>
</file>