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DAFFEA" w14:textId="5ED0048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97CD2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993FB68" w14:textId="77777777" w:rsidTr="00D62E6E">
        <w:tc>
          <w:tcPr>
            <w:tcW w:w="2800" w:type="dxa"/>
            <w:shd w:val="clear" w:color="auto" w:fill="auto"/>
          </w:tcPr>
          <w:p w14:paraId="6E989B6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8ED81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04FF8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CC1D7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F736EC3" w14:textId="77777777" w:rsidTr="00D62E6E">
        <w:tc>
          <w:tcPr>
            <w:tcW w:w="2800" w:type="dxa"/>
            <w:shd w:val="clear" w:color="auto" w:fill="auto"/>
          </w:tcPr>
          <w:p w14:paraId="6D20AB0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4F35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D624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458E5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6CF4A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672B" w:rsidRPr="00C14101" w14:paraId="5B954E46" w14:textId="77777777" w:rsidTr="00703A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F34F6A" w14:textId="77777777" w:rsidR="00D6672B" w:rsidRPr="00C14101" w:rsidRDefault="00D6672B" w:rsidP="00703A6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3A62C2" w14:textId="77777777" w:rsidR="00D6672B" w:rsidRPr="00C14101" w:rsidRDefault="00D6672B" w:rsidP="00703A6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6672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6672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6672B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7EB90BB" w14:textId="77777777" w:rsidR="00D6672B" w:rsidRPr="00C14101" w:rsidRDefault="00D6672B" w:rsidP="00703A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31C311F" w14:textId="77777777" w:rsidR="00D6672B" w:rsidRPr="00C14101" w:rsidRDefault="00D6672B" w:rsidP="00703A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9E8AF5F" w14:textId="77777777" w:rsidR="00BC121E" w:rsidRPr="00C14101" w:rsidRDefault="00D6672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74E4BA0" w14:textId="77777777" w:rsidTr="00D62E6E">
        <w:tc>
          <w:tcPr>
            <w:tcW w:w="2269" w:type="dxa"/>
            <w:shd w:val="clear" w:color="auto" w:fill="auto"/>
          </w:tcPr>
          <w:p w14:paraId="3E9C7E1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9F1DFE" w14:textId="77777777" w:rsidR="00D62E6E" w:rsidRPr="00D62E6E" w:rsidRDefault="00D667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6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instalacji głównego zasilania w zimną wodę użytkową Szpitala Miejskiego Specjalistycznego im. Gabriela Narutowicza w Krakowie 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672B" w:rsidRPr="00D62E6E" w14:paraId="2772084F" w14:textId="77777777" w:rsidTr="00703A63">
        <w:tc>
          <w:tcPr>
            <w:tcW w:w="2269" w:type="dxa"/>
            <w:shd w:val="clear" w:color="auto" w:fill="auto"/>
          </w:tcPr>
          <w:p w14:paraId="51B8155C" w14:textId="77777777" w:rsidR="00D6672B" w:rsidRPr="00D62E6E" w:rsidRDefault="00D6672B" w:rsidP="00703A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185B44" w14:textId="77777777" w:rsidR="00D6672B" w:rsidRPr="00D62E6E" w:rsidRDefault="00D6672B" w:rsidP="00703A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67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ZP/60/2024</w:t>
            </w:r>
          </w:p>
        </w:tc>
      </w:tr>
    </w:tbl>
    <w:p w14:paraId="5CB598E9" w14:textId="77777777" w:rsidR="00D6672B" w:rsidRPr="00D6672B" w:rsidRDefault="00D6672B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6672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3DB81729" w14:textId="77777777" w:rsidR="00BC121E" w:rsidRDefault="00D6672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672B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A5D44AD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30FE7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720974F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428876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859923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CBEA03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D34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CE7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A7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D5DDA3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4BE7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967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53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BB548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97D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75F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218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9FDF0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3B540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314480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C1BC4C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DA1903A" w14:textId="77777777" w:rsidTr="00620E37">
        <w:tc>
          <w:tcPr>
            <w:tcW w:w="2660" w:type="dxa"/>
            <w:shd w:val="clear" w:color="auto" w:fill="auto"/>
          </w:tcPr>
          <w:p w14:paraId="3059D64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7E013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A006C6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D4B565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3CA31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748C45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6672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26F19C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0EE13" w14:textId="77777777" w:rsidR="005570C9" w:rsidRDefault="005570C9">
      <w:r>
        <w:separator/>
      </w:r>
    </w:p>
  </w:endnote>
  <w:endnote w:type="continuationSeparator" w:id="0">
    <w:p w14:paraId="026AB6A7" w14:textId="77777777" w:rsidR="005570C9" w:rsidRDefault="00557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68C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9D6E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A22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579820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7CCE4D">
        <v:line id="_x0000_s1025" style="position:absolute;left:0;text-align:left;z-index:251657728" from="-3.85pt,8.7pt" to="455.15pt,8.7pt"/>
      </w:pict>
    </w:r>
  </w:p>
  <w:p w14:paraId="017D38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03206" w14:textId="77777777" w:rsidR="00D6672B" w:rsidRDefault="00D667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8C720" w14:textId="77777777" w:rsidR="005570C9" w:rsidRDefault="005570C9">
      <w:r>
        <w:separator/>
      </w:r>
    </w:p>
  </w:footnote>
  <w:footnote w:type="continuationSeparator" w:id="0">
    <w:p w14:paraId="3ABDFD4C" w14:textId="77777777" w:rsidR="005570C9" w:rsidRDefault="00557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F5EF3" w14:textId="77777777" w:rsidR="00D6672B" w:rsidRDefault="00D667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90536" w14:textId="77777777" w:rsidR="00D6672B" w:rsidRDefault="00D667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82037" w14:textId="77777777" w:rsidR="00D6672B" w:rsidRDefault="00D667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6328492">
    <w:abstractNumId w:val="13"/>
  </w:num>
  <w:num w:numId="2" w16cid:durableId="1835954861">
    <w:abstractNumId w:val="0"/>
  </w:num>
  <w:num w:numId="3" w16cid:durableId="549151814">
    <w:abstractNumId w:val="11"/>
  </w:num>
  <w:num w:numId="4" w16cid:durableId="198668603">
    <w:abstractNumId w:val="8"/>
  </w:num>
  <w:num w:numId="5" w16cid:durableId="1149250599">
    <w:abstractNumId w:val="7"/>
  </w:num>
  <w:num w:numId="6" w16cid:durableId="527065094">
    <w:abstractNumId w:val="1"/>
  </w:num>
  <w:num w:numId="7" w16cid:durableId="122190368">
    <w:abstractNumId w:val="6"/>
  </w:num>
  <w:num w:numId="8" w16cid:durableId="1672370697">
    <w:abstractNumId w:val="3"/>
  </w:num>
  <w:num w:numId="9" w16cid:durableId="1531994591">
    <w:abstractNumId w:val="2"/>
  </w:num>
  <w:num w:numId="10" w16cid:durableId="1924218151">
    <w:abstractNumId w:val="5"/>
  </w:num>
  <w:num w:numId="11" w16cid:durableId="1236892139">
    <w:abstractNumId w:val="10"/>
  </w:num>
  <w:num w:numId="12" w16cid:durableId="31535648">
    <w:abstractNumId w:val="4"/>
  </w:num>
  <w:num w:numId="13" w16cid:durableId="1076514758">
    <w:abstractNumId w:val="9"/>
  </w:num>
  <w:num w:numId="14" w16cid:durableId="7272677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0C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5313"/>
    <w:rsid w:val="002701B9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7CD2"/>
    <w:rsid w:val="004B1027"/>
    <w:rsid w:val="004C55DE"/>
    <w:rsid w:val="004D5C77"/>
    <w:rsid w:val="00517FF1"/>
    <w:rsid w:val="00533E9F"/>
    <w:rsid w:val="005570C9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6672B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0A6091"/>
  <w15:chartTrackingRefBased/>
  <w15:docId w15:val="{7D256605-DB76-4108-A912-86C749702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2024-10-07T10:44:00Z</cp:lastPrinted>
  <dcterms:created xsi:type="dcterms:W3CDTF">2024-10-07T10:43:00Z</dcterms:created>
  <dcterms:modified xsi:type="dcterms:W3CDTF">2024-10-07T10:46:00Z</dcterms:modified>
</cp:coreProperties>
</file>