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CF168" w14:textId="77777777" w:rsidR="005103B9" w:rsidRPr="005D07E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D07E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77A9F" w:rsidRPr="005D07E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5D07E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A5612BA" w14:textId="77777777" w:rsidR="00C4103F" w:rsidRPr="005D07E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D07EE">
        <w:rPr>
          <w:rFonts w:ascii="Arial Narrow" w:hAnsi="Arial Narrow" w:cs="Arial"/>
          <w:b/>
        </w:rPr>
        <w:t>Zamawiający</w:t>
      </w:r>
      <w:r w:rsidR="007936D6" w:rsidRPr="005D07EE">
        <w:rPr>
          <w:rFonts w:ascii="Arial Narrow" w:hAnsi="Arial Narrow" w:cs="Arial"/>
          <w:b/>
        </w:rPr>
        <w:t>:</w:t>
      </w:r>
    </w:p>
    <w:p w14:paraId="13192B6F" w14:textId="77777777" w:rsidR="006676AE" w:rsidRPr="005D07EE" w:rsidRDefault="00C77A9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07E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7A40E33" w14:textId="77777777" w:rsidR="006676AE" w:rsidRPr="005D07EE" w:rsidRDefault="00C77A9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07EE">
        <w:rPr>
          <w:rFonts w:ascii="Arial Narrow" w:hAnsi="Arial Narrow" w:cs="Arial"/>
          <w:sz w:val="22"/>
          <w:szCs w:val="22"/>
        </w:rPr>
        <w:t>ul. Powstańców Warszawy</w:t>
      </w:r>
      <w:r w:rsidR="006676AE" w:rsidRPr="005D07EE">
        <w:rPr>
          <w:rFonts w:ascii="Arial Narrow" w:hAnsi="Arial Narrow" w:cs="Arial"/>
          <w:sz w:val="22"/>
          <w:szCs w:val="22"/>
        </w:rPr>
        <w:t xml:space="preserve"> </w:t>
      </w:r>
      <w:r w:rsidRPr="005D07EE">
        <w:rPr>
          <w:rFonts w:ascii="Arial Narrow" w:hAnsi="Arial Narrow" w:cs="Arial"/>
          <w:sz w:val="22"/>
          <w:szCs w:val="22"/>
        </w:rPr>
        <w:t>5</w:t>
      </w:r>
      <w:r w:rsidR="006676AE" w:rsidRPr="005D07EE">
        <w:rPr>
          <w:rFonts w:ascii="Arial Narrow" w:hAnsi="Arial Narrow" w:cs="Arial"/>
          <w:sz w:val="22"/>
          <w:szCs w:val="22"/>
        </w:rPr>
        <w:t xml:space="preserve"> </w:t>
      </w:r>
    </w:p>
    <w:p w14:paraId="7BC1A24D" w14:textId="77777777" w:rsidR="00F90CD1" w:rsidRPr="005D07EE" w:rsidRDefault="00C77A9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D07EE">
        <w:rPr>
          <w:rFonts w:ascii="Arial Narrow" w:hAnsi="Arial Narrow" w:cs="Arial"/>
          <w:sz w:val="22"/>
          <w:szCs w:val="22"/>
        </w:rPr>
        <w:t>85-681</w:t>
      </w:r>
      <w:r w:rsidR="006676AE" w:rsidRPr="005D07EE">
        <w:rPr>
          <w:rFonts w:ascii="Arial Narrow" w:hAnsi="Arial Narrow" w:cs="Arial"/>
          <w:sz w:val="22"/>
          <w:szCs w:val="22"/>
        </w:rPr>
        <w:t xml:space="preserve"> </w:t>
      </w:r>
      <w:r w:rsidRPr="005D07EE">
        <w:rPr>
          <w:rFonts w:ascii="Arial Narrow" w:hAnsi="Arial Narrow" w:cs="Arial"/>
          <w:sz w:val="22"/>
          <w:szCs w:val="22"/>
        </w:rPr>
        <w:t>Bydgoszcz</w:t>
      </w:r>
    </w:p>
    <w:p w14:paraId="4E7C53C4" w14:textId="77777777" w:rsidR="009169D4" w:rsidRPr="005D07E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D07E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2A66058" w14:textId="77777777" w:rsidR="00C4103F" w:rsidRPr="005D07E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D07EE">
        <w:rPr>
          <w:rFonts w:ascii="Arial Narrow" w:hAnsi="Arial Narrow" w:cs="Arial"/>
          <w:iCs/>
          <w:sz w:val="14"/>
          <w:szCs w:val="14"/>
        </w:rPr>
        <w:t>[</w:t>
      </w:r>
      <w:r w:rsidR="009169D4" w:rsidRPr="005D07EE">
        <w:rPr>
          <w:rFonts w:ascii="Arial Narrow" w:hAnsi="Arial Narrow" w:cs="Arial"/>
          <w:iCs/>
          <w:sz w:val="14"/>
          <w:szCs w:val="14"/>
        </w:rPr>
        <w:t>pełna nazwa, adres</w:t>
      </w:r>
      <w:r w:rsidRPr="005D07EE">
        <w:rPr>
          <w:rFonts w:ascii="Arial Narrow" w:hAnsi="Arial Narrow" w:cs="Arial"/>
          <w:iCs/>
          <w:sz w:val="14"/>
          <w:szCs w:val="14"/>
        </w:rPr>
        <w:t>]</w:t>
      </w:r>
    </w:p>
    <w:p w14:paraId="13CAD727" w14:textId="77777777" w:rsidR="002578E4" w:rsidRPr="005D07EE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D07EE" w14:paraId="42255A16" w14:textId="77777777" w:rsidTr="0018769E">
        <w:tc>
          <w:tcPr>
            <w:tcW w:w="2800" w:type="dxa"/>
            <w:shd w:val="clear" w:color="auto" w:fill="auto"/>
          </w:tcPr>
          <w:p w14:paraId="67ACBC12" w14:textId="77777777" w:rsidR="002578E4" w:rsidRPr="005D07E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07EE">
              <w:rPr>
                <w:rFonts w:ascii="Arial Narrow" w:hAnsi="Arial Narrow" w:cs="Arial"/>
                <w:b/>
              </w:rPr>
              <w:t>Wykonawca</w:t>
            </w:r>
            <w:r w:rsidRPr="005D07E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B7F4A0" w14:textId="77777777" w:rsidR="002578E4" w:rsidRPr="005D07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308227" w14:textId="77777777" w:rsidR="002578E4" w:rsidRPr="005D07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FDFED1" w14:textId="77777777" w:rsidR="002578E4" w:rsidRPr="005D07E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D07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D07E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D07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D07EE" w14:paraId="528FAC7C" w14:textId="77777777" w:rsidTr="0018769E">
        <w:tc>
          <w:tcPr>
            <w:tcW w:w="2800" w:type="dxa"/>
            <w:shd w:val="clear" w:color="auto" w:fill="auto"/>
          </w:tcPr>
          <w:p w14:paraId="2DFDE6BE" w14:textId="77777777" w:rsidR="002578E4" w:rsidRPr="005D07E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07E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89DE52" w14:textId="77777777" w:rsidR="002578E4" w:rsidRPr="005D07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22945B" w14:textId="77777777" w:rsidR="002578E4" w:rsidRPr="005D07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A2331C" w14:textId="77777777" w:rsidR="002578E4" w:rsidRPr="005D07E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D07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D07E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D07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CD8FFDD" w14:textId="77777777" w:rsidR="002578E4" w:rsidRPr="005D07EE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7A9F" w:rsidRPr="005D07EE" w14:paraId="23BD4267" w14:textId="77777777" w:rsidTr="004352A9">
        <w:tc>
          <w:tcPr>
            <w:tcW w:w="9104" w:type="dxa"/>
            <w:shd w:val="clear" w:color="auto" w:fill="D9D9D9"/>
          </w:tcPr>
          <w:p w14:paraId="5BDCB3ED" w14:textId="77777777" w:rsidR="00C77A9F" w:rsidRPr="005D07EE" w:rsidRDefault="00C77A9F" w:rsidP="004352A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07E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CEF61A4" w14:textId="77777777" w:rsidR="00C77A9F" w:rsidRPr="005D07EE" w:rsidRDefault="00C77A9F" w:rsidP="004352A9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5D07EE">
              <w:rPr>
                <w:rFonts w:ascii="Arial Narrow" w:hAnsi="Arial Narrow" w:cs="Arial"/>
              </w:rPr>
              <w:t>(</w:t>
            </w:r>
            <w:proofErr w:type="spellStart"/>
            <w:r w:rsidRPr="005D07EE">
              <w:rPr>
                <w:rFonts w:ascii="Arial Narrow" w:hAnsi="Arial Narrow" w:cs="Arial"/>
              </w:rPr>
              <w:t>t.j</w:t>
            </w:r>
            <w:proofErr w:type="spellEnd"/>
            <w:r w:rsidRPr="005D07EE">
              <w:rPr>
                <w:rFonts w:ascii="Arial Narrow" w:hAnsi="Arial Narrow" w:cs="Arial"/>
              </w:rPr>
              <w:t>. Dz. U. z 2024 poz. 1320)</w:t>
            </w:r>
            <w:r w:rsidRPr="005D07EE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4681A28D" w14:textId="77777777" w:rsidR="00C77A9F" w:rsidRPr="005D07EE" w:rsidRDefault="00C77A9F" w:rsidP="004352A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D07EE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645CA1F" w14:textId="77777777" w:rsidR="00C77A9F" w:rsidRPr="005D07EE" w:rsidRDefault="00C77A9F" w:rsidP="004352A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D07EE">
              <w:rPr>
                <w:rFonts w:ascii="Arial Narrow" w:hAnsi="Arial Narrow" w:cs="Arial"/>
                <w:b/>
              </w:rPr>
              <w:t>ORAZ</w:t>
            </w:r>
          </w:p>
          <w:p w14:paraId="6E67EB5D" w14:textId="77777777" w:rsidR="00C77A9F" w:rsidRPr="005D07EE" w:rsidRDefault="00C77A9F" w:rsidP="004352A9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7EE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EA92763" w14:textId="77777777" w:rsidR="00E50194" w:rsidRPr="005D07EE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Na potrzeby postę</w:t>
      </w:r>
      <w:r w:rsidR="008D0487" w:rsidRPr="005D07EE">
        <w:rPr>
          <w:rFonts w:ascii="Arial Narrow" w:hAnsi="Arial Narrow" w:cs="Arial"/>
        </w:rPr>
        <w:t xml:space="preserve">powania o udzielenie </w:t>
      </w:r>
      <w:r w:rsidR="007936D6" w:rsidRPr="005D07EE">
        <w:rPr>
          <w:rFonts w:ascii="Arial Narrow" w:hAnsi="Arial Narrow" w:cs="Arial"/>
        </w:rPr>
        <w:t>zamówienia publicznego</w:t>
      </w:r>
      <w:r w:rsidR="00E50194" w:rsidRPr="005D07EE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D07EE" w14:paraId="38889076" w14:textId="77777777" w:rsidTr="0018769E">
        <w:tc>
          <w:tcPr>
            <w:tcW w:w="2269" w:type="dxa"/>
            <w:shd w:val="clear" w:color="auto" w:fill="auto"/>
          </w:tcPr>
          <w:p w14:paraId="2A58BCC2" w14:textId="77777777" w:rsidR="002578E4" w:rsidRPr="005D07E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4E365F" w14:textId="77777777" w:rsidR="002578E4" w:rsidRPr="005D07EE" w:rsidRDefault="00C77A9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>Cezal</w:t>
            </w:r>
            <w:proofErr w:type="spellEnd"/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 xml:space="preserve">, apteka </w:t>
            </w:r>
            <w:proofErr w:type="spellStart"/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>Farmedic</w:t>
            </w:r>
            <w:proofErr w:type="spellEnd"/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>, łączniki</w:t>
            </w:r>
            <w:r w:rsidR="002578E4" w:rsidRPr="005D07E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77A9F" w:rsidRPr="005D07EE" w14:paraId="7023003B" w14:textId="77777777" w:rsidTr="004352A9">
        <w:tc>
          <w:tcPr>
            <w:tcW w:w="2269" w:type="dxa"/>
            <w:shd w:val="clear" w:color="auto" w:fill="auto"/>
          </w:tcPr>
          <w:p w14:paraId="6A1AD050" w14:textId="77777777" w:rsidR="00C77A9F" w:rsidRPr="005D07EE" w:rsidRDefault="00C77A9F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B677EA" w14:textId="77777777" w:rsidR="00C77A9F" w:rsidRPr="005D07EE" w:rsidRDefault="00C77A9F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07EE">
              <w:rPr>
                <w:rFonts w:ascii="Arial Narrow" w:eastAsia="Times New Roman" w:hAnsi="Arial Narrow" w:cs="Arial"/>
                <w:bCs/>
                <w:lang w:eastAsia="pl-PL"/>
              </w:rPr>
              <w:t>132/2024</w:t>
            </w:r>
          </w:p>
        </w:tc>
      </w:tr>
    </w:tbl>
    <w:p w14:paraId="09CCC86E" w14:textId="77777777" w:rsidR="002578E4" w:rsidRPr="005D07EE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031D425" w14:textId="77777777" w:rsidR="00F90CD1" w:rsidRPr="005D07E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 xml:space="preserve">prowadzonego przez </w:t>
      </w:r>
      <w:r w:rsidR="00C77A9F" w:rsidRPr="005D07E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D07EE">
        <w:rPr>
          <w:rFonts w:ascii="Arial Narrow" w:hAnsi="Arial Narrow" w:cs="Arial"/>
          <w:b/>
        </w:rPr>
        <w:t>,</w:t>
      </w:r>
      <w:r w:rsidR="002B2AD9" w:rsidRPr="005D07EE">
        <w:rPr>
          <w:rFonts w:ascii="Arial Narrow" w:hAnsi="Arial Narrow" w:cs="Arial"/>
        </w:rPr>
        <w:t xml:space="preserve"> </w:t>
      </w:r>
      <w:r w:rsidR="00E65685" w:rsidRPr="005D07EE">
        <w:rPr>
          <w:rFonts w:ascii="Arial Narrow" w:hAnsi="Arial Narrow" w:cs="Arial"/>
        </w:rPr>
        <w:t>oświa</w:t>
      </w:r>
      <w:r w:rsidR="00825A09" w:rsidRPr="005D07EE">
        <w:rPr>
          <w:rFonts w:ascii="Arial Narrow" w:hAnsi="Arial Narrow" w:cs="Arial"/>
        </w:rPr>
        <w:t>dczam</w:t>
      </w:r>
      <w:r w:rsidR="00E65685" w:rsidRPr="005D07EE">
        <w:rPr>
          <w:rFonts w:ascii="Arial Narrow" w:hAnsi="Arial Narrow" w:cs="Arial"/>
        </w:rPr>
        <w:t>,</w:t>
      </w:r>
      <w:r w:rsidR="002B2AD9" w:rsidRPr="005D07E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D07EE" w14:paraId="517A309F" w14:textId="77777777" w:rsidTr="00650D6C">
        <w:tc>
          <w:tcPr>
            <w:tcW w:w="9104" w:type="dxa"/>
            <w:shd w:val="clear" w:color="auto" w:fill="D9D9D9"/>
          </w:tcPr>
          <w:p w14:paraId="62A43B0C" w14:textId="77777777" w:rsidR="00E50194" w:rsidRPr="005D07E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7A827DD" w14:textId="77777777" w:rsidR="00C113BF" w:rsidRPr="005D07EE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Oświadczam, że nie podlegam wykluczeniu z postępowania na po</w:t>
      </w:r>
      <w:r w:rsidR="002C4137" w:rsidRPr="005D07EE">
        <w:rPr>
          <w:rFonts w:ascii="Arial Narrow" w:hAnsi="Arial Narrow" w:cs="Arial"/>
        </w:rPr>
        <w:t xml:space="preserve">dstawie </w:t>
      </w:r>
      <w:r w:rsidR="002C4137" w:rsidRPr="005D07EE">
        <w:rPr>
          <w:rFonts w:ascii="Arial Narrow" w:hAnsi="Arial Narrow" w:cs="Arial"/>
        </w:rPr>
        <w:br/>
        <w:t xml:space="preserve">art. </w:t>
      </w:r>
      <w:r w:rsidR="00232DF0" w:rsidRPr="005D07EE">
        <w:rPr>
          <w:rFonts w:ascii="Arial Narrow" w:hAnsi="Arial Narrow" w:cs="Arial"/>
        </w:rPr>
        <w:t>108</w:t>
      </w:r>
      <w:r w:rsidR="002C4137" w:rsidRPr="005D07EE">
        <w:rPr>
          <w:rFonts w:ascii="Arial Narrow" w:hAnsi="Arial Narrow" w:cs="Arial"/>
        </w:rPr>
        <w:t xml:space="preserve"> ust 1 </w:t>
      </w:r>
      <w:r w:rsidRPr="005D07EE">
        <w:rPr>
          <w:rFonts w:ascii="Arial Narrow" w:hAnsi="Arial Narrow" w:cs="Arial"/>
        </w:rPr>
        <w:t>ustawy Pzp</w:t>
      </w:r>
      <w:r w:rsidR="00641874" w:rsidRPr="005D07EE">
        <w:rPr>
          <w:rFonts w:ascii="Arial Narrow" w:hAnsi="Arial Narrow" w:cs="Arial"/>
        </w:rPr>
        <w:t>.</w:t>
      </w:r>
    </w:p>
    <w:p w14:paraId="690E3CE6" w14:textId="77777777" w:rsidR="00C77A9F" w:rsidRPr="005D07EE" w:rsidRDefault="00C77A9F" w:rsidP="00C77A9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24327CF" w14:textId="77777777" w:rsidR="002426FF" w:rsidRPr="005D07EE" w:rsidRDefault="00C77A9F" w:rsidP="00C77A9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D07EE">
        <w:rPr>
          <w:rFonts w:ascii="Arial Narrow" w:hAnsi="Arial Narrow" w:cs="Arial"/>
        </w:rPr>
        <w:t xml:space="preserve">Oświadczam, że nie podlegam wykluczeniu z postępowania na podstawie </w:t>
      </w:r>
      <w:r w:rsidRPr="005D07EE">
        <w:rPr>
          <w:rFonts w:ascii="Arial Narrow" w:hAnsi="Arial Narrow" w:cs="Arial"/>
        </w:rPr>
        <w:br/>
        <w:t>art. 109 ust. 1 ustawy Pzp, w zakresie:</w:t>
      </w:r>
    </w:p>
    <w:p w14:paraId="455B0B63" w14:textId="77777777" w:rsidR="00C77A9F" w:rsidRPr="005D07EE" w:rsidRDefault="00C77A9F" w:rsidP="00C77A9F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0D0B0FA" w14:textId="77777777" w:rsidR="00C77A9F" w:rsidRPr="005D07EE" w:rsidRDefault="00C77A9F" w:rsidP="00C77A9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07EE">
        <w:rPr>
          <w:rFonts w:ascii="Arial Narrow" w:hAnsi="Arial Narrow" w:cs="Arial"/>
          <w:b/>
        </w:rPr>
        <w:t>Art. 109 ust. 1 pkt 1</w:t>
      </w:r>
    </w:p>
    <w:p w14:paraId="712242C1" w14:textId="77777777" w:rsidR="00C77A9F" w:rsidRPr="005D07EE" w:rsidRDefault="00C77A9F" w:rsidP="00C77A9F">
      <w:pPr>
        <w:spacing w:after="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A67E172" w14:textId="77777777" w:rsidR="00C77A9F" w:rsidRPr="005D07EE" w:rsidRDefault="00C77A9F" w:rsidP="00C77A9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E40ABA8" w14:textId="77777777" w:rsidR="00C77A9F" w:rsidRPr="005D07EE" w:rsidRDefault="00C77A9F" w:rsidP="00C77A9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07EE">
        <w:rPr>
          <w:rFonts w:ascii="Arial Narrow" w:hAnsi="Arial Narrow" w:cs="Arial"/>
          <w:b/>
        </w:rPr>
        <w:t>Art. 109 ust. 1 pkt 4</w:t>
      </w:r>
    </w:p>
    <w:p w14:paraId="62060C51" w14:textId="77777777" w:rsidR="00C77A9F" w:rsidRPr="005D07EE" w:rsidRDefault="00C77A9F" w:rsidP="00C77A9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D07EE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D1379C9" w14:textId="77777777" w:rsidR="00023477" w:rsidRPr="005D07EE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F33DF40" w14:textId="77777777" w:rsidR="00023477" w:rsidRPr="005D07E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___________________________________________________________________</w:t>
      </w:r>
    </w:p>
    <w:p w14:paraId="54085BD0" w14:textId="77777777" w:rsidR="00992BD8" w:rsidRPr="005D07E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D07E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D07EE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D07EE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FB711ED" w14:textId="77777777" w:rsidR="00023477" w:rsidRPr="005D07EE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D07EE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D07EE">
        <w:rPr>
          <w:rFonts w:ascii="Arial Narrow" w:hAnsi="Arial Narrow" w:cs="Arial"/>
          <w:i/>
        </w:rPr>
        <w:t>.</w:t>
      </w:r>
      <w:r w:rsidRPr="005D07E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D07EE">
        <w:rPr>
          <w:rFonts w:ascii="Arial Narrow" w:hAnsi="Arial Narrow" w:cs="Arial"/>
        </w:rPr>
        <w:t>110</w:t>
      </w:r>
      <w:r w:rsidRPr="005D07EE">
        <w:rPr>
          <w:rFonts w:ascii="Arial Narrow" w:hAnsi="Arial Narrow" w:cs="Arial"/>
        </w:rPr>
        <w:t xml:space="preserve"> ust. </w:t>
      </w:r>
      <w:r w:rsidR="00710937" w:rsidRPr="005D07EE">
        <w:rPr>
          <w:rFonts w:ascii="Arial Narrow" w:hAnsi="Arial Narrow" w:cs="Arial"/>
        </w:rPr>
        <w:t>2</w:t>
      </w:r>
      <w:r w:rsidRPr="005D07EE">
        <w:rPr>
          <w:rFonts w:ascii="Arial Narrow" w:hAnsi="Arial Narrow" w:cs="Arial"/>
        </w:rPr>
        <w:t xml:space="preserve"> ustawy Pzp podjąłem następujące środki naprawcze</w:t>
      </w:r>
      <w:r w:rsidR="007A2BCB" w:rsidRPr="005D07EE">
        <w:rPr>
          <w:rFonts w:ascii="Arial Narrow" w:hAnsi="Arial Narrow" w:cs="Arial"/>
        </w:rPr>
        <w:t xml:space="preserve"> i zapobiegawcze</w:t>
      </w:r>
      <w:r w:rsidRPr="005D07EE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5D07EE">
        <w:rPr>
          <w:rFonts w:ascii="Arial Narrow" w:hAnsi="Arial Narrow" w:cs="Arial"/>
        </w:rPr>
        <w:t>..</w:t>
      </w:r>
      <w:r w:rsidRPr="005D07EE">
        <w:rPr>
          <w:rFonts w:ascii="Arial Narrow" w:hAnsi="Arial Narrow" w:cs="Arial"/>
        </w:rPr>
        <w:t>……………</w:t>
      </w:r>
      <w:r w:rsidR="00023477" w:rsidRPr="005D07EE">
        <w:rPr>
          <w:rFonts w:ascii="Arial Narrow" w:hAnsi="Arial Narrow" w:cs="Arial"/>
        </w:rPr>
        <w:t>…</w:t>
      </w:r>
      <w:r w:rsidRPr="005D07EE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5D07EE">
        <w:rPr>
          <w:rFonts w:ascii="Arial Narrow" w:hAnsi="Arial Narrow" w:cs="Arial"/>
        </w:rPr>
        <w:t>.</w:t>
      </w:r>
      <w:r w:rsidRPr="005D07EE">
        <w:rPr>
          <w:rFonts w:ascii="Arial Narrow" w:hAnsi="Arial Narrow" w:cs="Arial"/>
        </w:rPr>
        <w:t>…</w:t>
      </w:r>
      <w:r w:rsidR="007A2BCB" w:rsidRPr="005D07EE">
        <w:rPr>
          <w:rFonts w:ascii="Arial Narrow" w:hAnsi="Arial Narrow" w:cs="Arial"/>
        </w:rPr>
        <w:t>.</w:t>
      </w:r>
    </w:p>
    <w:p w14:paraId="0D37A95C" w14:textId="77777777" w:rsidR="007A2BCB" w:rsidRPr="005D07EE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___________________________________________________________________</w:t>
      </w:r>
    </w:p>
    <w:p w14:paraId="2B68F65B" w14:textId="77777777" w:rsidR="0011306C" w:rsidRPr="005D07EE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D07EE">
        <w:rPr>
          <w:rFonts w:ascii="Arial Narrow" w:hAnsi="Arial Narrow" w:cs="Arial"/>
        </w:rPr>
        <w:t xml:space="preserve">t.j. </w:t>
      </w:r>
      <w:r w:rsidRPr="005D07EE">
        <w:rPr>
          <w:rFonts w:ascii="Arial Narrow" w:hAnsi="Arial Narrow" w:cs="Arial"/>
        </w:rPr>
        <w:t xml:space="preserve">Dz. U. </w:t>
      </w:r>
      <w:r w:rsidR="000C2F90" w:rsidRPr="005D07EE">
        <w:rPr>
          <w:rFonts w:ascii="Arial Narrow" w:hAnsi="Arial Narrow" w:cs="Arial"/>
        </w:rPr>
        <w:t xml:space="preserve">z 2023r. </w:t>
      </w:r>
      <w:r w:rsidRPr="005D07EE">
        <w:rPr>
          <w:rFonts w:ascii="Arial Narrow" w:hAnsi="Arial Narrow" w:cs="Arial"/>
        </w:rPr>
        <w:t xml:space="preserve">poz. </w:t>
      </w:r>
      <w:r w:rsidR="007020E3" w:rsidRPr="005D07EE">
        <w:rPr>
          <w:rFonts w:ascii="Arial Narrow" w:hAnsi="Arial Narrow" w:cs="Arial"/>
        </w:rPr>
        <w:t>1497</w:t>
      </w:r>
      <w:r w:rsidRPr="005D07EE">
        <w:rPr>
          <w:rFonts w:ascii="Arial Narrow" w:hAnsi="Arial Narrow" w:cs="Arial"/>
        </w:rPr>
        <w:t>)</w:t>
      </w:r>
      <w:r w:rsidR="0011306C" w:rsidRPr="005D07EE">
        <w:rPr>
          <w:rStyle w:val="Odwoanieprzypisudolnego"/>
          <w:rFonts w:ascii="Arial Narrow" w:hAnsi="Arial Narrow" w:cs="Arial"/>
        </w:rPr>
        <w:footnoteReference w:id="1"/>
      </w:r>
      <w:r w:rsidRPr="005D07EE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D07EE" w14:paraId="7BA5A49C" w14:textId="77777777" w:rsidTr="00CD4DD1">
        <w:tc>
          <w:tcPr>
            <w:tcW w:w="9104" w:type="dxa"/>
            <w:shd w:val="clear" w:color="auto" w:fill="D9D9D9"/>
          </w:tcPr>
          <w:p w14:paraId="74BFC2EB" w14:textId="77777777" w:rsidR="0011306C" w:rsidRPr="005D07EE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5D07EE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CA8DC9A" w14:textId="77777777" w:rsidR="00D2702A" w:rsidRPr="005D07EE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lastRenderedPageBreak/>
        <w:t>Oświadczam,</w:t>
      </w:r>
      <w:r w:rsidR="00313417" w:rsidRPr="005D07EE">
        <w:rPr>
          <w:rFonts w:ascii="Arial Narrow" w:hAnsi="Arial Narrow" w:cs="Arial"/>
        </w:rPr>
        <w:t xml:space="preserve"> że spełniam</w:t>
      </w:r>
      <w:r w:rsidR="004541F9" w:rsidRPr="005D07EE">
        <w:rPr>
          <w:rFonts w:ascii="Arial Narrow" w:hAnsi="Arial Narrow" w:cs="Arial"/>
        </w:rPr>
        <w:t>, określone przez Zamawiającego,</w:t>
      </w:r>
      <w:r w:rsidR="00313417" w:rsidRPr="005D07EE">
        <w:rPr>
          <w:rFonts w:ascii="Arial Narrow" w:hAnsi="Arial Narrow" w:cs="Arial"/>
        </w:rPr>
        <w:t xml:space="preserve"> warunki udziału </w:t>
      </w:r>
      <w:r w:rsidR="004541F9" w:rsidRPr="005D07E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07EE" w14:paraId="7B19EC2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B107" w14:textId="77777777" w:rsidR="00D2702A" w:rsidRPr="005D07E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D07E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0C0C" w14:textId="77777777" w:rsidR="00D2702A" w:rsidRPr="005D07E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C77A9F" w:rsidRPr="005D07EE" w14:paraId="2CC4B354" w14:textId="77777777" w:rsidTr="004352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1639" w14:textId="77777777" w:rsidR="00C77A9F" w:rsidRPr="005D07EE" w:rsidRDefault="00C77A9F" w:rsidP="004352A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5210" w14:textId="77777777" w:rsidR="00C77A9F" w:rsidRPr="005D07EE" w:rsidRDefault="00C77A9F" w:rsidP="004352A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D07E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9CC02FB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29B48DA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3A469BCD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Na potwierdzenie spełnienia warunku Wykonawca przedstawi:</w:t>
            </w:r>
          </w:p>
          <w:p w14:paraId="41D3E1B0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 xml:space="preserve">- Wykaz min. 2 usług o charakterze i złożoności odpowiadającej przedmiotowi zamówienia wraz z dokumentami wskazanymi w pkt. 9.2 </w:t>
            </w:r>
            <w:proofErr w:type="spellStart"/>
            <w:r w:rsidRPr="005D07EE">
              <w:rPr>
                <w:rFonts w:ascii="Arial Narrow" w:hAnsi="Arial Narrow" w:cs="Arial"/>
              </w:rPr>
              <w:t>ppkt</w:t>
            </w:r>
            <w:proofErr w:type="spellEnd"/>
            <w:r w:rsidRPr="005D07EE">
              <w:rPr>
                <w:rFonts w:ascii="Arial Narrow" w:hAnsi="Arial Narrow" w:cs="Arial"/>
              </w:rPr>
              <w:t xml:space="preserve"> 1 SWZ.</w:t>
            </w:r>
          </w:p>
          <w:p w14:paraId="7885EB16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44989624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- Przedstawienie min. 1 osoby posiadającej kwalifikację "Projektowanie zabezpieczeń przeciwpożarowych - systemy sygnalizacji pożarowej (SSP) i sterowania urządzeniami przeciwpożarowymi" oraz należy do Stowarzyszenia Inżynierów i Techników Pożarnictwa.</w:t>
            </w:r>
          </w:p>
        </w:tc>
      </w:tr>
      <w:tr w:rsidR="00C77A9F" w:rsidRPr="005D07EE" w14:paraId="29D3FA9E" w14:textId="77777777" w:rsidTr="004352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659A" w14:textId="77777777" w:rsidR="00C77A9F" w:rsidRPr="005D07EE" w:rsidRDefault="00C77A9F" w:rsidP="004352A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6E62" w14:textId="77777777" w:rsidR="00C77A9F" w:rsidRPr="005D07EE" w:rsidRDefault="00C77A9F" w:rsidP="004352A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D07EE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7D256A3C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1F696853" w14:textId="77777777" w:rsidR="00C77A9F" w:rsidRPr="005D07EE" w:rsidRDefault="00C77A9F" w:rsidP="004352A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</w:rPr>
              <w:t>Przedstawienie potwierdzenia, że Wykonawca jest ubezpieczony od odpowiedzialności cywilnej w zakresie prowadzonej działalności związanej z przedmiotem zamówienia na sumę gwarancyjną co najmniej 100 000,00 zł brutto.</w:t>
            </w:r>
          </w:p>
        </w:tc>
      </w:tr>
    </w:tbl>
    <w:p w14:paraId="4442374C" w14:textId="77777777" w:rsidR="00E21BB4" w:rsidRPr="005D07E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D07EE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B50256B" w14:textId="77777777" w:rsidR="00E21BB4" w:rsidRPr="005D07E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D07E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5D07EE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D07EE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D07EE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D07EE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CB8464D" w14:textId="77777777" w:rsidR="00C62F57" w:rsidRPr="005D07EE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46DB5F1" w14:textId="77777777" w:rsidR="00C62F57" w:rsidRPr="005D07EE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FE99A58" w14:textId="77777777" w:rsidR="00721D87" w:rsidRPr="005D07EE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D07EE">
        <w:rPr>
          <w:rFonts w:ascii="Arial Narrow" w:hAnsi="Arial Narrow" w:cs="Arial"/>
        </w:rPr>
        <w:t>ego/</w:t>
      </w:r>
      <w:r w:rsidRPr="005D07EE">
        <w:rPr>
          <w:rFonts w:ascii="Arial Narrow" w:hAnsi="Arial Narrow" w:cs="Arial"/>
        </w:rPr>
        <w:t xml:space="preserve">ych zasoby: </w:t>
      </w:r>
    </w:p>
    <w:p w14:paraId="4FD2F9DC" w14:textId="77777777" w:rsidR="00721D87" w:rsidRPr="005D07E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……………</w:t>
      </w:r>
      <w:r w:rsidR="00721D87" w:rsidRPr="005D07EE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BC8493B" w14:textId="77777777" w:rsidR="00721D87" w:rsidRPr="005D07E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D07EE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DAE543E" w14:textId="77777777" w:rsidR="00721D87" w:rsidRPr="005D07E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 xml:space="preserve">w następującym zakresie: </w:t>
      </w:r>
    </w:p>
    <w:p w14:paraId="23E2B973" w14:textId="77777777" w:rsidR="00E21BB4" w:rsidRPr="005D07E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lastRenderedPageBreak/>
        <w:t>……………</w:t>
      </w:r>
      <w:r w:rsidR="00721D87" w:rsidRPr="005D07EE">
        <w:rPr>
          <w:rFonts w:ascii="Arial Narrow" w:hAnsi="Arial Narrow" w:cs="Arial"/>
        </w:rPr>
        <w:t>………………………………………………………….</w:t>
      </w:r>
      <w:r w:rsidRPr="005D07EE">
        <w:rPr>
          <w:rFonts w:ascii="Arial Narrow" w:hAnsi="Arial Narrow" w:cs="Arial"/>
        </w:rPr>
        <w:t>………………………….</w:t>
      </w:r>
    </w:p>
    <w:p w14:paraId="4BF12C0C" w14:textId="77777777" w:rsidR="00E21BB4" w:rsidRPr="005D07E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D07EE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E3395D5" w14:textId="77777777" w:rsidR="00C62F57" w:rsidRPr="005D07E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D07EE" w14:paraId="7AC94E07" w14:textId="77777777" w:rsidTr="00CD4DD1">
        <w:tc>
          <w:tcPr>
            <w:tcW w:w="9104" w:type="dxa"/>
            <w:shd w:val="clear" w:color="auto" w:fill="D9D9D9"/>
          </w:tcPr>
          <w:p w14:paraId="1C08058A" w14:textId="77777777" w:rsidR="00BE6F04" w:rsidRPr="005D07E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7C36D03" w14:textId="77777777" w:rsidR="00FE4E2B" w:rsidRPr="005D07EE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D07E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D07EE" w14:paraId="2953C2DC" w14:textId="77777777" w:rsidTr="00847232">
        <w:tc>
          <w:tcPr>
            <w:tcW w:w="9104" w:type="dxa"/>
            <w:shd w:val="clear" w:color="auto" w:fill="D9D9D9"/>
          </w:tcPr>
          <w:p w14:paraId="3F39D957" w14:textId="77777777" w:rsidR="00E426EB" w:rsidRPr="005D07E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D07E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D674D1D" w14:textId="77777777" w:rsidR="00E426EB" w:rsidRPr="005D07E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F06072F" w14:textId="77777777" w:rsidR="00E426EB" w:rsidRPr="005D07E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54E7203" w14:textId="77777777" w:rsidR="00E426EB" w:rsidRPr="005D07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D78B210" w14:textId="77777777" w:rsidR="00E426EB" w:rsidRPr="005D07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D07E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A53C28A" w14:textId="77777777" w:rsidR="00E426EB" w:rsidRPr="005D07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D07E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A5B00D9" w14:textId="77777777" w:rsidR="00E426EB" w:rsidRPr="005D07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D07E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03C6111" w14:textId="77777777" w:rsidR="00E426EB" w:rsidRPr="005D07E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764BA05" w14:textId="77777777" w:rsidR="0012157F" w:rsidRPr="005D07E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E411A6C" w14:textId="77777777" w:rsidR="00524951" w:rsidRPr="005D07E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  <w:r w:rsidRPr="005D07EE">
        <w:rPr>
          <w:rFonts w:ascii="Arial Narrow" w:hAnsi="Arial Narrow" w:cs="Arial"/>
          <w:sz w:val="18"/>
          <w:szCs w:val="18"/>
        </w:rPr>
        <w:tab/>
      </w:r>
    </w:p>
    <w:p w14:paraId="129F7B73" w14:textId="77777777" w:rsidR="00524951" w:rsidRPr="005D07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B4FB8EE" w14:textId="77777777" w:rsidR="00FE4E2B" w:rsidRPr="005D07E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D07EE">
        <w:rPr>
          <w:rFonts w:ascii="Arial Narrow" w:hAnsi="Arial Narrow" w:cs="Arial"/>
          <w:sz w:val="18"/>
          <w:szCs w:val="18"/>
        </w:rPr>
        <w:t xml:space="preserve">  </w:t>
      </w:r>
      <w:r w:rsidR="006D536F" w:rsidRPr="005D07EE">
        <w:rPr>
          <w:rFonts w:ascii="Arial Narrow" w:hAnsi="Arial Narrow" w:cs="Arial"/>
          <w:sz w:val="18"/>
          <w:szCs w:val="18"/>
        </w:rPr>
        <w:t>………..</w:t>
      </w:r>
      <w:r w:rsidR="00FE4E2B" w:rsidRPr="005D07EE">
        <w:rPr>
          <w:rFonts w:ascii="Arial Narrow" w:hAnsi="Arial Narrow" w:cs="Arial"/>
          <w:sz w:val="18"/>
          <w:szCs w:val="18"/>
        </w:rPr>
        <w:t>…</w:t>
      </w:r>
      <w:r w:rsidR="006D536F" w:rsidRPr="005D07EE">
        <w:rPr>
          <w:rFonts w:ascii="Arial Narrow" w:hAnsi="Arial Narrow" w:cs="Arial"/>
          <w:sz w:val="18"/>
          <w:szCs w:val="18"/>
        </w:rPr>
        <w:t>………..</w:t>
      </w:r>
      <w:r w:rsidR="00FE4E2B" w:rsidRPr="005D07EE">
        <w:rPr>
          <w:rFonts w:ascii="Arial Narrow" w:hAnsi="Arial Narrow" w:cs="Arial"/>
          <w:sz w:val="18"/>
          <w:szCs w:val="18"/>
        </w:rPr>
        <w:t>……</w:t>
      </w:r>
      <w:r w:rsidR="006D536F" w:rsidRPr="005D07EE">
        <w:rPr>
          <w:rFonts w:ascii="Arial Narrow" w:hAnsi="Arial Narrow" w:cs="Arial"/>
          <w:sz w:val="18"/>
          <w:szCs w:val="18"/>
        </w:rPr>
        <w:t>………….</w:t>
      </w:r>
      <w:r w:rsidR="00FE4E2B" w:rsidRPr="005D07EE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0C764740" w14:textId="77777777" w:rsidR="00484F88" w:rsidRPr="005D07E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D07EE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D07EE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D07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C08D8" w14:textId="77777777" w:rsidR="00595D47" w:rsidRDefault="00595D47" w:rsidP="0038231F">
      <w:pPr>
        <w:spacing w:after="0" w:line="240" w:lineRule="auto"/>
      </w:pPr>
      <w:r>
        <w:separator/>
      </w:r>
    </w:p>
  </w:endnote>
  <w:endnote w:type="continuationSeparator" w:id="0">
    <w:p w14:paraId="0E31DDA2" w14:textId="77777777" w:rsidR="00595D47" w:rsidRDefault="00595D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1D16F" w14:textId="77777777" w:rsidR="00C77A9F" w:rsidRDefault="00C77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C00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4CED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22298" w14:textId="77777777" w:rsidR="00C77A9F" w:rsidRDefault="00C77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2F6BA" w14:textId="77777777" w:rsidR="00595D47" w:rsidRDefault="00595D47" w:rsidP="0038231F">
      <w:pPr>
        <w:spacing w:after="0" w:line="240" w:lineRule="auto"/>
      </w:pPr>
      <w:r>
        <w:separator/>
      </w:r>
    </w:p>
  </w:footnote>
  <w:footnote w:type="continuationSeparator" w:id="0">
    <w:p w14:paraId="2D508363" w14:textId="77777777" w:rsidR="00595D47" w:rsidRDefault="00595D47" w:rsidP="0038231F">
      <w:pPr>
        <w:spacing w:after="0" w:line="240" w:lineRule="auto"/>
      </w:pPr>
      <w:r>
        <w:continuationSeparator/>
      </w:r>
    </w:p>
  </w:footnote>
  <w:footnote w:id="1">
    <w:p w14:paraId="50BE08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4904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2EC6D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8FE45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01212" w14:textId="77777777" w:rsidR="00C77A9F" w:rsidRDefault="00C77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E6EA2" w14:textId="77777777" w:rsidR="00C77A9F" w:rsidRDefault="00C77A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EE165" w14:textId="77777777" w:rsidR="00C77A9F" w:rsidRDefault="00C77A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826508">
    <w:abstractNumId w:val="11"/>
  </w:num>
  <w:num w:numId="2" w16cid:durableId="276447189">
    <w:abstractNumId w:val="0"/>
  </w:num>
  <w:num w:numId="3" w16cid:durableId="572355692">
    <w:abstractNumId w:val="10"/>
  </w:num>
  <w:num w:numId="4" w16cid:durableId="312566421">
    <w:abstractNumId w:val="13"/>
  </w:num>
  <w:num w:numId="5" w16cid:durableId="1052383910">
    <w:abstractNumId w:val="12"/>
  </w:num>
  <w:num w:numId="6" w16cid:durableId="2074697014">
    <w:abstractNumId w:val="9"/>
  </w:num>
  <w:num w:numId="7" w16cid:durableId="425466679">
    <w:abstractNumId w:val="1"/>
  </w:num>
  <w:num w:numId="8" w16cid:durableId="1350066427">
    <w:abstractNumId w:val="6"/>
  </w:num>
  <w:num w:numId="9" w16cid:durableId="1362046080">
    <w:abstractNumId w:val="4"/>
  </w:num>
  <w:num w:numId="10" w16cid:durableId="1768844846">
    <w:abstractNumId w:val="7"/>
  </w:num>
  <w:num w:numId="11" w16cid:durableId="850608104">
    <w:abstractNumId w:val="5"/>
  </w:num>
  <w:num w:numId="12" w16cid:durableId="1463112803">
    <w:abstractNumId w:val="8"/>
  </w:num>
  <w:num w:numId="13" w16cid:durableId="614026487">
    <w:abstractNumId w:val="3"/>
  </w:num>
  <w:num w:numId="14" w16cid:durableId="1767649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D4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5D47"/>
    <w:rsid w:val="005B11F3"/>
    <w:rsid w:val="005C39CA"/>
    <w:rsid w:val="005D07EE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A9F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E2E2C"/>
  <w15:docId w15:val="{7A7626DA-6E5D-4FCC-8488-B1B50F08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2024-10-09T10:02:00Z</dcterms:created>
  <dcterms:modified xsi:type="dcterms:W3CDTF">2024-10-09T10:02:00Z</dcterms:modified>
</cp:coreProperties>
</file>