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961EF" w14:textId="77777777" w:rsidR="00025386" w:rsidRPr="009D649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D649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D6F80" w:rsidRPr="009D6491">
        <w:rPr>
          <w:rFonts w:ascii="Arial Narrow" w:hAnsi="Arial Narrow" w:cs="Arial"/>
          <w:bCs/>
          <w:i w:val="0"/>
          <w:szCs w:val="24"/>
        </w:rPr>
        <w:t>2</w:t>
      </w:r>
      <w:r w:rsidR="007666D6" w:rsidRPr="009D649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D6491" w14:paraId="06E927FC" w14:textId="77777777" w:rsidTr="00467CA2">
        <w:tc>
          <w:tcPr>
            <w:tcW w:w="2800" w:type="dxa"/>
            <w:shd w:val="clear" w:color="auto" w:fill="auto"/>
          </w:tcPr>
          <w:p w14:paraId="762EE018" w14:textId="77777777" w:rsidR="00D520D3" w:rsidRPr="009D649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D649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D649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57E37D" w14:textId="77777777" w:rsidR="00D520D3" w:rsidRPr="009D649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9BF2C77" w14:textId="77777777" w:rsidR="00D520D3" w:rsidRPr="009D649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19CD62" w14:textId="77777777" w:rsidR="00D520D3" w:rsidRPr="009D649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D64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D649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D64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D6491" w14:paraId="6ACD23BE" w14:textId="77777777" w:rsidTr="00467CA2">
        <w:tc>
          <w:tcPr>
            <w:tcW w:w="2800" w:type="dxa"/>
            <w:shd w:val="clear" w:color="auto" w:fill="auto"/>
          </w:tcPr>
          <w:p w14:paraId="39AF99EE" w14:textId="77777777" w:rsidR="00D520D3" w:rsidRPr="009D649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D649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0B11FD2" w14:textId="77777777" w:rsidR="00D520D3" w:rsidRPr="009D649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1E8565" w14:textId="77777777" w:rsidR="00D520D3" w:rsidRPr="009D649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F03FD2" w14:textId="77777777" w:rsidR="00D520D3" w:rsidRPr="009D649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D64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D649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D64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E122AA" w14:textId="77777777" w:rsidR="00B62AD0" w:rsidRPr="009D649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D6491" w14:paraId="09A69BD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FBAA4E" w14:textId="77777777" w:rsidR="00053927" w:rsidRPr="009D649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D649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6C11DF2" w14:textId="77777777" w:rsidR="00053927" w:rsidRPr="009D649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D649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D649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D649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B45EAA" w14:textId="77777777" w:rsidR="0071340C" w:rsidRPr="009D649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D649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D649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D649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D6F80" w:rsidRPr="009D6491">
        <w:rPr>
          <w:rFonts w:ascii="Arial Narrow" w:hAnsi="Arial Narrow" w:cs="Arial"/>
          <w:sz w:val="24"/>
          <w:szCs w:val="24"/>
        </w:rPr>
        <w:t>(</w:t>
      </w:r>
      <w:proofErr w:type="spellStart"/>
      <w:r w:rsidR="007D6F80" w:rsidRPr="009D6491">
        <w:rPr>
          <w:rFonts w:ascii="Arial Narrow" w:hAnsi="Arial Narrow" w:cs="Arial"/>
          <w:sz w:val="24"/>
          <w:szCs w:val="24"/>
        </w:rPr>
        <w:t>t.j</w:t>
      </w:r>
      <w:proofErr w:type="spellEnd"/>
      <w:r w:rsidR="007D6F80" w:rsidRPr="009D6491">
        <w:rPr>
          <w:rFonts w:ascii="Arial Narrow" w:hAnsi="Arial Narrow" w:cs="Arial"/>
          <w:sz w:val="24"/>
          <w:szCs w:val="24"/>
        </w:rPr>
        <w:t>. Dz. U. z 2024 poz. 1320)</w:t>
      </w:r>
      <w:r w:rsidR="00E27ABB"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D649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D6491" w14:paraId="175F4565" w14:textId="77777777" w:rsidTr="00467CA2">
        <w:tc>
          <w:tcPr>
            <w:tcW w:w="2269" w:type="dxa"/>
            <w:shd w:val="clear" w:color="auto" w:fill="auto"/>
          </w:tcPr>
          <w:p w14:paraId="3DA0935F" w14:textId="77777777" w:rsidR="00D520D3" w:rsidRPr="009D649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4287C4" w14:textId="77777777" w:rsidR="00D520D3" w:rsidRPr="009D6491" w:rsidRDefault="007D6F8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Cezal</w:t>
            </w:r>
            <w:proofErr w:type="spellEnd"/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apteka </w:t>
            </w:r>
            <w:proofErr w:type="spellStart"/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Farmedic</w:t>
            </w:r>
            <w:proofErr w:type="spellEnd"/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, łączniki</w:t>
            </w:r>
            <w:r w:rsidR="00D520D3" w:rsidRPr="009D64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D6F80" w:rsidRPr="009D6491" w14:paraId="0CA0CB78" w14:textId="77777777" w:rsidTr="004352A9">
        <w:tc>
          <w:tcPr>
            <w:tcW w:w="2269" w:type="dxa"/>
            <w:shd w:val="clear" w:color="auto" w:fill="auto"/>
          </w:tcPr>
          <w:p w14:paraId="3CF5E957" w14:textId="77777777" w:rsidR="007D6F80" w:rsidRPr="009D6491" w:rsidRDefault="007D6F80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058A8B" w14:textId="77777777" w:rsidR="007D6F80" w:rsidRPr="009D6491" w:rsidRDefault="007D6F80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132/2024</w:t>
            </w:r>
          </w:p>
        </w:tc>
      </w:tr>
    </w:tbl>
    <w:p w14:paraId="0FAA6D53" w14:textId="77777777" w:rsidR="00DC652A" w:rsidRPr="009D6491" w:rsidRDefault="007D6F8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D649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830BB82" w14:textId="77777777" w:rsidR="00DC652A" w:rsidRPr="009D649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D649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096201A" w14:textId="77777777" w:rsidR="0071340C" w:rsidRPr="009D649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D649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D649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D649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A5A4FED" w14:textId="77777777" w:rsidR="0071340C" w:rsidRPr="009D649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5B8FFB4" w14:textId="77777777" w:rsidR="0071340C" w:rsidRPr="009D649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536769B" w14:textId="77777777" w:rsidR="0071340C" w:rsidRPr="009D649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D649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570E675" w14:textId="77777777" w:rsidR="0071340C" w:rsidRPr="009D649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D649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D649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D649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74601A7" w14:textId="77777777" w:rsidR="0071340C" w:rsidRPr="009D649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3BA33C5" w14:textId="77777777" w:rsidR="0071340C" w:rsidRPr="009D649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960C6B5" w14:textId="77777777" w:rsidR="00DC652A" w:rsidRPr="009D649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D649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D649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D649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0B40C29" w14:textId="77777777" w:rsidR="00DC652A" w:rsidRPr="009D64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D649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D649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64344C7" w14:textId="77777777" w:rsidR="0093388F" w:rsidRPr="009D649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D649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DB275DC" w14:textId="77777777" w:rsidR="0093388F" w:rsidRPr="009D64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2606484" w14:textId="77777777" w:rsidR="0093388F" w:rsidRPr="009D649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D649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76FD15DC" w14:textId="77777777" w:rsidR="00CB29AC" w:rsidRPr="009D649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63C8724" w14:textId="77777777" w:rsidR="00CB29AC" w:rsidRPr="009D649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D649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B195169" w14:textId="77777777" w:rsidR="00830970" w:rsidRPr="009D649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D64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D649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555011C" w14:textId="77777777" w:rsidR="00E27ABB" w:rsidRPr="009D649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D649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D6491" w14:paraId="1E999D35" w14:textId="77777777" w:rsidTr="00467CA2">
        <w:tc>
          <w:tcPr>
            <w:tcW w:w="2660" w:type="dxa"/>
            <w:shd w:val="clear" w:color="auto" w:fill="auto"/>
          </w:tcPr>
          <w:p w14:paraId="39187274" w14:textId="77777777" w:rsidR="00D520D3" w:rsidRPr="009D64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9EB9977" w14:textId="77777777" w:rsidR="00D520D3" w:rsidRPr="009D64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6B5574" w14:textId="77777777" w:rsidR="00D520D3" w:rsidRPr="009D649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6BA1A48" w14:textId="77777777" w:rsidR="00D520D3" w:rsidRPr="009D64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8F1F83" w14:textId="77777777" w:rsidR="00D520D3" w:rsidRPr="009D649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B8B8E2" w14:textId="77777777" w:rsidR="00D520D3" w:rsidRPr="009D649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D64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D6F80" w:rsidRPr="009D64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D64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D64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D64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630AB56" w14:textId="77777777" w:rsidR="00E27ABB" w:rsidRPr="009D649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D649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FED58" w14:textId="77777777" w:rsidR="005B131C" w:rsidRDefault="005B131C" w:rsidP="00025386">
      <w:pPr>
        <w:spacing w:after="0" w:line="240" w:lineRule="auto"/>
      </w:pPr>
      <w:r>
        <w:separator/>
      </w:r>
    </w:p>
  </w:endnote>
  <w:endnote w:type="continuationSeparator" w:id="0">
    <w:p w14:paraId="5952DDD2" w14:textId="77777777" w:rsidR="005B131C" w:rsidRDefault="005B13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7004A" w14:textId="77777777" w:rsidR="007D6F80" w:rsidRDefault="007D6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D0A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9649F0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2DD07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FA437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A344A" w14:textId="77777777" w:rsidR="007D6F80" w:rsidRDefault="007D6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AEA91" w14:textId="77777777" w:rsidR="005B131C" w:rsidRDefault="005B131C" w:rsidP="00025386">
      <w:pPr>
        <w:spacing w:after="0" w:line="240" w:lineRule="auto"/>
      </w:pPr>
      <w:r>
        <w:separator/>
      </w:r>
    </w:p>
  </w:footnote>
  <w:footnote w:type="continuationSeparator" w:id="0">
    <w:p w14:paraId="64A4157F" w14:textId="77777777" w:rsidR="005B131C" w:rsidRDefault="005B13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338FF" w14:textId="77777777" w:rsidR="007D6F80" w:rsidRDefault="007D6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DB14E" w14:textId="77777777" w:rsidR="007D6F80" w:rsidRDefault="007D6F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95209" w14:textId="77777777" w:rsidR="007D6F80" w:rsidRDefault="007D6F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014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31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131C"/>
    <w:rsid w:val="00620476"/>
    <w:rsid w:val="00657A47"/>
    <w:rsid w:val="0071340C"/>
    <w:rsid w:val="00745A44"/>
    <w:rsid w:val="007666D6"/>
    <w:rsid w:val="007D6755"/>
    <w:rsid w:val="007D6F80"/>
    <w:rsid w:val="007F49C7"/>
    <w:rsid w:val="00824D73"/>
    <w:rsid w:val="00830970"/>
    <w:rsid w:val="008833CF"/>
    <w:rsid w:val="008B797E"/>
    <w:rsid w:val="008F2498"/>
    <w:rsid w:val="0093388F"/>
    <w:rsid w:val="009D649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326F07"/>
  <w15:chartTrackingRefBased/>
  <w15:docId w15:val="{CA7E2AAA-CF74-4F3F-839D-DBCC9E1C0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2024-10-09T10:03:00Z</dcterms:created>
  <dcterms:modified xsi:type="dcterms:W3CDTF">2024-10-09T10:03:00Z</dcterms:modified>
</cp:coreProperties>
</file>