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FD576" w14:textId="77777777" w:rsidR="00D62E6E" w:rsidRPr="00135BF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35BF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50444" w:rsidRPr="00135BF1">
        <w:rPr>
          <w:rFonts w:ascii="Arial Narrow" w:eastAsia="Times New Roman" w:hAnsi="Arial Narrow" w:cs="Arial"/>
          <w:bCs/>
          <w:sz w:val="24"/>
          <w:szCs w:val="20"/>
          <w:lang w:eastAsia="pl-PL"/>
        </w:rPr>
        <w:t>8</w:t>
      </w:r>
      <w:r w:rsidRPr="00135BF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35BF1" w14:paraId="5E46E280" w14:textId="77777777" w:rsidTr="00D62E6E">
        <w:tc>
          <w:tcPr>
            <w:tcW w:w="2800" w:type="dxa"/>
            <w:shd w:val="clear" w:color="auto" w:fill="auto"/>
          </w:tcPr>
          <w:p w14:paraId="237CEDFB" w14:textId="77777777" w:rsidR="00D62E6E" w:rsidRPr="00135B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35BF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35B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C26F0F" w14:textId="77777777" w:rsidR="00D62E6E" w:rsidRPr="00135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02B40C1" w14:textId="77777777" w:rsidR="00D62E6E" w:rsidRPr="00135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600FB1" w14:textId="77777777" w:rsidR="00D62E6E" w:rsidRPr="00135BF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35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35B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35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35BF1" w14:paraId="48577127" w14:textId="77777777" w:rsidTr="00D62E6E">
        <w:tc>
          <w:tcPr>
            <w:tcW w:w="2800" w:type="dxa"/>
            <w:shd w:val="clear" w:color="auto" w:fill="auto"/>
          </w:tcPr>
          <w:p w14:paraId="606C233D" w14:textId="77777777" w:rsidR="00D62E6E" w:rsidRPr="00135B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35B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90B3BA" w14:textId="77777777" w:rsidR="00D62E6E" w:rsidRPr="00135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D4BB4DE" w14:textId="77777777" w:rsidR="00D62E6E" w:rsidRPr="00135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66A1BC" w14:textId="77777777" w:rsidR="00D62E6E" w:rsidRPr="00135B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35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35BF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35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D9CC66C" w14:textId="77777777" w:rsidR="00BC121E" w:rsidRPr="00135B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0444" w:rsidRPr="00135BF1" w14:paraId="78A621BE" w14:textId="77777777" w:rsidTr="004352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2751498" w14:textId="77777777" w:rsidR="00250444" w:rsidRPr="00135BF1" w:rsidRDefault="00250444" w:rsidP="004352A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0A3F29F" w14:textId="77777777" w:rsidR="00250444" w:rsidRPr="00135BF1" w:rsidRDefault="00250444" w:rsidP="004352A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35BF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35BF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35BF1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135BF1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C9F8AB6" w14:textId="77777777" w:rsidR="00250444" w:rsidRPr="00135BF1" w:rsidRDefault="00250444" w:rsidP="004352A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F9956DD" w14:textId="77777777" w:rsidR="00250444" w:rsidRPr="00135BF1" w:rsidRDefault="00250444" w:rsidP="004352A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8695E7A" w14:textId="77777777" w:rsidR="00BC121E" w:rsidRPr="00135BF1" w:rsidRDefault="0025044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35BF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35BF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35BF1" w14:paraId="25755E3D" w14:textId="77777777" w:rsidTr="00D62E6E">
        <w:tc>
          <w:tcPr>
            <w:tcW w:w="2269" w:type="dxa"/>
            <w:shd w:val="clear" w:color="auto" w:fill="auto"/>
          </w:tcPr>
          <w:p w14:paraId="1D5A29E4" w14:textId="77777777" w:rsidR="00D62E6E" w:rsidRPr="00135B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05D2D1" w14:textId="77777777" w:rsidR="00D62E6E" w:rsidRPr="00135BF1" w:rsidRDefault="0025044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Cezal</w:t>
            </w:r>
            <w:proofErr w:type="spellEnd"/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, apteka </w:t>
            </w:r>
            <w:proofErr w:type="spellStart"/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Farmedic</w:t>
            </w:r>
            <w:proofErr w:type="spellEnd"/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, łączniki</w:t>
            </w:r>
            <w:r w:rsidR="00D62E6E"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0444" w:rsidRPr="00135BF1" w14:paraId="0A6B48C3" w14:textId="77777777" w:rsidTr="004352A9">
        <w:tc>
          <w:tcPr>
            <w:tcW w:w="2269" w:type="dxa"/>
            <w:shd w:val="clear" w:color="auto" w:fill="auto"/>
          </w:tcPr>
          <w:p w14:paraId="22AD1A7C" w14:textId="77777777" w:rsidR="00250444" w:rsidRPr="00135BF1" w:rsidRDefault="00250444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DDD618" w14:textId="77777777" w:rsidR="00250444" w:rsidRPr="00135BF1" w:rsidRDefault="00250444" w:rsidP="004352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132/2024</w:t>
            </w:r>
          </w:p>
        </w:tc>
      </w:tr>
    </w:tbl>
    <w:p w14:paraId="50D325D9" w14:textId="77777777" w:rsidR="00BC121E" w:rsidRPr="00135BF1" w:rsidRDefault="0025044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35BF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35BF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35BF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F5FDAD6" w14:textId="77777777" w:rsidR="00BC121E" w:rsidRPr="00135BF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35BF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FE784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35BF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35BF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35BF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35BF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B5B17E3" w14:textId="77777777" w:rsidR="00BC121E" w:rsidRPr="00135BF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5BF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FD101D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35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35BF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35BF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35BF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0B038A1" w14:textId="77777777" w:rsidR="00BF69A4" w:rsidRPr="00135BF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35BF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35BF1" w14:paraId="5C59E70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582B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8681A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784D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35BF1" w14:paraId="7012982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F010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33F78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DE80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35BF1" w14:paraId="74AD734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43790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3AB2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9F06" w14:textId="77777777" w:rsidR="00BC121E" w:rsidRPr="00135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D2C83A6" w14:textId="77777777" w:rsidR="00BC121E" w:rsidRPr="00135B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35BF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6FC33FC2" w14:textId="77777777" w:rsidR="00BC121E" w:rsidRPr="00135B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35BF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071E81E" w14:textId="77777777" w:rsidR="00067B62" w:rsidRPr="00135B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35BF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35BF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35B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CE29D71" w14:textId="77777777" w:rsidR="00067B62" w:rsidRPr="00135B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35BF1" w14:paraId="64F5B708" w14:textId="77777777" w:rsidTr="00620E37">
        <w:tc>
          <w:tcPr>
            <w:tcW w:w="2660" w:type="dxa"/>
            <w:shd w:val="clear" w:color="auto" w:fill="auto"/>
          </w:tcPr>
          <w:p w14:paraId="3CBECA06" w14:textId="77777777" w:rsidR="00BC121E" w:rsidRPr="00135B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E591713" w14:textId="77777777" w:rsidR="00BC121E" w:rsidRPr="00135B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D73E5F" w14:textId="77777777" w:rsidR="00BC121E" w:rsidRPr="00135B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E808FC3" w14:textId="77777777" w:rsidR="00BC121E" w:rsidRPr="00135B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5181018" w14:textId="77777777" w:rsidR="00BC121E" w:rsidRPr="00135B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72E440F" w14:textId="77777777" w:rsidR="00BC121E" w:rsidRPr="00135BF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50444"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35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17BA7F7" w14:textId="77777777" w:rsidR="00106AC7" w:rsidRPr="00135BF1" w:rsidRDefault="00106AC7" w:rsidP="00BC121E">
      <w:pPr>
        <w:rPr>
          <w:rFonts w:ascii="Arial Narrow" w:hAnsi="Arial Narrow"/>
        </w:rPr>
      </w:pPr>
    </w:p>
    <w:sectPr w:rsidR="00106AC7" w:rsidRPr="00135BF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412C48" w14:textId="77777777" w:rsidR="005450C6" w:rsidRDefault="005450C6">
      <w:r>
        <w:separator/>
      </w:r>
    </w:p>
  </w:endnote>
  <w:endnote w:type="continuationSeparator" w:id="0">
    <w:p w14:paraId="69BF32FE" w14:textId="77777777" w:rsidR="005450C6" w:rsidRDefault="00545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BFB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1A4DC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D54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572A7D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6319A0E">
        <v:line id="_x0000_s1025" style="position:absolute;left:0;text-align:left;z-index:251657728" from="-3.85pt,8.7pt" to="455.15pt,8.7pt"/>
      </w:pict>
    </w:r>
  </w:p>
  <w:p w14:paraId="0A9E3A3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26F19" w14:textId="77777777" w:rsidR="00250444" w:rsidRDefault="002504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E792C" w14:textId="77777777" w:rsidR="005450C6" w:rsidRDefault="005450C6">
      <w:r>
        <w:separator/>
      </w:r>
    </w:p>
  </w:footnote>
  <w:footnote w:type="continuationSeparator" w:id="0">
    <w:p w14:paraId="543DC193" w14:textId="77777777" w:rsidR="005450C6" w:rsidRDefault="00545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379B4" w14:textId="77777777" w:rsidR="00250444" w:rsidRDefault="00250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67A7E" w14:textId="77777777" w:rsidR="00250444" w:rsidRDefault="00250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E2A13" w14:textId="77777777" w:rsidR="00250444" w:rsidRDefault="002504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4740250">
    <w:abstractNumId w:val="13"/>
  </w:num>
  <w:num w:numId="2" w16cid:durableId="217934727">
    <w:abstractNumId w:val="0"/>
  </w:num>
  <w:num w:numId="3" w16cid:durableId="1786804065">
    <w:abstractNumId w:val="11"/>
  </w:num>
  <w:num w:numId="4" w16cid:durableId="228613122">
    <w:abstractNumId w:val="8"/>
  </w:num>
  <w:num w:numId="5" w16cid:durableId="133063767">
    <w:abstractNumId w:val="7"/>
  </w:num>
  <w:num w:numId="6" w16cid:durableId="895042763">
    <w:abstractNumId w:val="1"/>
  </w:num>
  <w:num w:numId="7" w16cid:durableId="1868250250">
    <w:abstractNumId w:val="6"/>
  </w:num>
  <w:num w:numId="8" w16cid:durableId="688062659">
    <w:abstractNumId w:val="3"/>
  </w:num>
  <w:num w:numId="9" w16cid:durableId="1792091414">
    <w:abstractNumId w:val="2"/>
  </w:num>
  <w:num w:numId="10" w16cid:durableId="1999504242">
    <w:abstractNumId w:val="5"/>
  </w:num>
  <w:num w:numId="11" w16cid:durableId="1478299110">
    <w:abstractNumId w:val="10"/>
  </w:num>
  <w:num w:numId="12" w16cid:durableId="1511095666">
    <w:abstractNumId w:val="4"/>
  </w:num>
  <w:num w:numId="13" w16cid:durableId="1455948696">
    <w:abstractNumId w:val="9"/>
  </w:num>
  <w:num w:numId="14" w16cid:durableId="1575037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50C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35BF1"/>
    <w:rsid w:val="00147532"/>
    <w:rsid w:val="001614BA"/>
    <w:rsid w:val="00204613"/>
    <w:rsid w:val="0025044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50C6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2109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CC7F49"/>
  <w15:chartTrackingRefBased/>
  <w15:docId w15:val="{D7620413-20FC-4610-B7F9-5A3FA07F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250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2024-10-09T10:05:00Z</cp:lastPrinted>
  <dcterms:created xsi:type="dcterms:W3CDTF">2024-10-09T10:06:00Z</dcterms:created>
  <dcterms:modified xsi:type="dcterms:W3CDTF">2024-10-09T10:06:00Z</dcterms:modified>
</cp:coreProperties>
</file>