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512C5" w14:textId="77777777" w:rsidR="00A2540E" w:rsidRPr="00C411C0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411C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9101C" w:rsidRPr="00C411C0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C411C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C411C0" w14:paraId="79356B12" w14:textId="77777777" w:rsidTr="009B1625">
        <w:tc>
          <w:tcPr>
            <w:tcW w:w="2800" w:type="dxa"/>
            <w:shd w:val="clear" w:color="auto" w:fill="auto"/>
          </w:tcPr>
          <w:p w14:paraId="2ADDE1FD" w14:textId="77777777" w:rsidR="00A2540E" w:rsidRPr="00C411C0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411C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411C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337942" w14:textId="77777777" w:rsidR="00A2540E" w:rsidRPr="00C411C0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ABFA45A" w14:textId="77777777" w:rsidR="00A2540E" w:rsidRPr="00C411C0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110690" w14:textId="77777777" w:rsidR="00A2540E" w:rsidRPr="00C411C0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411C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411C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411C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C411C0" w14:paraId="41D34998" w14:textId="77777777" w:rsidTr="009B1625">
        <w:tc>
          <w:tcPr>
            <w:tcW w:w="2800" w:type="dxa"/>
            <w:shd w:val="clear" w:color="auto" w:fill="auto"/>
          </w:tcPr>
          <w:p w14:paraId="11598A8D" w14:textId="77777777" w:rsidR="00A2540E" w:rsidRPr="00C411C0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411C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3250430" w14:textId="77777777" w:rsidR="00A2540E" w:rsidRPr="00C411C0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1E6B6C" w14:textId="77777777" w:rsidR="00A2540E" w:rsidRPr="00C411C0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0BDABC" w14:textId="77777777" w:rsidR="00A2540E" w:rsidRPr="00C411C0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411C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411C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411C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BB2A41" w14:textId="77777777" w:rsidR="0057252E" w:rsidRPr="00C411C0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C411C0" w14:paraId="5AFD869B" w14:textId="77777777" w:rsidTr="0036631E">
        <w:tc>
          <w:tcPr>
            <w:tcW w:w="9104" w:type="dxa"/>
            <w:shd w:val="clear" w:color="auto" w:fill="F2F2F2"/>
          </w:tcPr>
          <w:p w14:paraId="6450D7E0" w14:textId="77777777" w:rsidR="00A2540E" w:rsidRPr="00C411C0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11C0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C411C0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C411C0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0C76AB88" w14:textId="77777777" w:rsidR="0057252E" w:rsidRPr="00C411C0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11C0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C411C0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C411C0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3F9F3D40" w14:textId="77777777" w:rsidR="00A2540E" w:rsidRPr="00C411C0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C411C0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C411C0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C411C0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C411C0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C411C0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4B21D7A7" w14:textId="77777777" w:rsidR="00A2540E" w:rsidRPr="00C411C0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411C0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C411C0" w14:paraId="2D63A08A" w14:textId="77777777" w:rsidTr="009B1625">
        <w:tc>
          <w:tcPr>
            <w:tcW w:w="2269" w:type="dxa"/>
            <w:shd w:val="clear" w:color="auto" w:fill="auto"/>
          </w:tcPr>
          <w:p w14:paraId="6C5AF85C" w14:textId="77777777" w:rsidR="00A2540E" w:rsidRPr="00C411C0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F6C154" w14:textId="77777777" w:rsidR="00A2540E" w:rsidRPr="00C411C0" w:rsidRDefault="0049101C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Wykonanie dokumentacji projektowej wraz z nadzorem autorskim dla zadania pn. Rozbudowa systemu ppoż. w budynku nr 6 - Wojskowe Centrum Medycyny Pracy, Sklep medyczny </w:t>
            </w:r>
            <w:proofErr w:type="spellStart"/>
            <w:r w:rsidRPr="00C411C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Cezal</w:t>
            </w:r>
            <w:proofErr w:type="spellEnd"/>
            <w:r w:rsidRPr="00C411C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, apteka </w:t>
            </w:r>
            <w:proofErr w:type="spellStart"/>
            <w:r w:rsidRPr="00C411C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Farmedic</w:t>
            </w:r>
            <w:proofErr w:type="spellEnd"/>
            <w:r w:rsidRPr="00C411C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, łączniki</w:t>
            </w:r>
            <w:r w:rsidR="00A2540E" w:rsidRPr="00C411C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101C" w:rsidRPr="00C411C0" w14:paraId="0025B42E" w14:textId="77777777" w:rsidTr="004352A9">
        <w:tc>
          <w:tcPr>
            <w:tcW w:w="2269" w:type="dxa"/>
            <w:shd w:val="clear" w:color="auto" w:fill="auto"/>
          </w:tcPr>
          <w:p w14:paraId="62128CB2" w14:textId="77777777" w:rsidR="0049101C" w:rsidRPr="00C411C0" w:rsidRDefault="0049101C" w:rsidP="004352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AC7C33" w14:textId="77777777" w:rsidR="0049101C" w:rsidRPr="00C411C0" w:rsidRDefault="0049101C" w:rsidP="004352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132/2024</w:t>
            </w:r>
          </w:p>
        </w:tc>
      </w:tr>
    </w:tbl>
    <w:p w14:paraId="417E01BB" w14:textId="77777777" w:rsidR="008F2498" w:rsidRPr="00C411C0" w:rsidRDefault="0049101C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411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C411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C411C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C411C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C411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C411C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C411C0">
        <w:rPr>
          <w:rFonts w:ascii="Arial Narrow" w:hAnsi="Arial Narrow" w:cs="Arial"/>
          <w:sz w:val="24"/>
          <w:szCs w:val="24"/>
        </w:rPr>
        <w:t>w przedmiot</w:t>
      </w:r>
      <w:r w:rsidR="00E631B6" w:rsidRPr="00C411C0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C411C0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C411C0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C411C0" w14:paraId="05F42E34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A15458B" w14:textId="77777777" w:rsidR="00A2540E" w:rsidRPr="00C411C0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19A8DB" w14:textId="77777777" w:rsidR="00A2540E" w:rsidRPr="00C411C0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C6FBEB7" w14:textId="77777777" w:rsidR="00A2540E" w:rsidRPr="00C411C0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C411C0" w14:paraId="4229694F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D2B74" w14:textId="77777777" w:rsidR="00A2540E" w:rsidRPr="00C411C0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8BB36" w14:textId="77777777" w:rsidR="00A2540E" w:rsidRPr="00C411C0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2D7B0" w14:textId="77777777" w:rsidR="00A2540E" w:rsidRPr="00C411C0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C411C0" w14:paraId="01B5196C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9C487" w14:textId="77777777" w:rsidR="00A2540E" w:rsidRPr="00C411C0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5E29" w14:textId="77777777" w:rsidR="00A2540E" w:rsidRPr="00C411C0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A330C" w14:textId="77777777" w:rsidR="00A2540E" w:rsidRPr="00C411C0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B9CF158" w14:textId="77777777" w:rsidR="008B745A" w:rsidRPr="00C411C0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C411C0" w14:paraId="7C505284" w14:textId="77777777" w:rsidTr="009B1625">
        <w:tc>
          <w:tcPr>
            <w:tcW w:w="2660" w:type="dxa"/>
            <w:shd w:val="clear" w:color="auto" w:fill="auto"/>
          </w:tcPr>
          <w:p w14:paraId="6EE37DC8" w14:textId="77777777" w:rsidR="008B745A" w:rsidRPr="00C411C0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85D5712" w14:textId="77777777" w:rsidR="008B745A" w:rsidRPr="00C411C0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FE2194B" w14:textId="77777777" w:rsidR="008B745A" w:rsidRPr="00C411C0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FF11E39" w14:textId="77777777" w:rsidR="008B745A" w:rsidRPr="00C411C0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0215197" w14:textId="77777777" w:rsidR="008B745A" w:rsidRPr="00C411C0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43E260" w14:textId="77777777" w:rsidR="008B745A" w:rsidRPr="00C411C0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411C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9101C" w:rsidRPr="00C411C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411C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07A8365" w14:textId="77777777" w:rsidR="00025386" w:rsidRPr="00C411C0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C411C0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994FFD" w14:textId="77777777" w:rsidR="00C776C0" w:rsidRDefault="00C776C0" w:rsidP="00025386">
      <w:pPr>
        <w:spacing w:after="0" w:line="240" w:lineRule="auto"/>
      </w:pPr>
      <w:r>
        <w:separator/>
      </w:r>
    </w:p>
  </w:endnote>
  <w:endnote w:type="continuationSeparator" w:id="0">
    <w:p w14:paraId="4B7C0347" w14:textId="77777777" w:rsidR="00C776C0" w:rsidRDefault="00C776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791E5" w14:textId="77777777" w:rsidR="0049101C" w:rsidRDefault="004910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BAB3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500377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8C3558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8B44CD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7C3D8" w14:textId="77777777" w:rsidR="0049101C" w:rsidRDefault="0049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8758A" w14:textId="77777777" w:rsidR="00C776C0" w:rsidRDefault="00C776C0" w:rsidP="00025386">
      <w:pPr>
        <w:spacing w:after="0" w:line="240" w:lineRule="auto"/>
      </w:pPr>
      <w:r>
        <w:separator/>
      </w:r>
    </w:p>
  </w:footnote>
  <w:footnote w:type="continuationSeparator" w:id="0">
    <w:p w14:paraId="54FCF341" w14:textId="77777777" w:rsidR="00C776C0" w:rsidRDefault="00C776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6F348" w14:textId="77777777" w:rsidR="0049101C" w:rsidRDefault="004910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14EE4" w14:textId="77777777" w:rsidR="0049101C" w:rsidRDefault="004910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D2BEE" w14:textId="77777777" w:rsidR="0049101C" w:rsidRDefault="004910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76C0"/>
    <w:rsid w:val="00025386"/>
    <w:rsid w:val="00101B40"/>
    <w:rsid w:val="001C2314"/>
    <w:rsid w:val="0036631E"/>
    <w:rsid w:val="003C30EF"/>
    <w:rsid w:val="0049101C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6A6F"/>
    <w:rsid w:val="00C411C0"/>
    <w:rsid w:val="00C776C0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6D2E1"/>
  <w15:chartTrackingRefBased/>
  <w15:docId w15:val="{AC166A1A-F961-4FB8-AF9C-DFECF71B3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2024-10-09T10:04:00Z</cp:lastPrinted>
  <dcterms:created xsi:type="dcterms:W3CDTF">2024-10-09T10:04:00Z</dcterms:created>
  <dcterms:modified xsi:type="dcterms:W3CDTF">2024-10-09T10:04:00Z</dcterms:modified>
</cp:coreProperties>
</file>