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247D0" w14:textId="77777777" w:rsidR="00081D13" w:rsidRPr="00B0368A" w:rsidRDefault="00AB60FD" w:rsidP="00972A2B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0368A">
        <w:rPr>
          <w:rFonts w:ascii="Arial Narrow" w:hAnsi="Arial Narrow" w:cs="Arial"/>
          <w:sz w:val="22"/>
          <w:szCs w:val="22"/>
        </w:rPr>
        <w:t>Bydgoszcz</w:t>
      </w:r>
      <w:r w:rsidR="00081D13" w:rsidRPr="00B0368A">
        <w:rPr>
          <w:rFonts w:ascii="Arial Narrow" w:hAnsi="Arial Narrow" w:cs="Arial"/>
          <w:sz w:val="22"/>
          <w:szCs w:val="22"/>
        </w:rPr>
        <w:t xml:space="preserve"> dnia: </w:t>
      </w:r>
      <w:r w:rsidRPr="00B0368A">
        <w:rPr>
          <w:rFonts w:ascii="Arial Narrow" w:hAnsi="Arial Narrow" w:cs="Arial"/>
          <w:sz w:val="22"/>
          <w:szCs w:val="22"/>
        </w:rPr>
        <w:t>2024-10-14</w:t>
      </w:r>
    </w:p>
    <w:p w14:paraId="0A69B847" w14:textId="77777777" w:rsidR="00081D13" w:rsidRPr="00B0368A" w:rsidRDefault="00AB60FD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0368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CF3ABC" w14:textId="77777777" w:rsidR="00081D13" w:rsidRPr="00B0368A" w:rsidRDefault="00AB60FD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0368A">
        <w:rPr>
          <w:rFonts w:ascii="Arial Narrow" w:hAnsi="Arial Narrow" w:cs="Arial"/>
          <w:sz w:val="22"/>
          <w:szCs w:val="22"/>
        </w:rPr>
        <w:t>Powstańców Warszawy</w:t>
      </w:r>
      <w:r w:rsidR="00081D13" w:rsidRPr="00B0368A">
        <w:rPr>
          <w:rFonts w:ascii="Arial Narrow" w:hAnsi="Arial Narrow" w:cs="Arial"/>
          <w:sz w:val="22"/>
          <w:szCs w:val="22"/>
        </w:rPr>
        <w:t xml:space="preserve"> </w:t>
      </w:r>
      <w:r w:rsidRPr="00B0368A">
        <w:rPr>
          <w:rFonts w:ascii="Arial Narrow" w:hAnsi="Arial Narrow" w:cs="Arial"/>
          <w:sz w:val="22"/>
          <w:szCs w:val="22"/>
        </w:rPr>
        <w:t>5</w:t>
      </w:r>
    </w:p>
    <w:p w14:paraId="6D0D07F3" w14:textId="77777777" w:rsidR="00081D13" w:rsidRPr="00B0368A" w:rsidRDefault="00AB60FD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B0368A">
        <w:rPr>
          <w:rFonts w:ascii="Arial Narrow" w:hAnsi="Arial Narrow" w:cs="Arial"/>
          <w:sz w:val="22"/>
          <w:szCs w:val="22"/>
        </w:rPr>
        <w:t>85-681</w:t>
      </w:r>
      <w:r w:rsidR="00081D13" w:rsidRPr="00B0368A">
        <w:rPr>
          <w:rFonts w:ascii="Arial Narrow" w:hAnsi="Arial Narrow" w:cs="Arial"/>
          <w:sz w:val="22"/>
          <w:szCs w:val="22"/>
        </w:rPr>
        <w:t xml:space="preserve"> </w:t>
      </w:r>
      <w:r w:rsidRPr="00B0368A">
        <w:rPr>
          <w:rFonts w:ascii="Arial Narrow" w:hAnsi="Arial Narrow" w:cs="Arial"/>
          <w:sz w:val="22"/>
          <w:szCs w:val="22"/>
        </w:rPr>
        <w:t>Bydgoszcz</w:t>
      </w:r>
    </w:p>
    <w:p w14:paraId="27F6E453" w14:textId="77777777" w:rsidR="00081D13" w:rsidRPr="00B0368A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036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A1FF1F" w14:textId="77777777" w:rsidR="00081D13" w:rsidRPr="00B0368A" w:rsidRDefault="00081D13" w:rsidP="00972A2B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0368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2C5203A" w14:textId="77777777" w:rsidR="00081D13" w:rsidRPr="00B0368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0368A" w14:paraId="17A840EA" w14:textId="77777777" w:rsidTr="00C13EA9">
        <w:tc>
          <w:tcPr>
            <w:tcW w:w="10065" w:type="dxa"/>
            <w:shd w:val="clear" w:color="auto" w:fill="F2F2F2"/>
            <w:hideMark/>
          </w:tcPr>
          <w:p w14:paraId="0F72345B" w14:textId="00877800" w:rsidR="00081D13" w:rsidRPr="00B0368A" w:rsidRDefault="00B0368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B4F2E19" w14:textId="77777777" w:rsidR="00081D13" w:rsidRPr="00B0368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0368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CCEFD97" w14:textId="77777777" w:rsidR="00081D13" w:rsidRPr="00B0368A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BE3669F" w14:textId="77777777" w:rsidR="00081D13" w:rsidRPr="00B0368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368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0368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368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0368A" w14:paraId="0BD775FD" w14:textId="77777777" w:rsidTr="00081D13">
        <w:tc>
          <w:tcPr>
            <w:tcW w:w="2269" w:type="dxa"/>
            <w:shd w:val="clear" w:color="auto" w:fill="auto"/>
          </w:tcPr>
          <w:p w14:paraId="7DE4904A" w14:textId="77777777" w:rsidR="00081D13" w:rsidRPr="00B0368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4805F5E" w14:textId="77777777" w:rsidR="00081D13" w:rsidRPr="00B0368A" w:rsidRDefault="00AB60F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aparatów do znieczuleń - 3 </w:t>
            </w:r>
            <w:proofErr w:type="spellStart"/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>kpl</w:t>
            </w:r>
            <w:proofErr w:type="spellEnd"/>
          </w:p>
        </w:tc>
      </w:tr>
      <w:tr w:rsidR="00AB60FD" w:rsidRPr="00B0368A" w14:paraId="09ABAAA8" w14:textId="77777777" w:rsidTr="0057591C">
        <w:tc>
          <w:tcPr>
            <w:tcW w:w="2269" w:type="dxa"/>
            <w:shd w:val="clear" w:color="auto" w:fill="auto"/>
          </w:tcPr>
          <w:p w14:paraId="63D62068" w14:textId="77777777" w:rsidR="00AB60FD" w:rsidRPr="00B0368A" w:rsidRDefault="00AB60FD" w:rsidP="005759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8A62A26" w14:textId="77777777" w:rsidR="00AB60FD" w:rsidRPr="00B0368A" w:rsidRDefault="00AB60FD" w:rsidP="005759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>118/2024</w:t>
            </w:r>
          </w:p>
        </w:tc>
      </w:tr>
    </w:tbl>
    <w:p w14:paraId="19BEA103" w14:textId="77777777" w:rsidR="00081D13" w:rsidRPr="00B0368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133A97C" w14:textId="77777777" w:rsidR="00081D13" w:rsidRPr="00B0368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0368A">
        <w:rPr>
          <w:rFonts w:ascii="Arial Narrow" w:hAnsi="Arial Narrow" w:cs="Arial"/>
          <w:sz w:val="22"/>
          <w:szCs w:val="22"/>
        </w:rPr>
        <w:t xml:space="preserve">Zamawiający, </w:t>
      </w:r>
      <w:r w:rsidR="00AB60FD" w:rsidRPr="00B0368A">
        <w:rPr>
          <w:rFonts w:ascii="Arial Narrow" w:hAnsi="Arial Narrow" w:cs="Arial"/>
          <w:b/>
          <w:sz w:val="22"/>
          <w:szCs w:val="22"/>
        </w:rPr>
        <w:t>10WSzKzP SPZOZ</w:t>
      </w:r>
      <w:r w:rsidRPr="00B0368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B0368A">
        <w:rPr>
          <w:rFonts w:ascii="Arial Narrow" w:hAnsi="Arial Narrow" w:cs="Arial"/>
          <w:sz w:val="22"/>
          <w:szCs w:val="22"/>
        </w:rPr>
        <w:t xml:space="preserve">ust. 1 pkt. 1 i </w:t>
      </w:r>
      <w:r w:rsidRPr="00B0368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B0368A">
        <w:rPr>
          <w:rFonts w:ascii="Arial Narrow" w:hAnsi="Arial Narrow" w:cs="Arial"/>
          <w:sz w:val="22"/>
          <w:szCs w:val="22"/>
        </w:rPr>
        <w:t>2</w:t>
      </w:r>
      <w:r w:rsidRPr="00B0368A">
        <w:rPr>
          <w:rFonts w:ascii="Arial Narrow" w:hAnsi="Arial Narrow" w:cs="Arial"/>
          <w:sz w:val="22"/>
          <w:szCs w:val="22"/>
        </w:rPr>
        <w:t xml:space="preserve"> </w:t>
      </w:r>
      <w:r w:rsidR="00081D13" w:rsidRPr="00B0368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B60FD" w:rsidRPr="00B0368A">
        <w:rPr>
          <w:rFonts w:ascii="Arial Narrow" w:hAnsi="Arial Narrow" w:cs="Arial"/>
          <w:sz w:val="22"/>
          <w:szCs w:val="22"/>
        </w:rPr>
        <w:t>(</w:t>
      </w:r>
      <w:proofErr w:type="spellStart"/>
      <w:r w:rsidR="00AB60FD" w:rsidRPr="00B0368A">
        <w:rPr>
          <w:rFonts w:ascii="Arial Narrow" w:hAnsi="Arial Narrow" w:cs="Arial"/>
          <w:sz w:val="22"/>
          <w:szCs w:val="22"/>
        </w:rPr>
        <w:t>t.j</w:t>
      </w:r>
      <w:proofErr w:type="spellEnd"/>
      <w:r w:rsidR="00AB60FD" w:rsidRPr="00B0368A">
        <w:rPr>
          <w:rFonts w:ascii="Arial Narrow" w:hAnsi="Arial Narrow" w:cs="Arial"/>
          <w:sz w:val="22"/>
          <w:szCs w:val="22"/>
        </w:rPr>
        <w:t>. Dz. U. z 2024 poz. 1320)</w:t>
      </w:r>
      <w:r w:rsidR="00081D13" w:rsidRPr="00B0368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B60FD" w:rsidRPr="00B0368A" w14:paraId="4DFCBFC4" w14:textId="77777777" w:rsidTr="0057591C">
        <w:trPr>
          <w:cantSplit/>
        </w:trPr>
        <w:tc>
          <w:tcPr>
            <w:tcW w:w="10080" w:type="dxa"/>
          </w:tcPr>
          <w:p w14:paraId="75F9D921" w14:textId="77777777" w:rsidR="00AB60FD" w:rsidRPr="00B0368A" w:rsidRDefault="00AB60FD" w:rsidP="0057591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/>
                <w:sz w:val="22"/>
                <w:szCs w:val="22"/>
              </w:rPr>
              <w:t>GE Medical Systems Polska Sp. z o.o.</w:t>
            </w:r>
          </w:p>
          <w:p w14:paraId="0D0BB416" w14:textId="77777777" w:rsidR="00AB60FD" w:rsidRPr="00B0368A" w:rsidRDefault="00AB60FD" w:rsidP="0057591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 xml:space="preserve">Wołoska 9 </w:t>
            </w:r>
          </w:p>
          <w:p w14:paraId="15087574" w14:textId="77777777" w:rsidR="00AB60FD" w:rsidRPr="00B0368A" w:rsidRDefault="00AB60FD" w:rsidP="0057591C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>02-583 Warszawa</w:t>
            </w:r>
          </w:p>
          <w:p w14:paraId="008EA53B" w14:textId="77777777" w:rsidR="00AB60FD" w:rsidRPr="00B0368A" w:rsidRDefault="00AB60FD" w:rsidP="0057591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B03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B0368A">
              <w:rPr>
                <w:rFonts w:ascii="Arial Narrow" w:hAnsi="Arial Narrow" w:cs="Arial"/>
                <w:b/>
                <w:sz w:val="22"/>
                <w:szCs w:val="22"/>
              </w:rPr>
              <w:t>600 000.02 zł brutto</w:t>
            </w: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6583D9" w14:textId="77777777" w:rsidR="00AB60FD" w:rsidRPr="00B0368A" w:rsidRDefault="00AB60FD" w:rsidP="0057591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0801D9D" w14:textId="77777777" w:rsidR="00AB60FD" w:rsidRPr="00B0368A" w:rsidRDefault="00AB60FD" w:rsidP="0057591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45590BA" w14:textId="77777777" w:rsidR="00081D13" w:rsidRPr="00B0368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0368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0368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134"/>
        <w:gridCol w:w="1275"/>
        <w:gridCol w:w="1276"/>
        <w:gridCol w:w="1559"/>
      </w:tblGrid>
      <w:tr w:rsidR="00B0368A" w:rsidRPr="00B0368A" w14:paraId="79F74F23" w14:textId="77777777" w:rsidTr="00972A2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19E22AA" w14:textId="77777777" w:rsidR="00B0368A" w:rsidRPr="00B0368A" w:rsidRDefault="00B036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B0368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7AA4873B" w14:textId="77777777" w:rsidR="00B0368A" w:rsidRPr="00B0368A" w:rsidRDefault="00B036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0368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4E4DA79" w14:textId="77777777" w:rsidR="00B0368A" w:rsidRPr="00B0368A" w:rsidRDefault="00B036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0368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A9E0722" w14:textId="77777777" w:rsidR="00B0368A" w:rsidRPr="00B0368A" w:rsidRDefault="00B036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0368A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847F84" w14:textId="77777777" w:rsidR="00B0368A" w:rsidRPr="00B0368A" w:rsidRDefault="00B0368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B0368A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332ABD7" w14:textId="77777777" w:rsidR="00B0368A" w:rsidRPr="00B0368A" w:rsidRDefault="00B0368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0368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B0368A" w:rsidRPr="00B0368A" w14:paraId="333F1743" w14:textId="77777777" w:rsidTr="00972A2B">
        <w:tc>
          <w:tcPr>
            <w:tcW w:w="851" w:type="dxa"/>
            <w:vAlign w:val="center"/>
          </w:tcPr>
          <w:p w14:paraId="1FA3F19F" w14:textId="77777777" w:rsidR="00B0368A" w:rsidRPr="00B0368A" w:rsidRDefault="00B0368A" w:rsidP="0057591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6F7916A2" w14:textId="77777777" w:rsidR="00B0368A" w:rsidRPr="00B0368A" w:rsidRDefault="00B0368A" w:rsidP="0057591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/>
                <w:sz w:val="22"/>
                <w:szCs w:val="22"/>
              </w:rPr>
              <w:t>GE Medical Systems Polska Sp. z o.o.</w:t>
            </w:r>
          </w:p>
          <w:p w14:paraId="136635B2" w14:textId="77777777" w:rsidR="00B0368A" w:rsidRPr="00B0368A" w:rsidRDefault="00B0368A" w:rsidP="0057591C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 xml:space="preserve">Wołoska 9 </w:t>
            </w:r>
          </w:p>
          <w:p w14:paraId="5326B66B" w14:textId="77777777" w:rsidR="00B0368A" w:rsidRPr="00B0368A" w:rsidRDefault="00B0368A" w:rsidP="0057591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bCs/>
                <w:sz w:val="22"/>
                <w:szCs w:val="22"/>
              </w:rPr>
              <w:t>02-583 Warszawa</w:t>
            </w:r>
          </w:p>
        </w:tc>
        <w:tc>
          <w:tcPr>
            <w:tcW w:w="1134" w:type="dxa"/>
            <w:vAlign w:val="center"/>
          </w:tcPr>
          <w:p w14:paraId="0F310F06" w14:textId="77777777" w:rsidR="00B0368A" w:rsidRPr="00B0368A" w:rsidRDefault="00B0368A" w:rsidP="0057591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81A1F16" w14:textId="77777777" w:rsidR="00B0368A" w:rsidRPr="00B0368A" w:rsidRDefault="00B0368A" w:rsidP="0057591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4D277AE3" w14:textId="77777777" w:rsidR="00B0368A" w:rsidRPr="00B0368A" w:rsidRDefault="00B0368A" w:rsidP="0057591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03F30C7" w14:textId="77777777" w:rsidR="00B0368A" w:rsidRPr="00B0368A" w:rsidRDefault="00B0368A" w:rsidP="0057591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368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66C3E6F" w14:textId="77777777" w:rsidR="00E85D70" w:rsidRPr="00B0368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51A3DAAD" w14:textId="77777777" w:rsidR="00F960D7" w:rsidRPr="00B0368A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1608FB16" w14:textId="77777777" w:rsidR="00B464D3" w:rsidRDefault="00B464D3" w:rsidP="00972A2B">
      <w:pPr>
        <w:spacing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0368A">
        <w:rPr>
          <w:rFonts w:ascii="Arial Narrow" w:hAnsi="Arial Narrow" w:cs="Arial"/>
          <w:i/>
          <w:sz w:val="22"/>
          <w:szCs w:val="22"/>
        </w:rPr>
        <w:t>Zamawiający</w:t>
      </w:r>
    </w:p>
    <w:p w14:paraId="16419BBD" w14:textId="72CFA674" w:rsidR="00972A2B" w:rsidRDefault="00972A2B" w:rsidP="00972A2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6E0052F6" w14:textId="77777777" w:rsidR="00972A2B" w:rsidRDefault="00972A2B" w:rsidP="00972A2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D7B9524" w14:textId="77777777" w:rsidR="00972A2B" w:rsidRDefault="00972A2B" w:rsidP="00972A2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17DEF695" w14:textId="6769C97A" w:rsidR="00B0368A" w:rsidRPr="00B0368A" w:rsidRDefault="00972A2B" w:rsidP="00972A2B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</w:t>
      </w:r>
      <w:r>
        <w:rPr>
          <w:rFonts w:ascii="Arial Narrow" w:hAnsi="Arial Narrow" w:cs="Arial"/>
          <w:sz w:val="20"/>
          <w:szCs w:val="20"/>
        </w:rPr>
        <w:t>10-14</w:t>
      </w:r>
    </w:p>
    <w:bookmarkEnd w:id="0"/>
    <w:sectPr w:rsidR="00B0368A" w:rsidRPr="00B0368A" w:rsidSect="00972A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924" w:bottom="1134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539BB" w14:textId="77777777" w:rsidR="004F61F4" w:rsidRDefault="004F61F4">
      <w:r>
        <w:separator/>
      </w:r>
    </w:p>
  </w:endnote>
  <w:endnote w:type="continuationSeparator" w:id="0">
    <w:p w14:paraId="29DF1D39" w14:textId="77777777" w:rsidR="004F61F4" w:rsidRDefault="004F6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B664C" w14:textId="77777777" w:rsidR="00AB60FD" w:rsidRDefault="00AB60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9952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E2C9A3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4C562" w14:textId="77777777" w:rsidR="00AB60FD" w:rsidRDefault="00AB60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E8A67" w14:textId="77777777" w:rsidR="004F61F4" w:rsidRDefault="004F61F4">
      <w:r>
        <w:separator/>
      </w:r>
    </w:p>
  </w:footnote>
  <w:footnote w:type="continuationSeparator" w:id="0">
    <w:p w14:paraId="71069E50" w14:textId="77777777" w:rsidR="004F61F4" w:rsidRDefault="004F6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465FE" w14:textId="77777777" w:rsidR="00AB60FD" w:rsidRDefault="00AB6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B7C4F" w14:textId="77777777" w:rsidR="00AB60FD" w:rsidRDefault="00AB6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18ECC" w14:textId="77777777" w:rsidR="00AB60FD" w:rsidRDefault="00AB60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1F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1F4"/>
    <w:rsid w:val="0054734E"/>
    <w:rsid w:val="00596FD7"/>
    <w:rsid w:val="005A467D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2A2B"/>
    <w:rsid w:val="0097748A"/>
    <w:rsid w:val="009F0E5C"/>
    <w:rsid w:val="00A029B8"/>
    <w:rsid w:val="00A17CDB"/>
    <w:rsid w:val="00AA02AC"/>
    <w:rsid w:val="00AB60FD"/>
    <w:rsid w:val="00B0368A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2D5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9DB8D7"/>
  <w15:chartTrackingRefBased/>
  <w15:docId w15:val="{1E83F91D-1EDC-4661-B7B3-BDD8BEA3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972A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2024-10-14T08:07:00Z</cp:lastPrinted>
  <dcterms:created xsi:type="dcterms:W3CDTF">2024-10-14T08:03:00Z</dcterms:created>
  <dcterms:modified xsi:type="dcterms:W3CDTF">2024-10-14T08:07:00Z</dcterms:modified>
</cp:coreProperties>
</file>