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7BA8F8" w14:textId="77777777" w:rsidR="00E65B7A" w:rsidRPr="00AB1118" w:rsidRDefault="00AD5766" w:rsidP="00883751">
      <w:pPr>
        <w:jc w:val="right"/>
        <w:rPr>
          <w:rFonts w:ascii="Arial" w:hAnsi="Arial" w:cs="Arial"/>
        </w:rPr>
      </w:pPr>
      <w:r w:rsidRPr="00AD5766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AD5766">
        <w:rPr>
          <w:rFonts w:ascii="Arial" w:hAnsi="Arial" w:cs="Arial"/>
        </w:rPr>
        <w:t>2024-10-14</w:t>
      </w:r>
    </w:p>
    <w:p w14:paraId="040E0498" w14:textId="77777777" w:rsidR="00AD5766" w:rsidRPr="00AD5766" w:rsidRDefault="00AD5766" w:rsidP="00883751">
      <w:pPr>
        <w:rPr>
          <w:rFonts w:ascii="Arial" w:hAnsi="Arial" w:cs="Arial"/>
          <w:b/>
          <w:bCs/>
        </w:rPr>
      </w:pPr>
      <w:r w:rsidRPr="00AD5766">
        <w:rPr>
          <w:rFonts w:ascii="Arial" w:hAnsi="Arial" w:cs="Arial"/>
          <w:b/>
          <w:bCs/>
        </w:rPr>
        <w:t>Szpital Wojewódzki w Poznaniu</w:t>
      </w:r>
    </w:p>
    <w:p w14:paraId="28D2EE2C" w14:textId="77777777" w:rsidR="00E65B7A" w:rsidRPr="00AB1118" w:rsidRDefault="00AD5766" w:rsidP="00883751">
      <w:pPr>
        <w:rPr>
          <w:rFonts w:ascii="Arial" w:hAnsi="Arial" w:cs="Arial"/>
          <w:b/>
          <w:bCs/>
        </w:rPr>
      </w:pPr>
      <w:r w:rsidRPr="00AD5766">
        <w:rPr>
          <w:rFonts w:ascii="Arial" w:hAnsi="Arial" w:cs="Arial"/>
          <w:b/>
          <w:bCs/>
        </w:rPr>
        <w:t>Dział Zamówień Publicznych</w:t>
      </w:r>
    </w:p>
    <w:p w14:paraId="3F07D53E" w14:textId="77777777" w:rsidR="00E65B7A" w:rsidRPr="00AB1118" w:rsidRDefault="00AD5766" w:rsidP="00883751">
      <w:pPr>
        <w:rPr>
          <w:rFonts w:ascii="Arial" w:hAnsi="Arial" w:cs="Arial"/>
        </w:rPr>
      </w:pPr>
      <w:r w:rsidRPr="00AD5766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AD5766">
        <w:rPr>
          <w:rFonts w:ascii="Arial" w:hAnsi="Arial" w:cs="Arial"/>
        </w:rPr>
        <w:t>7/19</w:t>
      </w:r>
    </w:p>
    <w:p w14:paraId="2A8C7B66" w14:textId="77777777" w:rsidR="00E65B7A" w:rsidRPr="00AB1118" w:rsidRDefault="00AD5766" w:rsidP="00883751">
      <w:pPr>
        <w:rPr>
          <w:rFonts w:ascii="Arial" w:hAnsi="Arial" w:cs="Arial"/>
        </w:rPr>
      </w:pPr>
      <w:r w:rsidRPr="00AD5766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AD5766">
        <w:rPr>
          <w:rFonts w:ascii="Arial" w:hAnsi="Arial" w:cs="Arial"/>
        </w:rPr>
        <w:t>Poznań</w:t>
      </w:r>
    </w:p>
    <w:p w14:paraId="247BBE6C" w14:textId="77777777" w:rsidR="00883751" w:rsidRDefault="00883751" w:rsidP="0088375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FB196C5" w14:textId="77777777" w:rsidR="00883751" w:rsidRDefault="00883751" w:rsidP="0088375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41DD374" w14:textId="26149C01" w:rsidR="00E65B7A" w:rsidRPr="00AB1118" w:rsidRDefault="00E65B7A" w:rsidP="0088375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0745B68D" w14:textId="77777777" w:rsidR="00E65B7A" w:rsidRDefault="00E65B7A" w:rsidP="0088375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1098D8FA" w14:textId="77777777" w:rsidR="00883751" w:rsidRDefault="00883751" w:rsidP="0088375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757A359E" w14:textId="77777777" w:rsidR="00883751" w:rsidRPr="00AB1118" w:rsidRDefault="00883751" w:rsidP="0088375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AB1118" w14:paraId="48F9FA43" w14:textId="77777777" w:rsidTr="004C0D4A">
        <w:tc>
          <w:tcPr>
            <w:tcW w:w="9330" w:type="dxa"/>
            <w:shd w:val="clear" w:color="auto" w:fill="F2F2F2"/>
            <w:hideMark/>
          </w:tcPr>
          <w:p w14:paraId="1878F58C" w14:textId="440AD366" w:rsidR="00E65B7A" w:rsidRPr="00AB1118" w:rsidRDefault="00883751" w:rsidP="0088375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II </w:t>
            </w:r>
            <w:r w:rsidR="00E65B7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370C9C8" w14:textId="77777777" w:rsidR="00E65B7A" w:rsidRPr="00AB1118" w:rsidRDefault="00E65B7A" w:rsidP="0088375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3902B8E1" w14:textId="77777777" w:rsidR="00E65B7A" w:rsidRPr="00AB1118" w:rsidRDefault="00E65B7A" w:rsidP="00883751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AB1118" w14:paraId="583401CC" w14:textId="77777777" w:rsidTr="004C0D4A">
        <w:tc>
          <w:tcPr>
            <w:tcW w:w="2268" w:type="dxa"/>
            <w:shd w:val="clear" w:color="auto" w:fill="auto"/>
          </w:tcPr>
          <w:p w14:paraId="65EC6D26" w14:textId="77777777" w:rsidR="00883751" w:rsidRDefault="00883751" w:rsidP="0088375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387B4FBA" w14:textId="6C67D1E7" w:rsidR="00E65B7A" w:rsidRPr="00AB1118" w:rsidRDefault="00E65B7A" w:rsidP="0088375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186216D2" w14:textId="77777777" w:rsidR="00883751" w:rsidRDefault="00883751" w:rsidP="0088375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DAE710D" w14:textId="75E008B6" w:rsidR="00E65B7A" w:rsidRPr="00AB1118" w:rsidRDefault="00E65B7A" w:rsidP="0088375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AD5766" w:rsidRPr="00AD5766">
              <w:rPr>
                <w:rFonts w:ascii="Arial" w:hAnsi="Arial" w:cs="Arial"/>
              </w:rPr>
              <w:t>podstawowy</w:t>
            </w:r>
            <w:r w:rsidR="00883751">
              <w:rPr>
                <w:rFonts w:ascii="Arial" w:hAnsi="Arial" w:cs="Arial"/>
              </w:rPr>
              <w:t>m</w:t>
            </w:r>
            <w:r w:rsidR="00AD5766" w:rsidRPr="00AD5766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AD5766" w:rsidRPr="00AD5766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0DED384D" w14:textId="77777777" w:rsidTr="004C0D4A">
        <w:tc>
          <w:tcPr>
            <w:tcW w:w="2268" w:type="dxa"/>
            <w:shd w:val="clear" w:color="auto" w:fill="auto"/>
          </w:tcPr>
          <w:p w14:paraId="5E35D589" w14:textId="77777777" w:rsidR="00E65B7A" w:rsidRPr="00AB1118" w:rsidRDefault="00E65B7A" w:rsidP="0088375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24DCE39" w14:textId="77777777" w:rsidR="00E65B7A" w:rsidRPr="00AB1118" w:rsidRDefault="00AD5766" w:rsidP="0088375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D5766">
              <w:rPr>
                <w:rFonts w:ascii="Arial" w:hAnsi="Arial" w:cs="Arial"/>
                <w:bCs/>
              </w:rPr>
              <w:t>Zakup sprzętu medycznego (w tym jednorazowego) na potrzeby  Szpitala Wojewódzkiego w Poznaniu - 12 zadań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AD5766" w:rsidRPr="00AB1118" w14:paraId="5FFF5A40" w14:textId="77777777" w:rsidTr="00B464CA">
        <w:tc>
          <w:tcPr>
            <w:tcW w:w="2268" w:type="dxa"/>
            <w:shd w:val="clear" w:color="auto" w:fill="auto"/>
          </w:tcPr>
          <w:p w14:paraId="6095A269" w14:textId="77777777" w:rsidR="00AD5766" w:rsidRPr="00AB1118" w:rsidRDefault="00AD5766" w:rsidP="0088375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9BF81A5" w14:textId="77777777" w:rsidR="00AD5766" w:rsidRDefault="00AD5766" w:rsidP="0088375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D5766">
              <w:rPr>
                <w:rFonts w:ascii="Arial" w:hAnsi="Arial" w:cs="Arial"/>
                <w:bCs/>
              </w:rPr>
              <w:t>SZW/DZP/82/2024</w:t>
            </w:r>
          </w:p>
          <w:p w14:paraId="24FD11AA" w14:textId="77777777" w:rsidR="00883751" w:rsidRDefault="00883751" w:rsidP="0088375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67847813" w14:textId="77777777" w:rsidR="00883751" w:rsidRPr="00AB1118" w:rsidRDefault="00883751" w:rsidP="0088375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5426216B" w14:textId="25E3C0E5" w:rsidR="004F079B" w:rsidRPr="00E65B7A" w:rsidRDefault="004F079B" w:rsidP="00883751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AD5766" w:rsidRPr="00AD5766">
        <w:rPr>
          <w:rFonts w:cs="Arial"/>
          <w:b/>
          <w:sz w:val="24"/>
        </w:rPr>
        <w:t>Szpital Wojewódzki w Poznaniu</w:t>
      </w:r>
      <w:r w:rsidR="00883751">
        <w:rPr>
          <w:rFonts w:cs="Arial"/>
          <w:b/>
          <w:sz w:val="24"/>
        </w:rPr>
        <w:t xml:space="preserve">, </w:t>
      </w:r>
      <w:r w:rsidR="00AD5766" w:rsidRPr="00AD5766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AD5766" w:rsidRPr="00AD5766">
        <w:rPr>
          <w:rFonts w:cs="Arial"/>
          <w:sz w:val="24"/>
        </w:rPr>
        <w:t>(</w:t>
      </w:r>
      <w:proofErr w:type="spellStart"/>
      <w:r w:rsidR="00AD5766" w:rsidRPr="00AD5766">
        <w:rPr>
          <w:rFonts w:cs="Arial"/>
          <w:sz w:val="24"/>
        </w:rPr>
        <w:t>t.j</w:t>
      </w:r>
      <w:proofErr w:type="spellEnd"/>
      <w:r w:rsidR="00AD5766" w:rsidRPr="00AD5766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55DCFB48" w14:textId="27107E76" w:rsidR="004F079B" w:rsidRPr="00E65B7A" w:rsidRDefault="004F079B" w:rsidP="0088375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AD5766" w:rsidRPr="00AD5766">
        <w:rPr>
          <w:rFonts w:cs="Arial"/>
          <w:b/>
          <w:sz w:val="24"/>
        </w:rPr>
        <w:t>2024-10-11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AD5766" w:rsidRPr="00AD5766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AD5766" w:rsidRPr="00AD5766">
        <w:rPr>
          <w:rFonts w:cs="Arial"/>
          <w:b/>
          <w:sz w:val="24"/>
        </w:rPr>
        <w:t>2024-10-1</w:t>
      </w:r>
      <w:r w:rsidR="00B54B59">
        <w:rPr>
          <w:rFonts w:cs="Arial"/>
          <w:b/>
          <w:sz w:val="24"/>
        </w:rPr>
        <w:t>7</w:t>
      </w:r>
      <w:r w:rsidR="008365E9" w:rsidRPr="00E65B7A">
        <w:rPr>
          <w:rFonts w:cs="Arial"/>
          <w:sz w:val="24"/>
        </w:rPr>
        <w:t xml:space="preserve"> godz. </w:t>
      </w:r>
      <w:r w:rsidR="00AD5766" w:rsidRPr="00AD5766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19A0EB33" w14:textId="536C00D8" w:rsidR="004F079B" w:rsidRPr="00E65B7A" w:rsidRDefault="004F079B" w:rsidP="0088375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AD5766" w:rsidRPr="00AD5766">
        <w:rPr>
          <w:rFonts w:cs="Arial"/>
          <w:b/>
          <w:sz w:val="24"/>
        </w:rPr>
        <w:t>2024-10-11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AD5766" w:rsidRPr="00AD5766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AD5766" w:rsidRPr="00AD5766">
        <w:rPr>
          <w:rFonts w:cs="Arial"/>
          <w:b/>
          <w:sz w:val="24"/>
        </w:rPr>
        <w:t>2024-10-1</w:t>
      </w:r>
      <w:r w:rsidR="00B54B59">
        <w:rPr>
          <w:rFonts w:cs="Arial"/>
          <w:b/>
          <w:sz w:val="24"/>
        </w:rPr>
        <w:t>7</w:t>
      </w:r>
      <w:r w:rsidR="008365E9" w:rsidRPr="00E65B7A">
        <w:rPr>
          <w:rFonts w:cs="Arial"/>
          <w:sz w:val="24"/>
        </w:rPr>
        <w:t xml:space="preserve"> godz. </w:t>
      </w:r>
      <w:r w:rsidR="00AD5766" w:rsidRPr="00AD5766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1D0267AA" w14:textId="77777777" w:rsidR="00883751" w:rsidRDefault="00883751" w:rsidP="00883751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4D6BC889" w14:textId="2D6BD620" w:rsidR="00F16C50" w:rsidRPr="00E65B7A" w:rsidRDefault="00F16C50" w:rsidP="00883751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0ADB8EE5" w14:textId="77777777" w:rsidR="00883751" w:rsidRDefault="00883751" w:rsidP="00883751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AF914C6" w14:textId="0CB4B049" w:rsidR="00F16C50" w:rsidRDefault="00F16C50" w:rsidP="00883751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22B37AED" w14:textId="77777777" w:rsidR="00883751" w:rsidRPr="00292410" w:rsidRDefault="00883751" w:rsidP="00883751">
      <w:pPr>
        <w:ind w:left="2829" w:firstLine="709"/>
        <w:jc w:val="center"/>
        <w:rPr>
          <w:i/>
          <w:sz w:val="22"/>
          <w:szCs w:val="22"/>
        </w:rPr>
      </w:pPr>
      <w:r w:rsidRPr="00292410">
        <w:rPr>
          <w:i/>
          <w:sz w:val="22"/>
          <w:szCs w:val="22"/>
        </w:rPr>
        <w:t>/-/ p. o. Dyrektora Szpitala Wojewódzkiego</w:t>
      </w:r>
    </w:p>
    <w:p w14:paraId="5A7F95EF" w14:textId="77777777" w:rsidR="00883751" w:rsidRPr="00292410" w:rsidRDefault="00883751" w:rsidP="00883751">
      <w:pPr>
        <w:ind w:left="2829" w:firstLine="709"/>
        <w:jc w:val="center"/>
        <w:rPr>
          <w:i/>
          <w:sz w:val="22"/>
          <w:szCs w:val="22"/>
        </w:rPr>
      </w:pPr>
      <w:r w:rsidRPr="00292410">
        <w:rPr>
          <w:i/>
          <w:sz w:val="22"/>
          <w:szCs w:val="22"/>
        </w:rPr>
        <w:t xml:space="preserve"> w Poznaniu</w:t>
      </w:r>
    </w:p>
    <w:p w14:paraId="6BA7E8BC" w14:textId="77777777" w:rsidR="00883751" w:rsidRPr="00292410" w:rsidRDefault="00883751" w:rsidP="00883751">
      <w:pPr>
        <w:ind w:left="2829" w:firstLine="709"/>
        <w:jc w:val="center"/>
        <w:rPr>
          <w:i/>
          <w:sz w:val="22"/>
          <w:szCs w:val="22"/>
        </w:rPr>
      </w:pPr>
      <w:r w:rsidRPr="00292410">
        <w:rPr>
          <w:i/>
          <w:sz w:val="22"/>
          <w:szCs w:val="22"/>
        </w:rPr>
        <w:t>Z-ca Dyrektora ds. Pielęgniarstwa</w:t>
      </w:r>
    </w:p>
    <w:p w14:paraId="23985841" w14:textId="77777777" w:rsidR="00883751" w:rsidRPr="00E110E9" w:rsidRDefault="00883751" w:rsidP="00883751">
      <w:pPr>
        <w:ind w:left="2829" w:firstLine="709"/>
        <w:jc w:val="center"/>
      </w:pPr>
      <w:r w:rsidRPr="00292410">
        <w:rPr>
          <w:i/>
          <w:sz w:val="22"/>
          <w:szCs w:val="22"/>
        </w:rPr>
        <w:t xml:space="preserve"> Violetta Magiera</w:t>
      </w:r>
    </w:p>
    <w:p w14:paraId="267E7514" w14:textId="77777777" w:rsidR="00883751" w:rsidRPr="003E0F9C" w:rsidRDefault="00883751" w:rsidP="00883751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0E029E1" w14:textId="77777777" w:rsidR="00883751" w:rsidRDefault="00883751" w:rsidP="00883751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853AA30" w14:textId="77777777" w:rsidR="00883751" w:rsidRPr="00E65B7A" w:rsidRDefault="00883751" w:rsidP="00883751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883751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0E0286" w14:textId="77777777" w:rsidR="006E6219" w:rsidRDefault="006E6219">
      <w:r>
        <w:separator/>
      </w:r>
    </w:p>
  </w:endnote>
  <w:endnote w:type="continuationSeparator" w:id="0">
    <w:p w14:paraId="66B28E41" w14:textId="77777777" w:rsidR="006E6219" w:rsidRDefault="006E6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26863" w14:textId="77777777" w:rsidR="00AD5766" w:rsidRDefault="00AD57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6BEF7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648D303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BEA58" w14:textId="77777777" w:rsidR="00AD5766" w:rsidRDefault="00AD57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A7E1EE" w14:textId="77777777" w:rsidR="006E6219" w:rsidRDefault="006E6219">
      <w:r>
        <w:separator/>
      </w:r>
    </w:p>
  </w:footnote>
  <w:footnote w:type="continuationSeparator" w:id="0">
    <w:p w14:paraId="7A05560A" w14:textId="77777777" w:rsidR="006E6219" w:rsidRDefault="006E6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0FEE7" w14:textId="77777777" w:rsidR="00AD5766" w:rsidRDefault="00AD57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AD6B8" w14:textId="77777777" w:rsidR="00AD5766" w:rsidRDefault="00AD57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69AAC" w14:textId="77777777" w:rsidR="00AD5766" w:rsidRDefault="00AD57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5208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6219"/>
    <w:rsid w:val="00045BA1"/>
    <w:rsid w:val="00097EE0"/>
    <w:rsid w:val="00136AEA"/>
    <w:rsid w:val="0015679F"/>
    <w:rsid w:val="001C0165"/>
    <w:rsid w:val="001C5A4C"/>
    <w:rsid w:val="00225740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6E6219"/>
    <w:rsid w:val="00727D1F"/>
    <w:rsid w:val="00787406"/>
    <w:rsid w:val="00797C4E"/>
    <w:rsid w:val="00816FE0"/>
    <w:rsid w:val="00820E2C"/>
    <w:rsid w:val="008365E9"/>
    <w:rsid w:val="00883751"/>
    <w:rsid w:val="00901D47"/>
    <w:rsid w:val="00940C54"/>
    <w:rsid w:val="00945187"/>
    <w:rsid w:val="00955CEB"/>
    <w:rsid w:val="00972F59"/>
    <w:rsid w:val="00AC3482"/>
    <w:rsid w:val="00AD5766"/>
    <w:rsid w:val="00B54B59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26EE19"/>
  <w15:chartTrackingRefBased/>
  <w15:docId w15:val="{D7281D35-C326-41E2-8A4D-3C38CE5A5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8375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2024-10-14T11:31:00Z</cp:lastPrinted>
  <dcterms:created xsi:type="dcterms:W3CDTF">2024-10-14T11:33:00Z</dcterms:created>
  <dcterms:modified xsi:type="dcterms:W3CDTF">2024-10-14T11:33:00Z</dcterms:modified>
</cp:coreProperties>
</file>